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9F4FD" w14:textId="77777777" w:rsidR="001E4605" w:rsidRDefault="00000000">
      <w:pPr>
        <w:pStyle w:val="Standard"/>
        <w:ind w:left="-170"/>
        <w:rPr>
          <w:b/>
          <w:bCs/>
        </w:rPr>
      </w:pPr>
      <w:r>
        <w:rPr>
          <w:b/>
          <w:bCs/>
        </w:rPr>
        <w:t>Memòria Justificativa Expedient de contracte menor</w:t>
      </w:r>
    </w:p>
    <w:p w14:paraId="79185E61" w14:textId="77777777" w:rsidR="001E4605" w:rsidRDefault="001E4605">
      <w:pPr>
        <w:pStyle w:val="Standard"/>
        <w:ind w:left="-170"/>
        <w:rPr>
          <w:b/>
          <w:bCs/>
        </w:rPr>
      </w:pPr>
    </w:p>
    <w:p w14:paraId="36E9B297" w14:textId="77777777" w:rsidR="001E4605" w:rsidRDefault="00000000">
      <w:pPr>
        <w:pStyle w:val="Standard"/>
        <w:ind w:left="-227"/>
        <w:rPr>
          <w:b/>
          <w:bCs/>
          <w:smallCaps/>
        </w:rPr>
      </w:pPr>
      <w:r>
        <w:rPr>
          <w:b/>
          <w:bCs/>
          <w:smallCaps/>
        </w:rPr>
        <w:t>1. Dades de la sol·licitud</w:t>
      </w:r>
    </w:p>
    <w:p w14:paraId="3E750E5E" w14:textId="77777777" w:rsidR="001E4605" w:rsidRDefault="001E4605">
      <w:pPr>
        <w:pStyle w:val="Standard"/>
        <w:ind w:left="-227"/>
        <w:rPr>
          <w:b/>
          <w:bCs/>
          <w:smallCaps/>
        </w:rPr>
      </w:pPr>
    </w:p>
    <w:tbl>
      <w:tblPr>
        <w:tblW w:w="8692" w:type="dxa"/>
        <w:tblInd w:w="-19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0"/>
        <w:gridCol w:w="6822"/>
      </w:tblGrid>
      <w:tr w:rsidR="001E4605" w14:paraId="5302A6A7" w14:textId="77777777">
        <w:tblPrEx>
          <w:tblCellMar>
            <w:top w:w="0" w:type="dxa"/>
            <w:bottom w:w="0" w:type="dxa"/>
          </w:tblCellMar>
        </w:tblPrEx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B4F8E0" w14:textId="77777777" w:rsidR="001E4605" w:rsidRDefault="00000000">
            <w:pPr>
              <w:pStyle w:val="TableContents"/>
            </w:pPr>
            <w:r>
              <w:t xml:space="preserve"> </w:t>
            </w:r>
            <w:r>
              <w:rPr>
                <w:b/>
                <w:bCs/>
              </w:rPr>
              <w:t>Codi de centre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BC8336" w14:textId="77777777" w:rsidR="001E4605" w:rsidRDefault="001E4605">
            <w:pPr>
              <w:pStyle w:val="TableContents"/>
            </w:pPr>
          </w:p>
        </w:tc>
      </w:tr>
      <w:tr w:rsidR="001E4605" w14:paraId="15668F9A" w14:textId="77777777">
        <w:tblPrEx>
          <w:tblCellMar>
            <w:top w:w="0" w:type="dxa"/>
            <w:bottom w:w="0" w:type="dxa"/>
          </w:tblCellMar>
        </w:tblPrEx>
        <w:tc>
          <w:tcPr>
            <w:tcW w:w="187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C02E0F" w14:textId="77777777" w:rsidR="001E4605" w:rsidRDefault="00000000">
            <w:pPr>
              <w:pStyle w:val="TableContents"/>
            </w:pPr>
            <w:r>
              <w:t xml:space="preserve"> </w:t>
            </w:r>
            <w:r>
              <w:rPr>
                <w:b/>
                <w:bCs/>
              </w:rPr>
              <w:t>Centre</w:t>
            </w:r>
          </w:p>
        </w:tc>
        <w:tc>
          <w:tcPr>
            <w:tcW w:w="68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B3C3AD" w14:textId="77777777" w:rsidR="001E4605" w:rsidRDefault="001E4605">
            <w:pPr>
              <w:pStyle w:val="Standard"/>
            </w:pPr>
          </w:p>
        </w:tc>
      </w:tr>
    </w:tbl>
    <w:p w14:paraId="1A9FD2ED" w14:textId="77777777" w:rsidR="001E4605" w:rsidRDefault="001E4605">
      <w:pPr>
        <w:pStyle w:val="Standard"/>
        <w:ind w:left="-170"/>
        <w:rPr>
          <w:b/>
          <w:bCs/>
        </w:rPr>
      </w:pPr>
    </w:p>
    <w:p w14:paraId="006B889F" w14:textId="77777777" w:rsidR="001E4605" w:rsidRDefault="00000000">
      <w:pPr>
        <w:pStyle w:val="Standard"/>
        <w:ind w:left="-227"/>
        <w:rPr>
          <w:b/>
          <w:bCs/>
          <w:smallCaps/>
        </w:rPr>
      </w:pPr>
      <w:r>
        <w:rPr>
          <w:b/>
          <w:bCs/>
          <w:smallCaps/>
        </w:rPr>
        <w:t>2. dades del contracte</w:t>
      </w:r>
    </w:p>
    <w:p w14:paraId="3864E9EB" w14:textId="77777777" w:rsidR="001E4605" w:rsidRDefault="001E4605">
      <w:pPr>
        <w:pStyle w:val="Standard"/>
        <w:ind w:left="-227"/>
        <w:rPr>
          <w:b/>
          <w:bCs/>
          <w:smallCaps/>
        </w:rPr>
      </w:pPr>
    </w:p>
    <w:tbl>
      <w:tblPr>
        <w:tblW w:w="8670" w:type="dxa"/>
        <w:tblInd w:w="-1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5"/>
        <w:gridCol w:w="2130"/>
        <w:gridCol w:w="1275"/>
        <w:gridCol w:w="345"/>
        <w:gridCol w:w="2631"/>
        <w:gridCol w:w="309"/>
        <w:gridCol w:w="1395"/>
      </w:tblGrid>
      <w:tr w:rsidR="001E4605" w14:paraId="6DE21D9B" w14:textId="77777777">
        <w:tblPrEx>
          <w:tblCellMar>
            <w:top w:w="0" w:type="dxa"/>
            <w:bottom w:w="0" w:type="dxa"/>
          </w:tblCellMar>
        </w:tblPrEx>
        <w:tc>
          <w:tcPr>
            <w:tcW w:w="43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6EB205" w14:textId="77777777" w:rsidR="001E4605" w:rsidRDefault="0000000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 Localitzador núm.</w:t>
            </w:r>
          </w:p>
        </w:tc>
        <w:tc>
          <w:tcPr>
            <w:tcW w:w="43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B019FF" w14:textId="77777777" w:rsidR="001E4605" w:rsidRDefault="00000000">
            <w:pPr>
              <w:pStyle w:val="TableContents"/>
              <w:jc w:val="center"/>
            </w:pPr>
            <w:r>
              <w:t>2025/</w:t>
            </w:r>
          </w:p>
        </w:tc>
      </w:tr>
      <w:tr w:rsidR="001E4605" w14:paraId="2F339D38" w14:textId="77777777">
        <w:tblPrEx>
          <w:tblCellMar>
            <w:top w:w="0" w:type="dxa"/>
            <w:bottom w:w="0" w:type="dxa"/>
          </w:tblCellMar>
        </w:tblPrEx>
        <w:tc>
          <w:tcPr>
            <w:tcW w:w="867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96B893" w14:textId="77777777" w:rsidR="001E4605" w:rsidRDefault="00000000">
            <w:pPr>
              <w:pStyle w:val="TableContents"/>
            </w:pPr>
            <w:r>
              <w:t xml:space="preserve"> </w:t>
            </w:r>
            <w:r>
              <w:rPr>
                <w:b/>
                <w:bCs/>
              </w:rPr>
              <w:t>Objecte detallat del contracte menor</w:t>
            </w:r>
          </w:p>
        </w:tc>
      </w:tr>
      <w:tr w:rsidR="001E4605" w14:paraId="65971172" w14:textId="77777777">
        <w:tblPrEx>
          <w:tblCellMar>
            <w:top w:w="0" w:type="dxa"/>
            <w:bottom w:w="0" w:type="dxa"/>
          </w:tblCellMar>
        </w:tblPrEx>
        <w:tc>
          <w:tcPr>
            <w:tcW w:w="867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234190" w14:textId="77777777" w:rsidR="001E4605" w:rsidRDefault="001E4605">
            <w:pPr>
              <w:pStyle w:val="TableContents"/>
            </w:pPr>
          </w:p>
        </w:tc>
      </w:tr>
      <w:tr w:rsidR="001E4605" w14:paraId="01B84A25" w14:textId="77777777">
        <w:tblPrEx>
          <w:tblCellMar>
            <w:top w:w="0" w:type="dxa"/>
            <w:bottom w:w="0" w:type="dxa"/>
          </w:tblCellMar>
        </w:tblPrEx>
        <w:tc>
          <w:tcPr>
            <w:tcW w:w="2715" w:type="dxa"/>
            <w:gridSpan w:val="2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851DF9" w14:textId="77777777" w:rsidR="001E4605" w:rsidRDefault="00000000">
            <w:pPr>
              <w:pStyle w:val="TableContents"/>
            </w:pPr>
            <w:r>
              <w:t xml:space="preserve"> </w:t>
            </w:r>
            <w:r>
              <w:rPr>
                <w:b/>
                <w:bCs/>
              </w:rPr>
              <w:t>Tipus de contracte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DBD84F" w14:textId="77777777" w:rsidR="001E4605" w:rsidRDefault="00000000">
            <w:pPr>
              <w:pStyle w:val="Standard"/>
            </w:pPr>
            <w:r>
              <w:t>[  ]  Obra</w:t>
            </w:r>
          </w:p>
        </w:tc>
        <w:tc>
          <w:tcPr>
            <w:tcW w:w="2976" w:type="dxa"/>
            <w:gridSpan w:val="2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D063C77" w14:textId="77777777" w:rsidR="001E4605" w:rsidRDefault="00000000">
            <w:pPr>
              <w:pStyle w:val="TableContents"/>
            </w:pPr>
            <w:r>
              <w:t>[  ]  Subministrament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34AA568" w14:textId="77777777" w:rsidR="001E4605" w:rsidRDefault="00000000">
            <w:pPr>
              <w:pStyle w:val="TableContents"/>
            </w:pPr>
            <w:r>
              <w:t>[  ]  Servei</w:t>
            </w:r>
          </w:p>
        </w:tc>
      </w:tr>
      <w:tr w:rsidR="001E4605" w14:paraId="23E270E1" w14:textId="77777777">
        <w:tblPrEx>
          <w:tblCellMar>
            <w:top w:w="0" w:type="dxa"/>
            <w:bottom w:w="0" w:type="dxa"/>
          </w:tblCellMar>
        </w:tblPrEx>
        <w:tc>
          <w:tcPr>
            <w:tcW w:w="3990" w:type="dxa"/>
            <w:gridSpan w:val="3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012C3C" w14:textId="77777777" w:rsidR="001E4605" w:rsidRDefault="0000000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 Termini d’execució (màxim 1 any)</w:t>
            </w:r>
          </w:p>
        </w:tc>
        <w:tc>
          <w:tcPr>
            <w:tcW w:w="4680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0AB584" w14:textId="77777777" w:rsidR="001E4605" w:rsidRDefault="001E4605">
            <w:pPr>
              <w:pStyle w:val="TableContents"/>
            </w:pPr>
          </w:p>
        </w:tc>
      </w:tr>
      <w:tr w:rsidR="001E4605" w14:paraId="4DAEC0B4" w14:textId="77777777">
        <w:tblPrEx>
          <w:tblCellMar>
            <w:top w:w="0" w:type="dxa"/>
            <w:bottom w:w="0" w:type="dxa"/>
          </w:tblCellMar>
        </w:tblPrEx>
        <w:tc>
          <w:tcPr>
            <w:tcW w:w="8670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113F1B" w14:textId="77777777" w:rsidR="001E4605" w:rsidRDefault="0000000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 Pressupostos sol·licitats (sense IVA)</w:t>
            </w:r>
          </w:p>
        </w:tc>
      </w:tr>
      <w:tr w:rsidR="001E4605" w14:paraId="17E7BB1C" w14:textId="77777777">
        <w:tblPrEx>
          <w:tblCellMar>
            <w:top w:w="0" w:type="dxa"/>
            <w:bottom w:w="0" w:type="dxa"/>
          </w:tblCellMar>
        </w:tblPrEx>
        <w:tc>
          <w:tcPr>
            <w:tcW w:w="5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23A7AF" w14:textId="77777777" w:rsidR="001E4605" w:rsidRDefault="001E4605">
            <w:pPr>
              <w:pStyle w:val="TableContents"/>
            </w:pPr>
          </w:p>
        </w:tc>
        <w:tc>
          <w:tcPr>
            <w:tcW w:w="6690" w:type="dxa"/>
            <w:gridSpan w:val="5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E4CCCD" w14:textId="77777777" w:rsidR="001E4605" w:rsidRDefault="00000000">
            <w:pPr>
              <w:pStyle w:val="TableContents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Empresa o professional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91A15A" w14:textId="77777777" w:rsidR="001E4605" w:rsidRDefault="00000000">
            <w:pPr>
              <w:pStyle w:val="TableContents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Import</w:t>
            </w:r>
          </w:p>
        </w:tc>
      </w:tr>
      <w:tr w:rsidR="001E4605" w14:paraId="0781DE42" w14:textId="77777777">
        <w:tblPrEx>
          <w:tblCellMar>
            <w:top w:w="0" w:type="dxa"/>
            <w:bottom w:w="0" w:type="dxa"/>
          </w:tblCellMar>
        </w:tblPrEx>
        <w:tc>
          <w:tcPr>
            <w:tcW w:w="5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01EA9A" w14:textId="77777777" w:rsidR="001E4605" w:rsidRDefault="00000000">
            <w:pPr>
              <w:pStyle w:val="TableContents"/>
              <w:jc w:val="center"/>
            </w:pPr>
            <w:r>
              <w:t xml:space="preserve"> 1.</w:t>
            </w:r>
          </w:p>
        </w:tc>
        <w:tc>
          <w:tcPr>
            <w:tcW w:w="6690" w:type="dxa"/>
            <w:gridSpan w:val="5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91F015" w14:textId="77777777" w:rsidR="001E4605" w:rsidRDefault="001E4605">
            <w:pPr>
              <w:pStyle w:val="TableContents"/>
            </w:pP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B4432C" w14:textId="77777777" w:rsidR="001E4605" w:rsidRDefault="001E4605">
            <w:pPr>
              <w:pStyle w:val="TableContents"/>
              <w:jc w:val="right"/>
            </w:pPr>
          </w:p>
        </w:tc>
      </w:tr>
      <w:tr w:rsidR="001E4605" w14:paraId="2FF313B2" w14:textId="77777777">
        <w:tblPrEx>
          <w:tblCellMar>
            <w:top w:w="0" w:type="dxa"/>
            <w:bottom w:w="0" w:type="dxa"/>
          </w:tblCellMar>
        </w:tblPrEx>
        <w:tc>
          <w:tcPr>
            <w:tcW w:w="5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38336A" w14:textId="77777777" w:rsidR="001E4605" w:rsidRDefault="00000000">
            <w:pPr>
              <w:pStyle w:val="TableContents"/>
              <w:jc w:val="center"/>
            </w:pPr>
            <w:r>
              <w:t xml:space="preserve"> 2.</w:t>
            </w:r>
          </w:p>
        </w:tc>
        <w:tc>
          <w:tcPr>
            <w:tcW w:w="6690" w:type="dxa"/>
            <w:gridSpan w:val="5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192E25" w14:textId="77777777" w:rsidR="001E4605" w:rsidRDefault="001E4605">
            <w:pPr>
              <w:pStyle w:val="TableContents"/>
            </w:pP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0C039A" w14:textId="77777777" w:rsidR="001E4605" w:rsidRDefault="001E4605">
            <w:pPr>
              <w:pStyle w:val="TableContents"/>
              <w:jc w:val="right"/>
            </w:pPr>
          </w:p>
        </w:tc>
      </w:tr>
      <w:tr w:rsidR="001E4605" w14:paraId="094F803B" w14:textId="77777777">
        <w:tblPrEx>
          <w:tblCellMar>
            <w:top w:w="0" w:type="dxa"/>
            <w:bottom w:w="0" w:type="dxa"/>
          </w:tblCellMar>
        </w:tblPrEx>
        <w:tc>
          <w:tcPr>
            <w:tcW w:w="5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476AF5" w14:textId="77777777" w:rsidR="001E4605" w:rsidRDefault="00000000">
            <w:pPr>
              <w:pStyle w:val="TableContents"/>
              <w:jc w:val="center"/>
            </w:pPr>
            <w:r>
              <w:t xml:space="preserve"> 3.</w:t>
            </w:r>
          </w:p>
        </w:tc>
        <w:tc>
          <w:tcPr>
            <w:tcW w:w="6690" w:type="dxa"/>
            <w:gridSpan w:val="5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DF03EF" w14:textId="77777777" w:rsidR="001E4605" w:rsidRDefault="001E4605">
            <w:pPr>
              <w:pStyle w:val="TableContents"/>
            </w:pP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A6B3E1" w14:textId="77777777" w:rsidR="001E4605" w:rsidRDefault="001E4605">
            <w:pPr>
              <w:pStyle w:val="TableContents"/>
              <w:jc w:val="right"/>
            </w:pPr>
          </w:p>
        </w:tc>
      </w:tr>
    </w:tbl>
    <w:p w14:paraId="49F70178" w14:textId="77777777" w:rsidR="001E4605" w:rsidRDefault="001E4605">
      <w:pPr>
        <w:pStyle w:val="Standard"/>
        <w:ind w:left="-170"/>
        <w:rPr>
          <w:b/>
          <w:bCs/>
        </w:rPr>
      </w:pPr>
    </w:p>
    <w:tbl>
      <w:tblPr>
        <w:tblW w:w="8910" w:type="dxa"/>
        <w:tblInd w:w="-2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10"/>
      </w:tblGrid>
      <w:tr w:rsidR="001E4605" w14:paraId="36090498" w14:textId="77777777">
        <w:tblPrEx>
          <w:tblCellMar>
            <w:top w:w="0" w:type="dxa"/>
            <w:bottom w:w="0" w:type="dxa"/>
          </w:tblCellMar>
        </w:tblPrEx>
        <w:tc>
          <w:tcPr>
            <w:tcW w:w="8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4002E9D" w14:textId="77777777" w:rsidR="001E4605" w:rsidRDefault="00000000">
            <w:pPr>
              <w:pStyle w:val="TableContents"/>
            </w:pPr>
            <w:r>
              <w:rPr>
                <w:b/>
                <w:bCs/>
              </w:rPr>
              <w:t xml:space="preserve"> Justificació de la impossibilitat d’aconseguir un mínim de tres pressupostos</w:t>
            </w:r>
          </w:p>
        </w:tc>
      </w:tr>
      <w:tr w:rsidR="001E4605" w14:paraId="4EDDF56D" w14:textId="77777777">
        <w:tblPrEx>
          <w:tblCellMar>
            <w:top w:w="0" w:type="dxa"/>
            <w:bottom w:w="0" w:type="dxa"/>
          </w:tblCellMar>
        </w:tblPrEx>
        <w:tc>
          <w:tcPr>
            <w:tcW w:w="89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02009B" w14:textId="77777777" w:rsidR="001E4605" w:rsidRDefault="001E4605">
            <w:pPr>
              <w:pStyle w:val="TableContents"/>
            </w:pPr>
          </w:p>
        </w:tc>
      </w:tr>
    </w:tbl>
    <w:p w14:paraId="341D3C80" w14:textId="77777777" w:rsidR="001E4605" w:rsidRDefault="001E4605">
      <w:pPr>
        <w:pStyle w:val="Standard"/>
        <w:ind w:left="-227"/>
        <w:rPr>
          <w:b/>
          <w:bCs/>
          <w:smallCaps/>
        </w:rPr>
      </w:pPr>
    </w:p>
    <w:p w14:paraId="60A6D589" w14:textId="77777777" w:rsidR="001E4605" w:rsidRDefault="00000000">
      <w:pPr>
        <w:pStyle w:val="Standard"/>
        <w:ind w:left="-227"/>
        <w:rPr>
          <w:b/>
          <w:bCs/>
          <w:smallCaps/>
        </w:rPr>
      </w:pPr>
      <w:r>
        <w:rPr>
          <w:b/>
          <w:bCs/>
          <w:smallCaps/>
        </w:rPr>
        <w:t>3. Proposta d’adjudicació</w:t>
      </w:r>
    </w:p>
    <w:p w14:paraId="7B5ADD34" w14:textId="77777777" w:rsidR="001E4605" w:rsidRDefault="001E4605">
      <w:pPr>
        <w:pStyle w:val="Standard"/>
        <w:ind w:left="-227"/>
        <w:rPr>
          <w:b/>
          <w:bCs/>
        </w:rPr>
      </w:pPr>
    </w:p>
    <w:tbl>
      <w:tblPr>
        <w:tblW w:w="8910" w:type="dxa"/>
        <w:tblInd w:w="-2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5"/>
        <w:gridCol w:w="1995"/>
      </w:tblGrid>
      <w:tr w:rsidR="001E4605" w14:paraId="5BCD5C9E" w14:textId="77777777">
        <w:tblPrEx>
          <w:tblCellMar>
            <w:top w:w="0" w:type="dxa"/>
            <w:bottom w:w="0" w:type="dxa"/>
          </w:tblCellMar>
        </w:tblPrEx>
        <w:tc>
          <w:tcPr>
            <w:tcW w:w="89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E51E6E" w14:textId="77777777" w:rsidR="001E4605" w:rsidRDefault="00000000"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D’acord amb l’apartat 2 de l’article 118 de la Llei 9/201, de 8 de novembre, de contractes del sector públic, es fa constar que no s’està alterant l’objecte del contracte per evitar l’aplicació de les regles generals de contractació.</w:t>
            </w:r>
          </w:p>
        </w:tc>
      </w:tr>
      <w:tr w:rsidR="001E4605" w14:paraId="026FC77F" w14:textId="77777777">
        <w:tblPrEx>
          <w:tblCellMar>
            <w:top w:w="0" w:type="dxa"/>
            <w:bottom w:w="0" w:type="dxa"/>
          </w:tblCellMar>
        </w:tblPrEx>
        <w:tc>
          <w:tcPr>
            <w:tcW w:w="691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67007F" w14:textId="77777777" w:rsidR="001E4605" w:rsidRDefault="0000000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Nom del contractista seleccionat (empresa o professional)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8B05F1" w14:textId="77777777" w:rsidR="001E4605" w:rsidRDefault="00000000">
            <w:pPr>
              <w:pStyle w:val="TableContents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NIF</w:t>
            </w:r>
          </w:p>
        </w:tc>
      </w:tr>
      <w:tr w:rsidR="001E4605" w14:paraId="69C29A1F" w14:textId="77777777">
        <w:tblPrEx>
          <w:tblCellMar>
            <w:top w:w="0" w:type="dxa"/>
            <w:bottom w:w="0" w:type="dxa"/>
          </w:tblCellMar>
        </w:tblPrEx>
        <w:tc>
          <w:tcPr>
            <w:tcW w:w="691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44F78E" w14:textId="77777777" w:rsidR="001E4605" w:rsidRDefault="001E4605">
            <w:pPr>
              <w:pStyle w:val="TableContents"/>
              <w:rPr>
                <w:b/>
                <w:bCs/>
              </w:rPr>
            </w:pP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D9C0B5" w14:textId="77777777" w:rsidR="001E4605" w:rsidRDefault="001E4605">
            <w:pPr>
              <w:pStyle w:val="TableContents"/>
              <w:jc w:val="center"/>
              <w:rPr>
                <w:b/>
                <w:bCs/>
              </w:rPr>
            </w:pPr>
          </w:p>
        </w:tc>
      </w:tr>
    </w:tbl>
    <w:p w14:paraId="699F8435" w14:textId="77777777" w:rsidR="001E4605" w:rsidRDefault="001E4605">
      <w:pPr>
        <w:pStyle w:val="Standard"/>
        <w:ind w:left="-170"/>
        <w:rPr>
          <w:b/>
          <w:bCs/>
        </w:rPr>
      </w:pPr>
    </w:p>
    <w:tbl>
      <w:tblPr>
        <w:tblW w:w="8895" w:type="dxa"/>
        <w:tblInd w:w="-19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20"/>
        <w:gridCol w:w="1475"/>
        <w:gridCol w:w="630"/>
        <w:gridCol w:w="1185"/>
        <w:gridCol w:w="1650"/>
        <w:gridCol w:w="1635"/>
      </w:tblGrid>
      <w:tr w:rsidR="001E4605" w14:paraId="3388B9EE" w14:textId="77777777">
        <w:tblPrEx>
          <w:tblCellMar>
            <w:top w:w="0" w:type="dxa"/>
            <w:bottom w:w="0" w:type="dxa"/>
          </w:tblCellMar>
        </w:tblPrEx>
        <w:tc>
          <w:tcPr>
            <w:tcW w:w="2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9FC324" w14:textId="77777777" w:rsidR="001E4605" w:rsidRDefault="0000000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 Import (IVA exclòs)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0E0668" w14:textId="77777777" w:rsidR="001E4605" w:rsidRDefault="001E4605">
            <w:pPr>
              <w:pStyle w:val="TableContents"/>
            </w:pPr>
          </w:p>
        </w:tc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18A4D1" w14:textId="77777777" w:rsidR="001E4605" w:rsidRDefault="00000000">
            <w:pPr>
              <w:pStyle w:val="TableContents"/>
            </w:pPr>
            <w:r>
              <w:t xml:space="preserve"> </w:t>
            </w:r>
            <w:r>
              <w:rPr>
                <w:b/>
                <w:bCs/>
              </w:rPr>
              <w:t>IVA</w:t>
            </w:r>
          </w:p>
        </w:tc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77A205" w14:textId="77777777" w:rsidR="001E4605" w:rsidRDefault="001E4605">
            <w:pPr>
              <w:pStyle w:val="TableContents"/>
            </w:pPr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8F6737" w14:textId="77777777" w:rsidR="001E4605" w:rsidRDefault="00000000">
            <w:pPr>
              <w:pStyle w:val="TableContents"/>
            </w:pPr>
            <w:r>
              <w:t xml:space="preserve">  </w:t>
            </w:r>
            <w:r>
              <w:rPr>
                <w:b/>
                <w:bCs/>
              </w:rPr>
              <w:t>Import total</w:t>
            </w:r>
          </w:p>
        </w:tc>
        <w:tc>
          <w:tcPr>
            <w:tcW w:w="1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779B2C" w14:textId="77777777" w:rsidR="001E4605" w:rsidRDefault="001E4605">
            <w:pPr>
              <w:pStyle w:val="TableContents"/>
            </w:pPr>
          </w:p>
        </w:tc>
      </w:tr>
    </w:tbl>
    <w:p w14:paraId="1F51BC39" w14:textId="77777777" w:rsidR="001E4605" w:rsidRDefault="001E4605">
      <w:pPr>
        <w:pStyle w:val="Standard"/>
        <w:ind w:left="-170"/>
        <w:rPr>
          <w:b/>
          <w:bCs/>
        </w:rPr>
      </w:pPr>
    </w:p>
    <w:tbl>
      <w:tblPr>
        <w:tblW w:w="8900" w:type="dxa"/>
        <w:tblInd w:w="-19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0"/>
        <w:gridCol w:w="4450"/>
      </w:tblGrid>
      <w:tr w:rsidR="001E4605" w14:paraId="22A13A04" w14:textId="77777777">
        <w:tblPrEx>
          <w:tblCellMar>
            <w:top w:w="0" w:type="dxa"/>
            <w:bottom w:w="0" w:type="dxa"/>
          </w:tblCellMar>
        </w:tblPrEx>
        <w:tc>
          <w:tcPr>
            <w:tcW w:w="4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AEAB9A" w14:textId="77777777" w:rsidR="001E4605" w:rsidRDefault="0000000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Data d’inici del contracte menor</w:t>
            </w:r>
          </w:p>
        </w:tc>
        <w:tc>
          <w:tcPr>
            <w:tcW w:w="4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FA0511" w14:textId="77777777" w:rsidR="001E4605" w:rsidRDefault="001E4605">
            <w:pPr>
              <w:pStyle w:val="TableContents"/>
              <w:rPr>
                <w:b/>
                <w:bCs/>
              </w:rPr>
            </w:pPr>
          </w:p>
        </w:tc>
      </w:tr>
    </w:tbl>
    <w:p w14:paraId="1E3B60F4" w14:textId="77777777" w:rsidR="001E4605" w:rsidRDefault="001E4605">
      <w:pPr>
        <w:pStyle w:val="Standard"/>
        <w:ind w:left="-170"/>
      </w:pPr>
    </w:p>
    <w:p w14:paraId="67033EA4" w14:textId="77777777" w:rsidR="001E4605" w:rsidRDefault="001E4605">
      <w:pPr>
        <w:pStyle w:val="Standard"/>
        <w:ind w:left="-170"/>
        <w:rPr>
          <w:b/>
          <w:bCs/>
          <w:smallCaps/>
        </w:rPr>
      </w:pPr>
    </w:p>
    <w:p w14:paraId="0286F6CB" w14:textId="77777777" w:rsidR="001E4605" w:rsidRDefault="00000000">
      <w:pPr>
        <w:pStyle w:val="Standard"/>
        <w:pageBreakBefore/>
        <w:ind w:left="-170"/>
        <w:rPr>
          <w:b/>
          <w:bCs/>
          <w:smallCaps/>
        </w:rPr>
      </w:pPr>
      <w:r>
        <w:rPr>
          <w:b/>
          <w:bCs/>
          <w:smallCaps/>
        </w:rPr>
        <w:lastRenderedPageBreak/>
        <w:t>4. Comprovació de contractes adjudicats</w:t>
      </w:r>
    </w:p>
    <w:p w14:paraId="0EB67BBA" w14:textId="77777777" w:rsidR="001E4605" w:rsidRDefault="001E4605">
      <w:pPr>
        <w:pStyle w:val="Standard"/>
        <w:ind w:left="-170"/>
      </w:pPr>
    </w:p>
    <w:tbl>
      <w:tblPr>
        <w:tblW w:w="8625" w:type="dxa"/>
        <w:tblInd w:w="-1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"/>
        <w:gridCol w:w="8115"/>
      </w:tblGrid>
      <w:tr w:rsidR="001E4605" w14:paraId="550969F4" w14:textId="7777777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51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B547F9" w14:textId="77777777" w:rsidR="001E4605" w:rsidRDefault="001E4605">
            <w:pPr>
              <w:pStyle w:val="TableContents"/>
              <w:jc w:val="center"/>
            </w:pPr>
          </w:p>
        </w:tc>
        <w:tc>
          <w:tcPr>
            <w:tcW w:w="8115" w:type="dxa"/>
            <w:vMerge w:val="restar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96C4D2" w14:textId="77777777" w:rsidR="001E4605" w:rsidRDefault="00000000">
            <w:pPr>
              <w:pStyle w:val="Standard"/>
              <w:tabs>
                <w:tab w:val="left" w:pos="278"/>
              </w:tabs>
              <w:ind w:left="113"/>
            </w:pPr>
            <w:r>
              <w:t>El contractista ha subscrit més contractes menors dins l’exercici pressupostari vigent que, individualment o conjuntament, superen l’import que fixa l’apartat primer de l’article 118 de la LCSP.</w:t>
            </w:r>
          </w:p>
        </w:tc>
      </w:tr>
      <w:tr w:rsidR="001E4605" w14:paraId="3143D601" w14:textId="77777777">
        <w:tblPrEx>
          <w:tblCellMar>
            <w:top w:w="0" w:type="dxa"/>
            <w:bottom w:w="0" w:type="dxa"/>
          </w:tblCellMar>
        </w:tblPrEx>
        <w:tc>
          <w:tcPr>
            <w:tcW w:w="51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32A249" w14:textId="77777777" w:rsidR="001E4605" w:rsidRDefault="001E4605">
            <w:pPr>
              <w:pStyle w:val="TableContents"/>
              <w:jc w:val="center"/>
            </w:pPr>
          </w:p>
        </w:tc>
        <w:tc>
          <w:tcPr>
            <w:tcW w:w="8115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88B2E5" w14:textId="77777777" w:rsidR="001E4605" w:rsidRDefault="001E4605">
            <w:pPr>
              <w:suppressAutoHyphens w:val="0"/>
              <w:rPr>
                <w:rFonts w:ascii="Liberation Serif" w:eastAsia="SimSun" w:hAnsi="Liberation Serif" w:cs="Mangal"/>
                <w:sz w:val="24"/>
                <w:szCs w:val="24"/>
                <w:lang w:val="es-ES" w:eastAsia="zh-CN"/>
              </w:rPr>
            </w:pPr>
          </w:p>
        </w:tc>
      </w:tr>
    </w:tbl>
    <w:p w14:paraId="1275C3E6" w14:textId="77777777" w:rsidR="001E4605" w:rsidRDefault="001E4605">
      <w:pPr>
        <w:pStyle w:val="Standard"/>
        <w:ind w:left="-170"/>
        <w:rPr>
          <w:b/>
          <w:bCs/>
        </w:rPr>
      </w:pPr>
    </w:p>
    <w:tbl>
      <w:tblPr>
        <w:tblW w:w="8625" w:type="dxa"/>
        <w:tblInd w:w="-1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"/>
        <w:gridCol w:w="8115"/>
      </w:tblGrid>
      <w:tr w:rsidR="001E4605" w14:paraId="5E966206" w14:textId="77777777">
        <w:tblPrEx>
          <w:tblCellMar>
            <w:top w:w="0" w:type="dxa"/>
            <w:bottom w:w="0" w:type="dxa"/>
          </w:tblCellMar>
        </w:tblPrEx>
        <w:tc>
          <w:tcPr>
            <w:tcW w:w="51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E918BC" w14:textId="77777777" w:rsidR="001E4605" w:rsidRDefault="001E4605">
            <w:pPr>
              <w:pStyle w:val="TableContents"/>
              <w:jc w:val="center"/>
            </w:pPr>
          </w:p>
        </w:tc>
        <w:tc>
          <w:tcPr>
            <w:tcW w:w="8115" w:type="dxa"/>
            <w:vMerge w:val="restar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66B764" w14:textId="77777777" w:rsidR="001E4605" w:rsidRDefault="00000000">
            <w:pPr>
              <w:pStyle w:val="Standard"/>
              <w:tabs>
                <w:tab w:val="left" w:pos="278"/>
              </w:tabs>
              <w:ind w:left="113"/>
            </w:pPr>
            <w:r>
              <w:t>El contractista no ha subscrit més contractes menors dins l’exercici pressupostari vigent que, individualment o conjuntament, superin l’import que fixa l’apartat primer de l’article118 de la LCSP.</w:t>
            </w:r>
          </w:p>
        </w:tc>
      </w:tr>
      <w:tr w:rsidR="001E4605" w14:paraId="6F09E70F" w14:textId="77777777">
        <w:tblPrEx>
          <w:tblCellMar>
            <w:top w:w="0" w:type="dxa"/>
            <w:bottom w:w="0" w:type="dxa"/>
          </w:tblCellMar>
        </w:tblPrEx>
        <w:trPr>
          <w:trHeight w:val="609"/>
        </w:trPr>
        <w:tc>
          <w:tcPr>
            <w:tcW w:w="51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3B7332" w14:textId="77777777" w:rsidR="001E4605" w:rsidRDefault="001E4605">
            <w:pPr>
              <w:pStyle w:val="TableContents"/>
              <w:jc w:val="center"/>
            </w:pPr>
          </w:p>
        </w:tc>
        <w:tc>
          <w:tcPr>
            <w:tcW w:w="8115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BF1808" w14:textId="77777777" w:rsidR="001E4605" w:rsidRDefault="001E4605">
            <w:pPr>
              <w:suppressAutoHyphens w:val="0"/>
              <w:rPr>
                <w:rFonts w:ascii="Liberation Serif" w:eastAsia="SimSun" w:hAnsi="Liberation Serif" w:cs="Mangal"/>
                <w:sz w:val="24"/>
                <w:szCs w:val="24"/>
                <w:lang w:val="es-ES" w:eastAsia="zh-CN"/>
              </w:rPr>
            </w:pPr>
          </w:p>
        </w:tc>
      </w:tr>
    </w:tbl>
    <w:p w14:paraId="69F229D3" w14:textId="77777777" w:rsidR="001E4605" w:rsidRDefault="001E4605">
      <w:pPr>
        <w:pStyle w:val="Standard"/>
        <w:ind w:left="-170"/>
        <w:rPr>
          <w:b/>
          <w:bCs/>
        </w:rPr>
      </w:pPr>
    </w:p>
    <w:p w14:paraId="0A3B7BC4" w14:textId="77777777" w:rsidR="001E4605" w:rsidRDefault="00000000">
      <w:pPr>
        <w:pStyle w:val="Standard"/>
        <w:ind w:left="-170"/>
        <w:rPr>
          <w:b/>
          <w:bCs/>
          <w:smallCaps/>
        </w:rPr>
      </w:pPr>
      <w:r>
        <w:rPr>
          <w:b/>
          <w:bCs/>
          <w:smallCaps/>
        </w:rPr>
        <w:t>5. Resolució</w:t>
      </w:r>
    </w:p>
    <w:p w14:paraId="2707C833" w14:textId="77777777" w:rsidR="001E4605" w:rsidRDefault="001E4605">
      <w:pPr>
        <w:pStyle w:val="Standard"/>
        <w:ind w:left="-170"/>
        <w:rPr>
          <w:b/>
          <w:bCs/>
          <w:smallCaps/>
        </w:rPr>
      </w:pPr>
    </w:p>
    <w:p w14:paraId="709816A1" w14:textId="77777777" w:rsidR="001E4605" w:rsidRDefault="00000000">
      <w:pPr>
        <w:pStyle w:val="Standard"/>
        <w:ind w:left="-170"/>
      </w:pPr>
      <w:r>
        <w:t>Vist l’anterior,</w:t>
      </w:r>
    </w:p>
    <w:p w14:paraId="15A910FB" w14:textId="77777777" w:rsidR="001E4605" w:rsidRDefault="001E4605">
      <w:pPr>
        <w:pStyle w:val="Standard"/>
        <w:ind w:left="-170"/>
        <w:rPr>
          <w:sz w:val="16"/>
          <w:szCs w:val="16"/>
        </w:rPr>
      </w:pPr>
    </w:p>
    <w:tbl>
      <w:tblPr>
        <w:tblW w:w="8610" w:type="dxa"/>
        <w:tblInd w:w="-10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0"/>
        <w:gridCol w:w="8220"/>
      </w:tblGrid>
      <w:tr w:rsidR="001E4605" w14:paraId="1ECAC7F4" w14:textId="77777777">
        <w:tblPrEx>
          <w:tblCellMar>
            <w:top w:w="0" w:type="dxa"/>
            <w:bottom w:w="0" w:type="dxa"/>
          </w:tblCellMar>
        </w:tblPrEx>
        <w:tc>
          <w:tcPr>
            <w:tcW w:w="39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FD35A4" w14:textId="77777777" w:rsidR="001E4605" w:rsidRDefault="001E4605">
            <w:pPr>
              <w:pStyle w:val="TableContents"/>
              <w:jc w:val="center"/>
            </w:pPr>
          </w:p>
        </w:tc>
        <w:tc>
          <w:tcPr>
            <w:tcW w:w="822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FFA0DB" w14:textId="77777777" w:rsidR="001E4605" w:rsidRDefault="0000000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  Resolc autoritzar, aprovar i disposar la despesa del contracte menor.</w:t>
            </w:r>
          </w:p>
        </w:tc>
      </w:tr>
      <w:tr w:rsidR="001E4605" w14:paraId="34667B44" w14:textId="77777777">
        <w:tblPrEx>
          <w:tblCellMar>
            <w:top w:w="0" w:type="dxa"/>
            <w:bottom w:w="0" w:type="dxa"/>
          </w:tblCellMar>
        </w:tblPrEx>
        <w:trPr>
          <w:trHeight w:hRule="exact" w:val="219"/>
        </w:trPr>
        <w:tc>
          <w:tcPr>
            <w:tcW w:w="39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659FAC" w14:textId="77777777" w:rsidR="001E4605" w:rsidRDefault="001E4605">
            <w:pPr>
              <w:pStyle w:val="TableContents"/>
              <w:jc w:val="center"/>
            </w:pPr>
          </w:p>
        </w:tc>
        <w:tc>
          <w:tcPr>
            <w:tcW w:w="822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AB86FE" w14:textId="77777777" w:rsidR="001E4605" w:rsidRDefault="001E4605">
            <w:pPr>
              <w:pStyle w:val="Standard"/>
              <w:ind w:left="-170"/>
              <w:rPr>
                <w:b/>
                <w:bCs/>
              </w:rPr>
            </w:pPr>
          </w:p>
        </w:tc>
      </w:tr>
      <w:tr w:rsidR="001E4605" w14:paraId="49273E1A" w14:textId="77777777">
        <w:tblPrEx>
          <w:tblCellMar>
            <w:top w:w="0" w:type="dxa"/>
            <w:bottom w:w="0" w:type="dxa"/>
          </w:tblCellMar>
        </w:tblPrEx>
        <w:tc>
          <w:tcPr>
            <w:tcW w:w="39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93B3FF" w14:textId="77777777" w:rsidR="001E4605" w:rsidRDefault="001E4605">
            <w:pPr>
              <w:pStyle w:val="TableContents"/>
              <w:jc w:val="center"/>
            </w:pPr>
          </w:p>
        </w:tc>
        <w:tc>
          <w:tcPr>
            <w:tcW w:w="822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6D24BC" w14:textId="77777777" w:rsidR="001E4605" w:rsidRDefault="00000000">
            <w:pPr>
              <w:pStyle w:val="Standard"/>
              <w:ind w:left="-170"/>
              <w:rPr>
                <w:b/>
                <w:bCs/>
              </w:rPr>
            </w:pPr>
            <w:r>
              <w:rPr>
                <w:b/>
                <w:bCs/>
              </w:rPr>
              <w:t xml:space="preserve">     Resolc no autoritzar, aprovar i disposar la despesa del contracte menor.</w:t>
            </w:r>
          </w:p>
        </w:tc>
      </w:tr>
    </w:tbl>
    <w:p w14:paraId="01864464" w14:textId="77777777" w:rsidR="001E4605" w:rsidRDefault="001E4605">
      <w:pPr>
        <w:pStyle w:val="Standard"/>
        <w:ind w:left="-170"/>
      </w:pPr>
    </w:p>
    <w:p w14:paraId="16FA54BF" w14:textId="77777777" w:rsidR="001E4605" w:rsidRDefault="00000000">
      <w:pPr>
        <w:pStyle w:val="Standard"/>
        <w:ind w:left="-170"/>
      </w:pPr>
      <w:r>
        <w:t>XXX, a XX de XXXX de 202X</w:t>
      </w:r>
    </w:p>
    <w:p w14:paraId="1C91E182" w14:textId="77777777" w:rsidR="001E4605" w:rsidRDefault="001E4605">
      <w:pPr>
        <w:pStyle w:val="Standard"/>
        <w:ind w:left="-170"/>
      </w:pPr>
    </w:p>
    <w:p w14:paraId="2384E719" w14:textId="77777777" w:rsidR="001E4605" w:rsidRDefault="00000000">
      <w:pPr>
        <w:pStyle w:val="Standard"/>
        <w:ind w:left="-170"/>
      </w:pPr>
      <w:r>
        <w:t>Director/a</w:t>
      </w:r>
    </w:p>
    <w:p w14:paraId="3CA26204" w14:textId="77777777" w:rsidR="001E4605" w:rsidRDefault="00000000">
      <w:pPr>
        <w:pStyle w:val="Standard"/>
        <w:ind w:left="-170"/>
      </w:pPr>
      <w:r>
        <w:t>NOM i SIGNATURA ELECTRÒNICA</w:t>
      </w:r>
    </w:p>
    <w:p w14:paraId="3C9710ED" w14:textId="77777777" w:rsidR="001E4605" w:rsidRDefault="001E4605">
      <w:pPr>
        <w:pStyle w:val="Standard"/>
        <w:ind w:left="-170"/>
        <w:rPr>
          <w:b/>
          <w:bCs/>
          <w:smallCaps/>
        </w:rPr>
      </w:pPr>
    </w:p>
    <w:p w14:paraId="0A71319D" w14:textId="77777777" w:rsidR="001E4605" w:rsidRDefault="001E4605">
      <w:pPr>
        <w:pStyle w:val="Standard"/>
        <w:ind w:left="-170"/>
        <w:rPr>
          <w:b/>
          <w:bCs/>
          <w:smallCaps/>
        </w:rPr>
      </w:pPr>
    </w:p>
    <w:sectPr w:rsidR="001E4605">
      <w:headerReference w:type="default" r:id="rId7"/>
      <w:footerReference w:type="default" r:id="rId8"/>
      <w:pgSz w:w="11906" w:h="16838"/>
      <w:pgMar w:top="1049" w:right="851" w:bottom="1559" w:left="2552" w:header="709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B0952E" w14:textId="77777777" w:rsidR="000D2D94" w:rsidRDefault="000D2D94">
      <w:r>
        <w:separator/>
      </w:r>
    </w:p>
  </w:endnote>
  <w:endnote w:type="continuationSeparator" w:id="0">
    <w:p w14:paraId="6A205B57" w14:textId="77777777" w:rsidR="000D2D94" w:rsidRDefault="000D2D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A9F98" w14:textId="77777777" w:rsidR="00000000" w:rsidRDefault="00000000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C6FFD7" w14:textId="77777777" w:rsidR="000D2D94" w:rsidRDefault="000D2D94">
      <w:r>
        <w:rPr>
          <w:color w:val="000000"/>
        </w:rPr>
        <w:separator/>
      </w:r>
    </w:p>
  </w:footnote>
  <w:footnote w:type="continuationSeparator" w:id="0">
    <w:p w14:paraId="78DCCD80" w14:textId="77777777" w:rsidR="000D2D94" w:rsidRDefault="000D2D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DFB93" w14:textId="77777777" w:rsidR="00000000" w:rsidRDefault="0000000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A06953"/>
    <w:multiLevelType w:val="multilevel"/>
    <w:tmpl w:val="BA50FF90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num w:numId="1" w16cid:durableId="16707176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1E4605"/>
    <w:rsid w:val="000D2D94"/>
    <w:rsid w:val="001E4605"/>
    <w:rsid w:val="0054174E"/>
    <w:rsid w:val="00AD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7FA9A"/>
  <w15:docId w15:val="{C9F9AA3E-8FCC-4671-8127-2AC8156B5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eastAsia="Noto Sans" w:hAnsi="Noto Sans" w:cs="Noto Sans"/>
      <w:sz w:val="22"/>
      <w:szCs w:val="22"/>
      <w:lang w:val="ca-ES" w:eastAsia="en-US"/>
    </w:rPr>
  </w:style>
  <w:style w:type="paragraph" w:styleId="Ttulo2">
    <w:name w:val="heading 2"/>
    <w:basedOn w:val="Heading"/>
    <w:uiPriority w:val="9"/>
    <w:semiHidden/>
    <w:unhideWhenUsed/>
    <w:qFormat/>
    <w:pPr>
      <w:outlineLvl w:val="1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Noto Sans" w:eastAsia="Noto Sans" w:hAnsi="Noto Sans" w:cs="Noto Sans"/>
      <w:sz w:val="22"/>
      <w:szCs w:val="22"/>
      <w:lang w:val="ca-ES"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Nmerodepgina">
    <w:name w:val="Número de pàgina"/>
    <w:basedOn w:val="Piedepgina"/>
    <w:pPr>
      <w:jc w:val="right"/>
    </w:pPr>
    <w:rPr>
      <w:rFonts w:ascii="Liberation Serif" w:eastAsia="SimSun" w:hAnsi="Liberation Serif" w:cs="Mangal"/>
      <w:sz w:val="18"/>
      <w:szCs w:val="18"/>
      <w:lang w:val="es-ES" w:eastAsia="zh-CN"/>
    </w:rPr>
  </w:style>
  <w:style w:type="paragraph" w:customStyle="1" w:styleId="Framecontents">
    <w:name w:val="Frame contents"/>
    <w:basedOn w:val="Standard"/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character" w:customStyle="1" w:styleId="NumberingSymbols">
    <w:name w:val="Numbering Symbols"/>
  </w:style>
  <w:style w:type="numbering" w:customStyle="1" w:styleId="NoList">
    <w:name w:val="No List"/>
    <w:basedOn w:val="Sin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245</Words>
  <Characters>1349</Characters>
  <Application>Microsoft Office Word</Application>
  <DocSecurity>0</DocSecurity>
  <Lines>11</Lines>
  <Paragraphs>3</Paragraphs>
  <ScaleCrop>false</ScaleCrop>
  <Company>Govern de les Illes Balears</Company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Emilio Martínez Robles</dc:creator>
  <cp:lastModifiedBy>Emilio Martínez Robles</cp:lastModifiedBy>
  <cp:revision>2</cp:revision>
  <cp:lastPrinted>2025-06-24T08:53:00Z</cp:lastPrinted>
  <dcterms:created xsi:type="dcterms:W3CDTF">2025-09-05T09:24:00Z</dcterms:created>
  <dcterms:modified xsi:type="dcterms:W3CDTF">2025-09-05T09:24:00Z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