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EFA0B0" w14:textId="61D5DF09" w:rsidR="00932A58" w:rsidRPr="00AC0318" w:rsidRDefault="00E26683" w:rsidP="00292C40">
      <w:pPr>
        <w:rPr>
          <w:b/>
          <w:bCs/>
        </w:rPr>
      </w:pPr>
      <w:r w:rsidRPr="00AC0318">
        <w:rPr>
          <w:b/>
          <w:bCs/>
        </w:rPr>
        <w:t>ANNEX</w:t>
      </w:r>
      <w:r w:rsidR="00932A58" w:rsidRPr="00AC0318">
        <w:rPr>
          <w:b/>
          <w:bCs/>
        </w:rPr>
        <w:t xml:space="preserve"> MRR</w:t>
      </w:r>
    </w:p>
    <w:p w14:paraId="05E6E582" w14:textId="6ACE219E" w:rsidR="00143B57" w:rsidRPr="00AC0318" w:rsidRDefault="00C729B1" w:rsidP="00292C40">
      <w:pPr>
        <w:rPr>
          <w:b/>
          <w:bCs/>
        </w:rPr>
      </w:pPr>
      <w:r w:rsidRPr="004C5D1B">
        <w:rPr>
          <w:b/>
          <w:bCs/>
        </w:rPr>
        <w:t>Llista</w:t>
      </w:r>
      <w:r w:rsidR="00143B57" w:rsidRPr="004C5D1B">
        <w:rPr>
          <w:b/>
          <w:bCs/>
        </w:rPr>
        <w:t xml:space="preserve"> de control de projectes finançats </w:t>
      </w:r>
      <w:r w:rsidR="00C4563C" w:rsidRPr="004C5D1B">
        <w:rPr>
          <w:b/>
          <w:bCs/>
        </w:rPr>
        <w:t>amb</w:t>
      </w:r>
      <w:r w:rsidR="00143B57" w:rsidRPr="004C5D1B">
        <w:rPr>
          <w:b/>
          <w:bCs/>
        </w:rPr>
        <w:t xml:space="preserve"> fons provinents del Pla</w:t>
      </w:r>
      <w:r w:rsidR="00143B57" w:rsidRPr="00AC0318">
        <w:rPr>
          <w:b/>
          <w:bCs/>
        </w:rPr>
        <w:t xml:space="preserve"> de Recuperació, Transformació i Resiliència</w:t>
      </w:r>
    </w:p>
    <w:p w14:paraId="05FF71D7" w14:textId="77777777" w:rsidR="00143B57" w:rsidRPr="00AC0318" w:rsidRDefault="00143B57" w:rsidP="00292C40">
      <w:pPr>
        <w:rPr>
          <w:bCs/>
        </w:rPr>
      </w:pPr>
    </w:p>
    <w:p w14:paraId="33BEEEC4" w14:textId="0B9FD00B" w:rsidR="00143B57" w:rsidRPr="00AC0318" w:rsidRDefault="009F208A" w:rsidP="00AC3B0B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>Obtenció de</w:t>
      </w:r>
      <w:r w:rsidR="00143B57" w:rsidRPr="00AC0318">
        <w:rPr>
          <w:rFonts w:ascii="Noto Sans" w:hAnsi="Noto Sans"/>
          <w:lang w:val="ca-ES"/>
        </w:rPr>
        <w:t xml:space="preserve"> la relació de documents d</w:t>
      </w:r>
      <w:r w:rsidR="00C80D7D" w:rsidRPr="00AC0318">
        <w:rPr>
          <w:rFonts w:ascii="Noto Sans" w:hAnsi="Noto Sans"/>
          <w:lang w:val="ca-ES"/>
        </w:rPr>
        <w:t>’</w:t>
      </w:r>
      <w:r w:rsidR="00143B57" w:rsidRPr="00AC0318">
        <w:rPr>
          <w:rFonts w:ascii="Noto Sans" w:hAnsi="Noto Sans"/>
          <w:lang w:val="ca-ES"/>
        </w:rPr>
        <w:t xml:space="preserve">absència </w:t>
      </w:r>
      <w:r w:rsidR="0029112C" w:rsidRPr="00AC0318">
        <w:rPr>
          <w:rFonts w:ascii="Noto Sans" w:hAnsi="Noto Sans"/>
          <w:lang w:val="ca-ES"/>
        </w:rPr>
        <w:t>de conflictes d</w:t>
      </w:r>
      <w:r w:rsidR="00C80D7D" w:rsidRPr="00AC0318">
        <w:rPr>
          <w:rFonts w:ascii="Noto Sans" w:hAnsi="Noto Sans"/>
          <w:lang w:val="ca-ES"/>
        </w:rPr>
        <w:t>’</w:t>
      </w:r>
      <w:r w:rsidR="0029112C" w:rsidRPr="00AC0318">
        <w:rPr>
          <w:rFonts w:ascii="Noto Sans" w:hAnsi="Noto Sans"/>
          <w:lang w:val="ca-ES"/>
        </w:rPr>
        <w:t>interessos (DACI</w:t>
      </w:r>
      <w:r w:rsidR="00143B57" w:rsidRPr="00AC0318">
        <w:rPr>
          <w:rFonts w:ascii="Noto Sans" w:hAnsi="Noto Sans"/>
          <w:lang w:val="ca-ES"/>
        </w:rPr>
        <w:t xml:space="preserve">) que afecten </w:t>
      </w:r>
      <w:r w:rsidR="0029112C" w:rsidRPr="00AC0318">
        <w:rPr>
          <w:rFonts w:ascii="Noto Sans" w:hAnsi="Noto Sans"/>
          <w:lang w:val="ca-ES"/>
        </w:rPr>
        <w:t>l</w:t>
      </w:r>
      <w:r w:rsidR="00C80D7D" w:rsidRPr="00AC0318">
        <w:rPr>
          <w:rFonts w:ascii="Noto Sans" w:hAnsi="Noto Sans"/>
          <w:lang w:val="ca-ES"/>
        </w:rPr>
        <w:t>’</w:t>
      </w:r>
      <w:r w:rsidR="0029112C" w:rsidRPr="00AC0318">
        <w:rPr>
          <w:rFonts w:ascii="Noto Sans" w:hAnsi="Noto Sans"/>
          <w:lang w:val="ca-ES"/>
        </w:rPr>
        <w:t>acte de comprovació material.</w:t>
      </w:r>
    </w:p>
    <w:p w14:paraId="3EDAAEBE" w14:textId="77777777" w:rsidR="00143B57" w:rsidRPr="00AC0318" w:rsidRDefault="00143B57" w:rsidP="00AC3B0B">
      <w:pPr>
        <w:ind w:left="284"/>
      </w:pP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5103"/>
        <w:gridCol w:w="2268"/>
      </w:tblGrid>
      <w:tr w:rsidR="00143B57" w:rsidRPr="00AC0318" w14:paraId="2612FE01" w14:textId="77777777" w:rsidTr="00AC3B0B">
        <w:trPr>
          <w:trHeight w:val="441"/>
        </w:trPr>
        <w:tc>
          <w:tcPr>
            <w:tcW w:w="5103" w:type="dxa"/>
            <w:vAlign w:val="center"/>
          </w:tcPr>
          <w:p w14:paraId="666E8B2F" w14:textId="74A4E905" w:rsidR="00143B57" w:rsidRPr="00AC0318" w:rsidRDefault="00674644" w:rsidP="00AC3B0B">
            <w:pPr>
              <w:ind w:left="284" w:hanging="284"/>
              <w:rPr>
                <w:i/>
              </w:rPr>
            </w:pPr>
            <w:r w:rsidRPr="00AC0318">
              <w:rPr>
                <w:i/>
              </w:rPr>
              <w:t>Signant de la DACI (identificació de</w:t>
            </w:r>
            <w:r w:rsidR="00143B57" w:rsidRPr="00AC0318">
              <w:rPr>
                <w:i/>
              </w:rPr>
              <w:t xml:space="preserve"> càrrec i nom</w:t>
            </w:r>
            <w:r w:rsidRPr="00AC0318">
              <w:rPr>
                <w:i/>
              </w:rPr>
              <w:t>)</w:t>
            </w:r>
          </w:p>
        </w:tc>
        <w:tc>
          <w:tcPr>
            <w:tcW w:w="2268" w:type="dxa"/>
            <w:vAlign w:val="center"/>
          </w:tcPr>
          <w:p w14:paraId="39DE73F3" w14:textId="30A453CD" w:rsidR="00143B57" w:rsidRPr="00AC0318" w:rsidRDefault="00143B57" w:rsidP="00AC3B0B">
            <w:pPr>
              <w:ind w:left="284" w:hanging="284"/>
              <w:rPr>
                <w:i/>
              </w:rPr>
            </w:pPr>
            <w:r w:rsidRPr="00AC0318">
              <w:rPr>
                <w:i/>
              </w:rPr>
              <w:t xml:space="preserve">Data </w:t>
            </w:r>
            <w:r w:rsidR="0029112C" w:rsidRPr="00AC0318">
              <w:rPr>
                <w:i/>
              </w:rPr>
              <w:t xml:space="preserve">de la </w:t>
            </w:r>
            <w:r w:rsidRPr="00AC0318">
              <w:rPr>
                <w:i/>
              </w:rPr>
              <w:t>signatura</w:t>
            </w:r>
          </w:p>
        </w:tc>
      </w:tr>
      <w:tr w:rsidR="00143B57" w:rsidRPr="00AC0318" w14:paraId="45CB0FB4" w14:textId="77777777" w:rsidTr="00AC3B0B">
        <w:trPr>
          <w:trHeight w:val="60"/>
        </w:trPr>
        <w:tc>
          <w:tcPr>
            <w:tcW w:w="5103" w:type="dxa"/>
            <w:vAlign w:val="center"/>
          </w:tcPr>
          <w:p w14:paraId="41A74634" w14:textId="5F7402EC" w:rsidR="00143B57" w:rsidRPr="00AC0318" w:rsidRDefault="00C4563C" w:rsidP="00AC3B0B">
            <w:pPr>
              <w:ind w:left="284" w:hanging="284"/>
              <w:rPr>
                <w:rFonts w:cs="Noto Sans"/>
                <w:shd w:val="clear" w:color="auto" w:fill="FFFFFF"/>
              </w:rPr>
            </w:pPr>
            <w:r w:rsidRPr="00AC0318">
              <w:rPr>
                <w:color w:val="0070C0"/>
              </w:rPr>
              <w:t>[</w:t>
            </w:r>
            <w:r w:rsidRPr="00AC0318">
              <w:rPr>
                <w:i/>
                <w:color w:val="0070C0"/>
              </w:rPr>
              <w:t>s’ha d’</w:t>
            </w:r>
            <w:r w:rsidR="00674644" w:rsidRPr="00AC0318">
              <w:rPr>
                <w:i/>
                <w:color w:val="0070C0"/>
              </w:rPr>
              <w:t>e</w:t>
            </w:r>
            <w:r w:rsidRPr="00AC0318">
              <w:rPr>
                <w:i/>
                <w:color w:val="0070C0"/>
              </w:rPr>
              <w:t>mplenar</w:t>
            </w:r>
            <w:r w:rsidRPr="00AC0318">
              <w:rPr>
                <w:color w:val="0070C0"/>
              </w:rPr>
              <w:t>]</w:t>
            </w:r>
          </w:p>
        </w:tc>
        <w:tc>
          <w:tcPr>
            <w:tcW w:w="2268" w:type="dxa"/>
            <w:vAlign w:val="center"/>
          </w:tcPr>
          <w:p w14:paraId="493D0A90" w14:textId="77777777" w:rsidR="00143B57" w:rsidRPr="00AC0318" w:rsidRDefault="00143B57" w:rsidP="00AC3B0B">
            <w:pPr>
              <w:ind w:left="284" w:hanging="284"/>
            </w:pPr>
          </w:p>
        </w:tc>
      </w:tr>
    </w:tbl>
    <w:p w14:paraId="1A263A9E" w14:textId="77777777" w:rsidR="00143B57" w:rsidRPr="00AC0318" w:rsidRDefault="00143B57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47A38B27" w14:textId="5FC0C1E8" w:rsidR="00143B57" w:rsidRPr="00AC0318" w:rsidRDefault="00143B57" w:rsidP="00AC3B0B">
      <w:pPr>
        <w:pStyle w:val="Prrafodelista"/>
        <w:spacing w:after="0"/>
        <w:ind w:left="284"/>
        <w:rPr>
          <w:rFonts w:ascii="Noto Sans" w:hAnsi="Noto Sans"/>
          <w:color w:val="244061" w:themeColor="accent1" w:themeShade="80"/>
          <w:lang w:val="ca-ES"/>
        </w:rPr>
      </w:pPr>
      <w:r w:rsidRPr="00AC0318">
        <w:rPr>
          <w:rFonts w:ascii="Noto Sans" w:hAnsi="Noto Sans"/>
          <w:lang w:val="ca-ES"/>
        </w:rPr>
        <w:t xml:space="preserve">Òrgan responsable </w:t>
      </w:r>
      <w:r w:rsidR="00674644" w:rsidRPr="00AC0318">
        <w:rPr>
          <w:rFonts w:ascii="Noto Sans" w:hAnsi="Noto Sans"/>
          <w:lang w:val="ca-ES"/>
        </w:rPr>
        <w:t xml:space="preserve">de la </w:t>
      </w:r>
      <w:r w:rsidRPr="00AC0318">
        <w:rPr>
          <w:rFonts w:ascii="Noto Sans" w:hAnsi="Noto Sans"/>
          <w:lang w:val="ca-ES"/>
        </w:rPr>
        <w:t xml:space="preserve">custòdia: </w:t>
      </w:r>
      <w:r w:rsidR="00C4563C" w:rsidRPr="00AC0318">
        <w:rPr>
          <w:rFonts w:ascii="Noto Sans" w:hAnsi="Noto Sans"/>
          <w:color w:val="0070C0"/>
          <w:lang w:val="ca-ES"/>
        </w:rPr>
        <w:t>[</w:t>
      </w:r>
      <w:r w:rsidR="00C4563C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C4563C" w:rsidRPr="00AC0318">
        <w:rPr>
          <w:rFonts w:ascii="Noto Sans" w:hAnsi="Noto Sans"/>
          <w:color w:val="0070C0"/>
          <w:lang w:val="ca-ES"/>
        </w:rPr>
        <w:t>]</w:t>
      </w:r>
    </w:p>
    <w:p w14:paraId="1F6A2897" w14:textId="77777777" w:rsidR="005D6581" w:rsidRPr="00AC0318" w:rsidRDefault="005D6581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681E2325" w14:textId="48FCA59C" w:rsidR="00143B57" w:rsidRPr="00AC0318" w:rsidRDefault="00143B57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3497D4BC" w14:textId="77777777" w:rsidTr="00AC3B0B">
        <w:trPr>
          <w:trHeight w:val="442"/>
        </w:trPr>
        <w:tc>
          <w:tcPr>
            <w:tcW w:w="7371" w:type="dxa"/>
            <w:vAlign w:val="center"/>
          </w:tcPr>
          <w:p w14:paraId="0A8893B9" w14:textId="77777777" w:rsidR="00AC3B0B" w:rsidRPr="00AC0318" w:rsidRDefault="00AC3B0B" w:rsidP="00AC3B0B">
            <w:pPr>
              <w:ind w:left="284" w:hanging="284"/>
            </w:pPr>
          </w:p>
        </w:tc>
      </w:tr>
    </w:tbl>
    <w:p w14:paraId="10A7A2F5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0F8DCB21" w14:textId="19C0D943" w:rsidR="00143B57" w:rsidRPr="00AC0318" w:rsidRDefault="00143B57" w:rsidP="00AC3B0B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Acredita</w:t>
      </w:r>
      <w:r w:rsidR="009F208A">
        <w:rPr>
          <w:rFonts w:ascii="Noto Sans" w:hAnsi="Noto Sans"/>
          <w:lang w:val="ca-ES"/>
        </w:rPr>
        <w:t>ció del fet</w:t>
      </w:r>
      <w:r w:rsidRPr="00AC0318">
        <w:rPr>
          <w:rFonts w:ascii="Noto Sans" w:hAnsi="Noto Sans"/>
          <w:lang w:val="ca-ES"/>
        </w:rPr>
        <w:t xml:space="preserve"> que s</w:t>
      </w:r>
      <w:r w:rsidR="00C80D7D" w:rsidRPr="00AC0318">
        <w:rPr>
          <w:rFonts w:ascii="Noto Sans" w:hAnsi="Noto Sans"/>
          <w:lang w:val="ca-ES"/>
        </w:rPr>
        <w:t>’</w:t>
      </w:r>
      <w:r w:rsidRPr="00AC0318">
        <w:rPr>
          <w:rFonts w:ascii="Noto Sans" w:hAnsi="Noto Sans"/>
          <w:lang w:val="ca-ES"/>
        </w:rPr>
        <w:t>inclou informació del PRTR</w:t>
      </w:r>
      <w:r w:rsidR="00AC3B0B" w:rsidRPr="00AC0318">
        <w:rPr>
          <w:rFonts w:ascii="Noto Sans" w:hAnsi="Noto Sans"/>
          <w:lang w:val="ca-ES"/>
        </w:rPr>
        <w:t xml:space="preserve"> en la pàgina web de l’entitat</w:t>
      </w:r>
      <w:r w:rsidRPr="00AC0318">
        <w:rPr>
          <w:rFonts w:ascii="Noto Sans" w:hAnsi="Noto Sans"/>
          <w:lang w:val="ca-ES"/>
        </w:rPr>
        <w:t>.</w:t>
      </w:r>
    </w:p>
    <w:p w14:paraId="45D441E0" w14:textId="77777777" w:rsidR="005D6581" w:rsidRPr="00AC0318" w:rsidRDefault="005D6581" w:rsidP="005D6581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4DB67C11" w14:textId="72D24B53" w:rsidR="00143B57" w:rsidRPr="00AC0318" w:rsidRDefault="00674644" w:rsidP="00AC3B0B">
      <w:pPr>
        <w:pStyle w:val="Prrafodelista"/>
        <w:spacing w:after="0"/>
        <w:ind w:left="284"/>
        <w:rPr>
          <w:rFonts w:ascii="Noto Sans" w:hAnsi="Noto Sans"/>
          <w:color w:val="0070C0"/>
          <w:lang w:val="ca-ES"/>
        </w:rPr>
      </w:pPr>
      <w:r w:rsidRPr="00AC0318">
        <w:rPr>
          <w:rFonts w:ascii="Noto Sans" w:hAnsi="Noto Sans"/>
          <w:lang w:val="ca-ES"/>
        </w:rPr>
        <w:t>Enllaç</w:t>
      </w:r>
      <w:r w:rsidR="00143B57" w:rsidRPr="00AC0318">
        <w:rPr>
          <w:rFonts w:ascii="Noto Sans" w:hAnsi="Noto Sans"/>
          <w:lang w:val="ca-ES"/>
        </w:rPr>
        <w:t xml:space="preserve">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1A84DE65" w14:textId="77777777" w:rsidR="005D6581" w:rsidRPr="00AC0318" w:rsidRDefault="005D6581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6CC2722A" w14:textId="5FB76AB0" w:rsidR="00143B57" w:rsidRPr="00AC0318" w:rsidRDefault="00143B57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7CFEE47C" w14:textId="77777777" w:rsidTr="008738EE">
        <w:trPr>
          <w:trHeight w:val="442"/>
        </w:trPr>
        <w:tc>
          <w:tcPr>
            <w:tcW w:w="7371" w:type="dxa"/>
            <w:vAlign w:val="center"/>
          </w:tcPr>
          <w:p w14:paraId="4B790698" w14:textId="77777777" w:rsidR="00AC3B0B" w:rsidRPr="00AC0318" w:rsidRDefault="00AC3B0B" w:rsidP="008738EE">
            <w:pPr>
              <w:ind w:left="284" w:hanging="284"/>
            </w:pPr>
          </w:p>
        </w:tc>
      </w:tr>
    </w:tbl>
    <w:p w14:paraId="59905F22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0EF13629" w14:textId="75630E26" w:rsidR="00143B57" w:rsidRPr="00AC0318" w:rsidRDefault="00143B57" w:rsidP="00AC3B0B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Identifica</w:t>
      </w:r>
      <w:r w:rsidR="009F208A">
        <w:rPr>
          <w:rFonts w:ascii="Noto Sans" w:hAnsi="Noto Sans"/>
          <w:lang w:val="ca-ES"/>
        </w:rPr>
        <w:t>ció d</w:t>
      </w:r>
      <w:r w:rsidR="00AC3B0B" w:rsidRPr="00EB28A9">
        <w:rPr>
          <w:rFonts w:ascii="Noto Sans" w:hAnsi="Noto Sans"/>
          <w:lang w:val="ca-ES"/>
        </w:rPr>
        <w:t>el component, la inversió, les fit</w:t>
      </w:r>
      <w:r w:rsidR="00EB28A9">
        <w:rPr>
          <w:rFonts w:ascii="Noto Sans" w:hAnsi="Noto Sans"/>
          <w:lang w:val="ca-ES"/>
        </w:rPr>
        <w:t xml:space="preserve">es i </w:t>
      </w:r>
      <w:r w:rsidRPr="00EB28A9">
        <w:rPr>
          <w:rFonts w:ascii="Noto Sans" w:hAnsi="Noto Sans"/>
          <w:lang w:val="ca-ES"/>
        </w:rPr>
        <w:t>obje</w:t>
      </w:r>
      <w:r w:rsidR="00AC3B0B" w:rsidRPr="00EB28A9">
        <w:rPr>
          <w:rFonts w:ascii="Noto Sans" w:hAnsi="Noto Sans"/>
          <w:lang w:val="ca-ES"/>
        </w:rPr>
        <w:t>c</w:t>
      </w:r>
      <w:r w:rsidRPr="00EB28A9">
        <w:rPr>
          <w:rFonts w:ascii="Noto Sans" w:hAnsi="Noto Sans"/>
          <w:lang w:val="ca-ES"/>
        </w:rPr>
        <w:t xml:space="preserve">tius CID i </w:t>
      </w:r>
      <w:r w:rsidR="00AC3B0B" w:rsidRPr="00EB28A9">
        <w:rPr>
          <w:rFonts w:ascii="Noto Sans" w:hAnsi="Noto Sans"/>
          <w:lang w:val="ca-ES"/>
        </w:rPr>
        <w:t>e</w:t>
      </w:r>
      <w:r w:rsidR="00AC3B0B" w:rsidRPr="00AC0318">
        <w:rPr>
          <w:rFonts w:ascii="Noto Sans" w:hAnsi="Noto Sans"/>
          <w:lang w:val="ca-ES"/>
        </w:rPr>
        <w:t xml:space="preserve">l </w:t>
      </w:r>
      <w:r w:rsidRPr="00AC0318">
        <w:rPr>
          <w:rFonts w:ascii="Noto Sans" w:hAnsi="Noto Sans"/>
          <w:lang w:val="ca-ES"/>
        </w:rPr>
        <w:t xml:space="preserve">termini màxim de compliment: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71C9B77E" w14:textId="77777777" w:rsidR="00D9086F" w:rsidRPr="00AC0318" w:rsidRDefault="00D9086F" w:rsidP="00AC3B0B">
      <w:pPr>
        <w:ind w:left="284"/>
      </w:pPr>
    </w:p>
    <w:p w14:paraId="56B78E92" w14:textId="3110EFBB" w:rsidR="00143B57" w:rsidRPr="00AC0318" w:rsidRDefault="00143B57" w:rsidP="00AC3B0B">
      <w:pPr>
        <w:ind w:left="284"/>
      </w:pPr>
      <w:r w:rsidRPr="00AC0318"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4683D49F" w14:textId="77777777" w:rsidTr="008738EE">
        <w:trPr>
          <w:trHeight w:val="442"/>
        </w:trPr>
        <w:tc>
          <w:tcPr>
            <w:tcW w:w="7371" w:type="dxa"/>
            <w:vAlign w:val="center"/>
          </w:tcPr>
          <w:p w14:paraId="264BD700" w14:textId="77777777" w:rsidR="00AC3B0B" w:rsidRPr="00AC0318" w:rsidRDefault="00AC3B0B" w:rsidP="008738EE">
            <w:pPr>
              <w:ind w:left="284" w:hanging="284"/>
            </w:pPr>
          </w:p>
        </w:tc>
      </w:tr>
    </w:tbl>
    <w:p w14:paraId="4A80A563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09D2F4F4" w14:textId="327AF1B3" w:rsidR="00143B57" w:rsidRPr="00AC0318" w:rsidRDefault="009F208A" w:rsidP="00AC3B0B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>Identificació d</w:t>
      </w:r>
      <w:r w:rsidR="00674644" w:rsidRPr="00AC0318">
        <w:rPr>
          <w:rFonts w:ascii="Noto Sans" w:hAnsi="Noto Sans"/>
          <w:lang w:val="ca-ES"/>
        </w:rPr>
        <w:t>e</w:t>
      </w:r>
      <w:r w:rsidR="00143B57" w:rsidRPr="00AC0318">
        <w:rPr>
          <w:rFonts w:ascii="Noto Sans" w:hAnsi="Noto Sans"/>
          <w:lang w:val="ca-ES"/>
        </w:rPr>
        <w:t>ls tercers associats a l</w:t>
      </w:r>
      <w:r w:rsidR="00C80D7D" w:rsidRPr="00AC0318">
        <w:rPr>
          <w:rFonts w:ascii="Noto Sans" w:hAnsi="Noto Sans"/>
          <w:lang w:val="ca-ES"/>
        </w:rPr>
        <w:t>’</w:t>
      </w:r>
      <w:r w:rsidR="00143B57" w:rsidRPr="00AC0318">
        <w:rPr>
          <w:rFonts w:ascii="Noto Sans" w:hAnsi="Noto Sans"/>
          <w:lang w:val="ca-ES"/>
        </w:rPr>
        <w:t>expedient:</w:t>
      </w:r>
    </w:p>
    <w:p w14:paraId="7400F40C" w14:textId="77777777" w:rsidR="008B4B01" w:rsidRPr="00AC0318" w:rsidRDefault="008B4B01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7D0BE770" w14:textId="4FFEBC0D" w:rsidR="00143B57" w:rsidRPr="00AC0318" w:rsidRDefault="00674644" w:rsidP="00AC3B0B">
      <w:pPr>
        <w:pStyle w:val="Prrafodelista"/>
        <w:numPr>
          <w:ilvl w:val="0"/>
          <w:numId w:val="16"/>
        </w:numPr>
        <w:spacing w:after="0"/>
        <w:ind w:left="284" w:firstLine="0"/>
        <w:rPr>
          <w:rFonts w:ascii="Noto Sans" w:hAnsi="Noto Sans"/>
          <w:color w:val="244061" w:themeColor="accent1" w:themeShade="80"/>
          <w:lang w:val="ca-ES"/>
        </w:rPr>
      </w:pPr>
      <w:r w:rsidRPr="00AC0318">
        <w:rPr>
          <w:rFonts w:ascii="Noto Sans" w:hAnsi="Noto Sans"/>
          <w:lang w:val="ca-ES"/>
        </w:rPr>
        <w:t xml:space="preserve">Contractista (nom i </w:t>
      </w:r>
      <w:r w:rsidR="00143B57" w:rsidRPr="00AC0318">
        <w:rPr>
          <w:rFonts w:ascii="Noto Sans" w:hAnsi="Noto Sans"/>
          <w:lang w:val="ca-ES"/>
        </w:rPr>
        <w:t xml:space="preserve">CIF):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4CBAB9BC" w14:textId="456E465B" w:rsidR="00143B57" w:rsidRPr="00AC0318" w:rsidRDefault="00674644" w:rsidP="00AC3B0B">
      <w:pPr>
        <w:pStyle w:val="Prrafodelista"/>
        <w:numPr>
          <w:ilvl w:val="0"/>
          <w:numId w:val="16"/>
        </w:numPr>
        <w:spacing w:after="0"/>
        <w:ind w:left="284" w:firstLine="0"/>
        <w:rPr>
          <w:rFonts w:ascii="Noto Sans" w:hAnsi="Noto Sans"/>
          <w:lang w:val="ca-ES"/>
        </w:rPr>
      </w:pPr>
      <w:proofErr w:type="spellStart"/>
      <w:r w:rsidRPr="00AC0318">
        <w:rPr>
          <w:rFonts w:ascii="Noto Sans" w:hAnsi="Noto Sans"/>
          <w:lang w:val="ca-ES"/>
        </w:rPr>
        <w:lastRenderedPageBreak/>
        <w:t>Subcontractista</w:t>
      </w:r>
      <w:proofErr w:type="spellEnd"/>
      <w:r w:rsidRPr="00AC0318">
        <w:rPr>
          <w:rFonts w:ascii="Noto Sans" w:hAnsi="Noto Sans"/>
          <w:lang w:val="ca-ES"/>
        </w:rPr>
        <w:t xml:space="preserve"> (nom i </w:t>
      </w:r>
      <w:r w:rsidR="00143B57" w:rsidRPr="00AC0318">
        <w:rPr>
          <w:rFonts w:ascii="Noto Sans" w:hAnsi="Noto Sans"/>
          <w:lang w:val="ca-ES"/>
        </w:rPr>
        <w:t xml:space="preserve">CIF):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3274397D" w14:textId="7D455C7F" w:rsidR="00143B57" w:rsidRPr="00AC0318" w:rsidRDefault="00674644" w:rsidP="00AC3B0B">
      <w:pPr>
        <w:pStyle w:val="Prrafodelista"/>
        <w:numPr>
          <w:ilvl w:val="0"/>
          <w:numId w:val="16"/>
        </w:numPr>
        <w:spacing w:after="0"/>
        <w:ind w:left="284" w:firstLine="0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 xml:space="preserve">Beneficiaris (nom, NIF i </w:t>
      </w:r>
      <w:r w:rsidR="00143B57" w:rsidRPr="00AC0318">
        <w:rPr>
          <w:rFonts w:ascii="Noto Sans" w:hAnsi="Noto Sans"/>
          <w:lang w:val="ca-ES"/>
        </w:rPr>
        <w:t xml:space="preserve">data de naixement):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68FA60A1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2FCE423C" w14:textId="6CD01CA1" w:rsidR="00143B57" w:rsidRPr="00AC0318" w:rsidRDefault="00143B57" w:rsidP="00AC3B0B">
      <w:pPr>
        <w:ind w:left="284"/>
      </w:pPr>
      <w:r w:rsidRPr="00AC0318"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76B85982" w14:textId="77777777" w:rsidTr="008738EE">
        <w:trPr>
          <w:trHeight w:val="442"/>
        </w:trPr>
        <w:tc>
          <w:tcPr>
            <w:tcW w:w="7371" w:type="dxa"/>
            <w:vAlign w:val="center"/>
          </w:tcPr>
          <w:p w14:paraId="79922592" w14:textId="77777777" w:rsidR="00AC3B0B" w:rsidRPr="00AC0318" w:rsidRDefault="00AC3B0B" w:rsidP="008738EE">
            <w:pPr>
              <w:ind w:left="284" w:hanging="284"/>
            </w:pPr>
          </w:p>
        </w:tc>
      </w:tr>
    </w:tbl>
    <w:p w14:paraId="194EB9A7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5127CA05" w14:textId="7EBB8284" w:rsidR="008B4B01" w:rsidRPr="00AC0318" w:rsidRDefault="00143B57" w:rsidP="00D9086F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color w:val="0070C0"/>
          <w:lang w:val="ca-ES"/>
        </w:rPr>
      </w:pPr>
      <w:r w:rsidRPr="00AC0318">
        <w:rPr>
          <w:rFonts w:ascii="Noto Sans" w:hAnsi="Noto Sans"/>
          <w:lang w:val="ca-ES"/>
        </w:rPr>
        <w:t>Obten</w:t>
      </w:r>
      <w:r w:rsidR="009F208A">
        <w:rPr>
          <w:rFonts w:ascii="Noto Sans" w:hAnsi="Noto Sans"/>
          <w:lang w:val="ca-ES"/>
        </w:rPr>
        <w:t>ció i adjunció</w:t>
      </w:r>
      <w:r w:rsidR="0029112C" w:rsidRPr="00AC0318">
        <w:rPr>
          <w:rFonts w:ascii="Noto Sans" w:hAnsi="Noto Sans"/>
          <w:lang w:val="ca-ES"/>
        </w:rPr>
        <w:t xml:space="preserve"> a aquest annex</w:t>
      </w:r>
      <w:r w:rsidRPr="00AC0318">
        <w:rPr>
          <w:rFonts w:ascii="Noto Sans" w:hAnsi="Noto Sans"/>
          <w:lang w:val="ca-ES"/>
        </w:rPr>
        <w:t xml:space="preserve"> </w:t>
      </w:r>
      <w:r w:rsidR="009F208A">
        <w:rPr>
          <w:rFonts w:ascii="Noto Sans" w:hAnsi="Noto Sans"/>
          <w:lang w:val="ca-ES"/>
        </w:rPr>
        <w:t>d</w:t>
      </w:r>
      <w:r w:rsidRPr="00AC0318">
        <w:rPr>
          <w:rFonts w:ascii="Noto Sans" w:hAnsi="Noto Sans"/>
          <w:lang w:val="ca-ES"/>
        </w:rPr>
        <w:t>el document de detecció d</w:t>
      </w:r>
      <w:r w:rsidR="009F208A">
        <w:rPr>
          <w:rFonts w:ascii="Noto Sans" w:hAnsi="Noto Sans"/>
          <w:lang w:val="ca-ES"/>
        </w:rPr>
        <w:t>e banderes vermelles i comprovació</w:t>
      </w:r>
      <w:r w:rsidRPr="00AC0318">
        <w:rPr>
          <w:rFonts w:ascii="Noto Sans" w:hAnsi="Noto Sans"/>
          <w:lang w:val="ca-ES"/>
        </w:rPr>
        <w:t xml:space="preserve"> que conté respostes raonades en relació a</w:t>
      </w:r>
      <w:r w:rsidR="00AC3B0B" w:rsidRPr="00AC0318">
        <w:rPr>
          <w:rFonts w:ascii="Noto Sans" w:hAnsi="Noto Sans"/>
          <w:lang w:val="ca-ES"/>
        </w:rPr>
        <w:t>mb els indicadors de risc CR7, «</w:t>
      </w:r>
      <w:r w:rsidRPr="00AC0318">
        <w:rPr>
          <w:rFonts w:ascii="Noto Sans" w:hAnsi="Noto Sans"/>
          <w:lang w:val="ca-ES"/>
        </w:rPr>
        <w:t>Incompliments o deficiències en l</w:t>
      </w:r>
      <w:r w:rsidR="00C80D7D" w:rsidRPr="00AC0318">
        <w:rPr>
          <w:rFonts w:ascii="Noto Sans" w:hAnsi="Noto Sans"/>
          <w:lang w:val="ca-ES"/>
        </w:rPr>
        <w:t>’</w:t>
      </w:r>
      <w:r w:rsidR="00AC3B0B" w:rsidRPr="00AC0318">
        <w:rPr>
          <w:rFonts w:ascii="Noto Sans" w:hAnsi="Noto Sans"/>
          <w:lang w:val="ca-ES"/>
        </w:rPr>
        <w:t>execució del contracte», i CR10, «</w:t>
      </w:r>
      <w:r w:rsidRPr="00AC0318">
        <w:rPr>
          <w:rFonts w:ascii="Noto Sans" w:hAnsi="Noto Sans"/>
          <w:lang w:val="ca-ES"/>
        </w:rPr>
        <w:t>Incompliment de les obligacions d</w:t>
      </w:r>
      <w:r w:rsidR="00C80D7D" w:rsidRPr="00AC0318">
        <w:rPr>
          <w:rFonts w:ascii="Noto Sans" w:hAnsi="Noto Sans"/>
          <w:lang w:val="ca-ES"/>
        </w:rPr>
        <w:t>’</w:t>
      </w:r>
      <w:r w:rsidRPr="00AC0318">
        <w:rPr>
          <w:rFonts w:ascii="Noto Sans" w:hAnsi="Noto Sans"/>
          <w:lang w:val="ca-ES"/>
        </w:rPr>
        <w:t>informa</w:t>
      </w:r>
      <w:r w:rsidR="0029112C" w:rsidRPr="00AC0318">
        <w:rPr>
          <w:rFonts w:ascii="Noto Sans" w:hAnsi="Noto Sans"/>
          <w:lang w:val="ca-ES"/>
        </w:rPr>
        <w:t>ció, comunicació i p</w:t>
      </w:r>
      <w:r w:rsidR="00AC3B0B" w:rsidRPr="00AC0318">
        <w:rPr>
          <w:rFonts w:ascii="Noto Sans" w:hAnsi="Noto Sans"/>
          <w:lang w:val="ca-ES"/>
        </w:rPr>
        <w:t>ublicitat»</w:t>
      </w:r>
      <w:r w:rsidR="0029112C" w:rsidRPr="00AC0318">
        <w:rPr>
          <w:rFonts w:ascii="Noto Sans" w:hAnsi="Noto Sans"/>
          <w:lang w:val="ca-ES"/>
        </w:rPr>
        <w:t>.</w:t>
      </w:r>
      <w:r w:rsidR="00D9086F" w:rsidRPr="00AC0318">
        <w:rPr>
          <w:rFonts w:ascii="Noto Sans" w:hAnsi="Noto Sans"/>
          <w:lang w:val="ca-ES"/>
        </w:rPr>
        <w:t xml:space="preserve"> </w:t>
      </w:r>
      <w:r w:rsidR="008B4B01" w:rsidRPr="00AC0318">
        <w:rPr>
          <w:rFonts w:ascii="Noto Sans" w:hAnsi="Noto Sans"/>
          <w:color w:val="0070C0"/>
          <w:lang w:val="ca-ES"/>
        </w:rPr>
        <w:t>[</w:t>
      </w:r>
      <w:r w:rsidR="008B4B01" w:rsidRPr="00AC0318">
        <w:rPr>
          <w:rFonts w:ascii="Noto Sans" w:hAnsi="Noto Sans"/>
          <w:i/>
          <w:color w:val="0070C0"/>
          <w:lang w:val="ca-ES"/>
        </w:rPr>
        <w:t>s’ha d’</w:t>
      </w:r>
      <w:r w:rsidR="004C5D1B">
        <w:rPr>
          <w:rFonts w:ascii="Noto Sans" w:hAnsi="Noto Sans"/>
          <w:i/>
          <w:color w:val="0070C0"/>
          <w:lang w:val="ca-ES"/>
        </w:rPr>
        <w:t>adjuntar</w:t>
      </w:r>
      <w:r w:rsidR="008B4B01" w:rsidRPr="00AC0318">
        <w:rPr>
          <w:rFonts w:ascii="Noto Sans" w:hAnsi="Noto Sans"/>
          <w:color w:val="0070C0"/>
          <w:lang w:val="ca-ES"/>
        </w:rPr>
        <w:t>]</w:t>
      </w:r>
    </w:p>
    <w:p w14:paraId="39EFD6D3" w14:textId="169B2120" w:rsidR="00143B57" w:rsidRPr="00AC0318" w:rsidRDefault="00143B57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4A64A877" w14:textId="45F293BC" w:rsidR="00143B57" w:rsidRPr="00AC0318" w:rsidRDefault="00143B57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 xml:space="preserve">Òrgan responsable </w:t>
      </w:r>
      <w:r w:rsidR="00AC3B0B" w:rsidRPr="00AC0318">
        <w:rPr>
          <w:rFonts w:ascii="Noto Sans" w:hAnsi="Noto Sans"/>
          <w:lang w:val="ca-ES"/>
        </w:rPr>
        <w:t xml:space="preserve">de la </w:t>
      </w:r>
      <w:r w:rsidRPr="00AC0318">
        <w:rPr>
          <w:rFonts w:ascii="Noto Sans" w:hAnsi="Noto Sans"/>
          <w:lang w:val="ca-ES"/>
        </w:rPr>
        <w:t xml:space="preserve">custòdia: </w:t>
      </w:r>
      <w:r w:rsidR="00AC3B0B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 d’emplenar</w:t>
      </w:r>
      <w:r w:rsidR="00AC3B0B" w:rsidRPr="00AC0318">
        <w:rPr>
          <w:rFonts w:ascii="Noto Sans" w:hAnsi="Noto Sans"/>
          <w:color w:val="0070C0"/>
          <w:lang w:val="ca-ES"/>
        </w:rPr>
        <w:t>]</w:t>
      </w:r>
    </w:p>
    <w:p w14:paraId="40EABD53" w14:textId="77777777" w:rsidR="008B4B01" w:rsidRPr="00AC0318" w:rsidRDefault="008B4B01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129FBB45" w14:textId="1CD20A88" w:rsidR="00143B57" w:rsidRPr="00AC0318" w:rsidRDefault="00143B57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12B964E9" w14:textId="77777777" w:rsidTr="008738EE">
        <w:trPr>
          <w:trHeight w:val="442"/>
        </w:trPr>
        <w:tc>
          <w:tcPr>
            <w:tcW w:w="7371" w:type="dxa"/>
            <w:vAlign w:val="center"/>
          </w:tcPr>
          <w:p w14:paraId="539B953F" w14:textId="77777777" w:rsidR="00AC3B0B" w:rsidRPr="00AC0318" w:rsidRDefault="00AC3B0B" w:rsidP="008738EE">
            <w:pPr>
              <w:ind w:left="284" w:hanging="284"/>
            </w:pPr>
          </w:p>
        </w:tc>
      </w:tr>
    </w:tbl>
    <w:p w14:paraId="6D60FC02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25D01F0F" w14:textId="3BB95890" w:rsidR="00143B57" w:rsidRPr="00AC0318" w:rsidRDefault="009F208A" w:rsidP="00AC3B0B">
      <w:pPr>
        <w:pStyle w:val="Prrafodelista"/>
        <w:numPr>
          <w:ilvl w:val="0"/>
          <w:numId w:val="15"/>
        </w:numPr>
        <w:spacing w:after="0"/>
        <w:ind w:left="284" w:hanging="284"/>
        <w:rPr>
          <w:rFonts w:ascii="Noto Sans" w:hAnsi="Noto Sans"/>
          <w:lang w:val="ca-ES"/>
        </w:rPr>
      </w:pPr>
      <w:r w:rsidRPr="004C5D1B">
        <w:rPr>
          <w:rFonts w:ascii="Noto Sans" w:hAnsi="Noto Sans"/>
          <w:lang w:val="ca-ES"/>
        </w:rPr>
        <w:t>Obtenció de</w:t>
      </w:r>
      <w:r w:rsidR="00C4563C" w:rsidRPr="004C5D1B">
        <w:rPr>
          <w:rFonts w:ascii="Noto Sans" w:hAnsi="Noto Sans"/>
          <w:lang w:val="ca-ES"/>
        </w:rPr>
        <w:t xml:space="preserve"> f</w:t>
      </w:r>
      <w:r w:rsidR="00143B57" w:rsidRPr="004C5D1B">
        <w:rPr>
          <w:rFonts w:ascii="Noto Sans" w:hAnsi="Noto Sans"/>
          <w:lang w:val="ca-ES"/>
        </w:rPr>
        <w:t xml:space="preserve">otografies </w:t>
      </w:r>
      <w:r w:rsidR="00C4563C" w:rsidRPr="004C5D1B">
        <w:rPr>
          <w:rFonts w:ascii="Noto Sans" w:hAnsi="Noto Sans"/>
          <w:lang w:val="ca-ES"/>
        </w:rPr>
        <w:t>de</w:t>
      </w:r>
      <w:r w:rsidR="00143B57" w:rsidRPr="004C5D1B">
        <w:rPr>
          <w:rFonts w:ascii="Noto Sans" w:hAnsi="Noto Sans"/>
          <w:lang w:val="ca-ES"/>
        </w:rPr>
        <w:t xml:space="preserve"> la visita: equi</w:t>
      </w:r>
      <w:r w:rsidR="00C4563C" w:rsidRPr="004C5D1B">
        <w:rPr>
          <w:rFonts w:ascii="Noto Sans" w:hAnsi="Noto Sans"/>
          <w:lang w:val="ca-ES"/>
        </w:rPr>
        <w:t>ps i publicitat del PRTR (</w:t>
      </w:r>
      <w:r w:rsidR="00AC3B0B" w:rsidRPr="004C5D1B">
        <w:rPr>
          <w:rFonts w:ascii="Noto Sans" w:hAnsi="Noto Sans"/>
          <w:lang w:val="ca-ES"/>
        </w:rPr>
        <w:t>vegeu</w:t>
      </w:r>
      <w:r w:rsidR="00AC3B0B" w:rsidRPr="00AC0318">
        <w:rPr>
          <w:rFonts w:ascii="Noto Sans" w:hAnsi="Noto Sans"/>
          <w:lang w:val="ca-ES"/>
        </w:rPr>
        <w:t xml:space="preserve"> les</w:t>
      </w:r>
      <w:r w:rsidR="00143B57" w:rsidRPr="00AC0318">
        <w:rPr>
          <w:rFonts w:ascii="Noto Sans" w:hAnsi="Noto Sans"/>
          <w:lang w:val="ca-ES"/>
        </w:rPr>
        <w:t xml:space="preserve"> fotos adjuntes)</w:t>
      </w:r>
      <w:r w:rsidR="00AC3B0B" w:rsidRPr="00AC0318">
        <w:rPr>
          <w:rFonts w:ascii="Noto Sans" w:hAnsi="Noto Sans"/>
          <w:lang w:val="ca-ES"/>
        </w:rPr>
        <w:t xml:space="preserve">. </w:t>
      </w:r>
      <w:r w:rsidR="00C4563C" w:rsidRPr="00AC0318">
        <w:rPr>
          <w:rFonts w:ascii="Noto Sans" w:hAnsi="Noto Sans"/>
          <w:color w:val="0070C0"/>
          <w:lang w:val="ca-ES"/>
        </w:rPr>
        <w:t>[</w:t>
      </w:r>
      <w:r w:rsidR="00AC3B0B" w:rsidRPr="00AC0318">
        <w:rPr>
          <w:rFonts w:ascii="Noto Sans" w:hAnsi="Noto Sans"/>
          <w:i/>
          <w:color w:val="0070C0"/>
          <w:lang w:val="ca-ES"/>
        </w:rPr>
        <w:t>s’han d’</w:t>
      </w:r>
      <w:r w:rsidR="00143B57" w:rsidRPr="00AC0318">
        <w:rPr>
          <w:rFonts w:ascii="Noto Sans" w:hAnsi="Noto Sans"/>
          <w:i/>
          <w:color w:val="0070C0"/>
          <w:lang w:val="ca-ES"/>
        </w:rPr>
        <w:t xml:space="preserve">adjuntar fotos representatives </w:t>
      </w:r>
      <w:r w:rsidR="00AC3B0B" w:rsidRPr="00AC0318">
        <w:rPr>
          <w:rFonts w:ascii="Noto Sans" w:hAnsi="Noto Sans"/>
          <w:i/>
          <w:color w:val="0070C0"/>
          <w:lang w:val="ca-ES"/>
        </w:rPr>
        <w:t>de l’</w:t>
      </w:r>
      <w:r w:rsidR="00143B57" w:rsidRPr="00AC0318">
        <w:rPr>
          <w:rFonts w:ascii="Noto Sans" w:hAnsi="Noto Sans"/>
          <w:i/>
          <w:color w:val="0070C0"/>
          <w:lang w:val="ca-ES"/>
        </w:rPr>
        <w:t>ac</w:t>
      </w:r>
      <w:r w:rsidR="00C4563C" w:rsidRPr="00AC0318">
        <w:rPr>
          <w:rFonts w:ascii="Noto Sans" w:hAnsi="Noto Sans"/>
          <w:i/>
          <w:color w:val="0070C0"/>
          <w:lang w:val="ca-ES"/>
        </w:rPr>
        <w:t xml:space="preserve">tuació i </w:t>
      </w:r>
      <w:r w:rsidR="00AC3B0B" w:rsidRPr="00AC0318">
        <w:rPr>
          <w:rFonts w:ascii="Noto Sans" w:hAnsi="Noto Sans"/>
          <w:i/>
          <w:color w:val="0070C0"/>
          <w:lang w:val="ca-ES"/>
        </w:rPr>
        <w:t xml:space="preserve">les </w:t>
      </w:r>
      <w:r w:rsidR="00C4563C" w:rsidRPr="00AC0318">
        <w:rPr>
          <w:rFonts w:ascii="Noto Sans" w:hAnsi="Noto Sans"/>
          <w:i/>
          <w:color w:val="0070C0"/>
          <w:lang w:val="ca-ES"/>
        </w:rPr>
        <w:t>accions publicitàries</w:t>
      </w:r>
      <w:r w:rsidR="00C4563C" w:rsidRPr="00AC0318">
        <w:rPr>
          <w:rFonts w:ascii="Noto Sans" w:hAnsi="Noto Sans"/>
          <w:color w:val="0070C0"/>
          <w:lang w:val="ca-ES"/>
        </w:rPr>
        <w:t>]</w:t>
      </w:r>
    </w:p>
    <w:p w14:paraId="4C2BA223" w14:textId="77777777" w:rsidR="008B4B01" w:rsidRPr="00AC0318" w:rsidRDefault="008B4B01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p w14:paraId="3C444B81" w14:textId="54FB6A58" w:rsidR="00143B57" w:rsidRPr="00AC0318" w:rsidRDefault="00143B57" w:rsidP="008B4B01">
      <w:pPr>
        <w:pStyle w:val="Prrafodelista"/>
        <w:spacing w:after="0"/>
        <w:ind w:left="284"/>
        <w:rPr>
          <w:rFonts w:ascii="Noto Sans" w:hAnsi="Noto Sans"/>
          <w:lang w:val="ca-ES"/>
        </w:rPr>
      </w:pPr>
      <w:r w:rsidRPr="00AC0318">
        <w:rPr>
          <w:rFonts w:ascii="Noto Sans" w:hAnsi="Noto Sans"/>
          <w:lang w:val="ca-ES"/>
        </w:rPr>
        <w:t>Observacions:</w:t>
      </w:r>
    </w:p>
    <w:tbl>
      <w:tblPr>
        <w:tblStyle w:val="Tablaconcuadrcula"/>
        <w:tblW w:w="7371" w:type="dxa"/>
        <w:tblInd w:w="279" w:type="dxa"/>
        <w:tblLook w:val="04A0" w:firstRow="1" w:lastRow="0" w:firstColumn="1" w:lastColumn="0" w:noHBand="0" w:noVBand="1"/>
      </w:tblPr>
      <w:tblGrid>
        <w:gridCol w:w="7371"/>
      </w:tblGrid>
      <w:tr w:rsidR="00AC3B0B" w:rsidRPr="00AC0318" w14:paraId="4CCAA3B9" w14:textId="77777777" w:rsidTr="008738EE">
        <w:trPr>
          <w:trHeight w:val="442"/>
        </w:trPr>
        <w:tc>
          <w:tcPr>
            <w:tcW w:w="7371" w:type="dxa"/>
            <w:vAlign w:val="center"/>
          </w:tcPr>
          <w:p w14:paraId="32C1B85D" w14:textId="77777777" w:rsidR="00AC3B0B" w:rsidRPr="00AC0318" w:rsidRDefault="00AC3B0B" w:rsidP="008738EE">
            <w:pPr>
              <w:ind w:left="284" w:hanging="284"/>
            </w:pPr>
          </w:p>
        </w:tc>
      </w:tr>
    </w:tbl>
    <w:p w14:paraId="14F7C52E" w14:textId="77777777" w:rsidR="00AC3B0B" w:rsidRPr="00AC0318" w:rsidRDefault="00AC3B0B" w:rsidP="00AC3B0B">
      <w:pPr>
        <w:pStyle w:val="Prrafodelista"/>
        <w:spacing w:after="0"/>
        <w:ind w:left="284"/>
        <w:rPr>
          <w:rFonts w:ascii="Noto Sans" w:hAnsi="Noto Sans"/>
          <w:lang w:val="ca-ES"/>
        </w:rPr>
      </w:pPr>
    </w:p>
    <w:sectPr w:rsidR="00AC3B0B" w:rsidRPr="00AC0318" w:rsidSect="00D661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516" w:right="991" w:bottom="1701" w:left="3402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DB2DCF6" w16cid:durableId="29E86F3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E62B60" w14:textId="77777777" w:rsidR="008738EE" w:rsidRDefault="008738EE" w:rsidP="002F3D33">
      <w:r>
        <w:separator/>
      </w:r>
    </w:p>
  </w:endnote>
  <w:endnote w:type="continuationSeparator" w:id="0">
    <w:p w14:paraId="05C9CF6A" w14:textId="77777777" w:rsidR="008738EE" w:rsidRDefault="008738E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altName w:val="Arial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21EA21" w14:textId="77777777" w:rsidR="00582FA8" w:rsidRDefault="00582FA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91693959"/>
      <w:docPartObj>
        <w:docPartGallery w:val="Page Numbers (Bottom of Page)"/>
        <w:docPartUnique/>
      </w:docPartObj>
    </w:sdtPr>
    <w:sdtEndPr/>
    <w:sdtContent>
      <w:p w14:paraId="5F2A3A5B" w14:textId="22734F6A" w:rsidR="00120AC6" w:rsidRDefault="00120AC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2FA8" w:rsidRPr="00582FA8">
          <w:rPr>
            <w:noProof/>
            <w:lang w:val="es-ES"/>
          </w:rPr>
          <w:t>2</w:t>
        </w:r>
        <w:r>
          <w:fldChar w:fldCharType="end"/>
        </w:r>
      </w:p>
    </w:sdtContent>
  </w:sdt>
  <w:p w14:paraId="014ACB58" w14:textId="77777777" w:rsidR="008738EE" w:rsidRPr="003419D5" w:rsidRDefault="008738EE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8738EE" w:rsidRPr="00842E51" w14:paraId="753581A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B61F3C4" w14:textId="77777777" w:rsidR="008738EE" w:rsidRPr="00901173" w:rsidRDefault="008738EE" w:rsidP="0092482C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Palau Reial, 17</w:t>
          </w:r>
        </w:p>
        <w:p w14:paraId="37D169DD" w14:textId="77777777" w:rsidR="008738EE" w:rsidRPr="00901173" w:rsidRDefault="008738EE" w:rsidP="0092482C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77D71DF2" w14:textId="77777777" w:rsidR="008738EE" w:rsidRPr="00901173" w:rsidRDefault="008738EE" w:rsidP="0092482C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14</w:t>
          </w:r>
        </w:p>
        <w:p w14:paraId="777FD8A5" w14:textId="0B58E153" w:rsidR="008738EE" w:rsidRPr="00084536" w:rsidRDefault="008738EE" w:rsidP="0092482C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interven.caib.es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7EA735D0" w14:textId="77777777" w:rsidR="008738EE" w:rsidRPr="00084536" w:rsidRDefault="008738EE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FC860C6" w14:textId="77777777" w:rsidR="008738EE" w:rsidRPr="00842E51" w:rsidRDefault="008738EE" w:rsidP="003403A6">
          <w:pPr>
            <w:pStyle w:val="Peudepgina"/>
          </w:pPr>
        </w:p>
      </w:tc>
    </w:tr>
  </w:tbl>
  <w:p w14:paraId="20BB5835" w14:textId="77777777" w:rsidR="008738EE" w:rsidRPr="00AF6E68" w:rsidRDefault="008738EE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94C5C0" w14:textId="77777777" w:rsidR="008738EE" w:rsidRDefault="008738EE" w:rsidP="002F3D33">
      <w:r>
        <w:separator/>
      </w:r>
    </w:p>
  </w:footnote>
  <w:footnote w:type="continuationSeparator" w:id="0">
    <w:p w14:paraId="2A9AB3DC" w14:textId="77777777" w:rsidR="008738EE" w:rsidRDefault="008738E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246F5" w14:textId="77777777" w:rsidR="00582FA8" w:rsidRDefault="00582FA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688DC" w14:textId="5318532B" w:rsidR="008738EE" w:rsidRDefault="008738EE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734A56E3" wp14:editId="05F43928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3350F3" w14:textId="4FE5AD3F" w:rsidR="008738EE" w:rsidRDefault="008738EE" w:rsidP="0092482C">
    <w:pPr>
      <w:pStyle w:val="NormalWeb"/>
    </w:pPr>
    <w:bookmarkStart w:id="0" w:name="_GoBack"/>
    <w:bookmarkEnd w:id="0"/>
  </w:p>
  <w:p w14:paraId="79A21A2C" w14:textId="03F26ED1" w:rsidR="008738EE" w:rsidRDefault="008738EE" w:rsidP="00867E20">
    <w:pPr>
      <w:pStyle w:val="Encabezado"/>
      <w:spacing w:after="2700"/>
    </w:pP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05415C39" wp14:editId="377B9C06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25B10BC9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67430"/>
    <w:multiLevelType w:val="hybridMultilevel"/>
    <w:tmpl w:val="DDFA569C"/>
    <w:lvl w:ilvl="0" w:tplc="5C464310">
      <w:start w:val="1"/>
      <w:numFmt w:val="bullet"/>
      <w:lvlText w:val="—"/>
      <w:lvlJc w:val="left"/>
      <w:pPr>
        <w:ind w:left="1068" w:hanging="360"/>
      </w:pPr>
      <w:rPr>
        <w:rFonts w:ascii="Noto Sans" w:hAnsi="Noto Sans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4222A0"/>
    <w:multiLevelType w:val="hybridMultilevel"/>
    <w:tmpl w:val="F202D64A"/>
    <w:lvl w:ilvl="0" w:tplc="849841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A93435"/>
    <w:multiLevelType w:val="hybridMultilevel"/>
    <w:tmpl w:val="19900FBE"/>
    <w:lvl w:ilvl="0" w:tplc="5C464310">
      <w:start w:val="1"/>
      <w:numFmt w:val="bullet"/>
      <w:lvlText w:val="—"/>
      <w:lvlJc w:val="left"/>
      <w:pPr>
        <w:ind w:left="720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513563"/>
    <w:multiLevelType w:val="hybridMultilevel"/>
    <w:tmpl w:val="F4EA7BEC"/>
    <w:lvl w:ilvl="0" w:tplc="841A63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161869"/>
    <w:multiLevelType w:val="hybridMultilevel"/>
    <w:tmpl w:val="54FEE5F0"/>
    <w:lvl w:ilvl="0" w:tplc="5C464310">
      <w:start w:val="1"/>
      <w:numFmt w:val="bullet"/>
      <w:lvlText w:val="—"/>
      <w:lvlJc w:val="left"/>
      <w:pPr>
        <w:ind w:left="786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B65"/>
    <w:multiLevelType w:val="hybridMultilevel"/>
    <w:tmpl w:val="1A7A1A7C"/>
    <w:lvl w:ilvl="0" w:tplc="5C464310">
      <w:start w:val="1"/>
      <w:numFmt w:val="bullet"/>
      <w:lvlText w:val="—"/>
      <w:lvlJc w:val="left"/>
      <w:pPr>
        <w:ind w:left="720" w:hanging="360"/>
      </w:pPr>
      <w:rPr>
        <w:rFonts w:ascii="Noto Sans" w:hAnsi="Noto San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D16A9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EC57294"/>
    <w:multiLevelType w:val="hybridMultilevel"/>
    <w:tmpl w:val="F2BA73D8"/>
    <w:lvl w:ilvl="0" w:tplc="5C464310">
      <w:start w:val="1"/>
      <w:numFmt w:val="bullet"/>
      <w:lvlText w:val="—"/>
      <w:lvlJc w:val="left"/>
      <w:pPr>
        <w:ind w:left="720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6C4894"/>
    <w:multiLevelType w:val="hybridMultilevel"/>
    <w:tmpl w:val="73FC15D4"/>
    <w:lvl w:ilvl="0" w:tplc="AA4233BE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5FF3AD4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26D16B5"/>
    <w:multiLevelType w:val="hybridMultilevel"/>
    <w:tmpl w:val="A42839C0"/>
    <w:lvl w:ilvl="0" w:tplc="5C464310">
      <w:start w:val="1"/>
      <w:numFmt w:val="bullet"/>
      <w:lvlText w:val="—"/>
      <w:lvlJc w:val="left"/>
      <w:pPr>
        <w:ind w:left="1080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2C7182F"/>
    <w:multiLevelType w:val="hybridMultilevel"/>
    <w:tmpl w:val="A3E64D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AC7FD8"/>
    <w:multiLevelType w:val="multilevel"/>
    <w:tmpl w:val="895624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u w:val="none"/>
      </w:rPr>
    </w:lvl>
  </w:abstractNum>
  <w:abstractNum w:abstractNumId="13" w15:restartNumberingAfterBreak="0">
    <w:nsid w:val="5D4B4414"/>
    <w:multiLevelType w:val="hybridMultilevel"/>
    <w:tmpl w:val="0F24366C"/>
    <w:lvl w:ilvl="0" w:tplc="5C464310">
      <w:start w:val="1"/>
      <w:numFmt w:val="bullet"/>
      <w:lvlText w:val="—"/>
      <w:lvlJc w:val="left"/>
      <w:pPr>
        <w:ind w:left="720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166A32"/>
    <w:multiLevelType w:val="hybridMultilevel"/>
    <w:tmpl w:val="8F449CB6"/>
    <w:lvl w:ilvl="0" w:tplc="84ECBFB8">
      <w:start w:val="1"/>
      <w:numFmt w:val="lowerLetter"/>
      <w:lvlText w:val="%1)"/>
      <w:lvlJc w:val="left"/>
      <w:pPr>
        <w:ind w:left="1080" w:hanging="720"/>
      </w:pPr>
      <w:rPr>
        <w:rFonts w:hint="default"/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700E8"/>
    <w:multiLevelType w:val="hybridMultilevel"/>
    <w:tmpl w:val="071E4A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437D69"/>
    <w:multiLevelType w:val="singleLevel"/>
    <w:tmpl w:val="269A2B1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7" w15:restartNumberingAfterBreak="0">
    <w:nsid w:val="70832ADD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71773D00"/>
    <w:multiLevelType w:val="hybridMultilevel"/>
    <w:tmpl w:val="4810143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85F27EA"/>
    <w:multiLevelType w:val="hybridMultilevel"/>
    <w:tmpl w:val="CBD08498"/>
    <w:lvl w:ilvl="0" w:tplc="08C4B8CA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1"/>
  </w:num>
  <w:num w:numId="4">
    <w:abstractNumId w:val="2"/>
  </w:num>
  <w:num w:numId="5">
    <w:abstractNumId w:val="7"/>
  </w:num>
  <w:num w:numId="6">
    <w:abstractNumId w:val="19"/>
  </w:num>
  <w:num w:numId="7">
    <w:abstractNumId w:val="10"/>
  </w:num>
  <w:num w:numId="8">
    <w:abstractNumId w:val="15"/>
  </w:num>
  <w:num w:numId="9">
    <w:abstractNumId w:val="16"/>
  </w:num>
  <w:num w:numId="10">
    <w:abstractNumId w:val="12"/>
  </w:num>
  <w:num w:numId="11">
    <w:abstractNumId w:val="17"/>
  </w:num>
  <w:num w:numId="12">
    <w:abstractNumId w:val="6"/>
  </w:num>
  <w:num w:numId="13">
    <w:abstractNumId w:val="9"/>
  </w:num>
  <w:num w:numId="14">
    <w:abstractNumId w:val="0"/>
  </w:num>
  <w:num w:numId="15">
    <w:abstractNumId w:val="3"/>
  </w:num>
  <w:num w:numId="16">
    <w:abstractNumId w:val="18"/>
  </w:num>
  <w:num w:numId="17">
    <w:abstractNumId w:val="4"/>
  </w:num>
  <w:num w:numId="18">
    <w:abstractNumId w:val="5"/>
  </w:num>
  <w:num w:numId="19">
    <w:abstractNumId w:val="13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82C"/>
    <w:rsid w:val="0001132A"/>
    <w:rsid w:val="000156CD"/>
    <w:rsid w:val="00023205"/>
    <w:rsid w:val="000237A9"/>
    <w:rsid w:val="00031C01"/>
    <w:rsid w:val="00034A40"/>
    <w:rsid w:val="00050D54"/>
    <w:rsid w:val="00065A08"/>
    <w:rsid w:val="00072A33"/>
    <w:rsid w:val="00074F0B"/>
    <w:rsid w:val="00076338"/>
    <w:rsid w:val="00084536"/>
    <w:rsid w:val="000853D2"/>
    <w:rsid w:val="000872BF"/>
    <w:rsid w:val="00087E48"/>
    <w:rsid w:val="00090653"/>
    <w:rsid w:val="000950E0"/>
    <w:rsid w:val="000951C3"/>
    <w:rsid w:val="000A5E7F"/>
    <w:rsid w:val="000A7669"/>
    <w:rsid w:val="000B1813"/>
    <w:rsid w:val="000B184C"/>
    <w:rsid w:val="000B5C2F"/>
    <w:rsid w:val="000B5D17"/>
    <w:rsid w:val="000C6DB0"/>
    <w:rsid w:val="000D04E3"/>
    <w:rsid w:val="000D7FC3"/>
    <w:rsid w:val="000E6ECB"/>
    <w:rsid w:val="001000CF"/>
    <w:rsid w:val="0010508B"/>
    <w:rsid w:val="00110FE4"/>
    <w:rsid w:val="00112AA4"/>
    <w:rsid w:val="00114152"/>
    <w:rsid w:val="00120AC6"/>
    <w:rsid w:val="001266B7"/>
    <w:rsid w:val="001352A3"/>
    <w:rsid w:val="001361FD"/>
    <w:rsid w:val="0014018E"/>
    <w:rsid w:val="00140662"/>
    <w:rsid w:val="00143B57"/>
    <w:rsid w:val="00144E3A"/>
    <w:rsid w:val="00154DD7"/>
    <w:rsid w:val="00156A23"/>
    <w:rsid w:val="00166737"/>
    <w:rsid w:val="00167A8B"/>
    <w:rsid w:val="001709B0"/>
    <w:rsid w:val="00176EB9"/>
    <w:rsid w:val="00182593"/>
    <w:rsid w:val="001A7592"/>
    <w:rsid w:val="001B4283"/>
    <w:rsid w:val="001B7A26"/>
    <w:rsid w:val="001C76E5"/>
    <w:rsid w:val="001D1384"/>
    <w:rsid w:val="001D2A3E"/>
    <w:rsid w:val="001D3431"/>
    <w:rsid w:val="001D3C9F"/>
    <w:rsid w:val="001D3D05"/>
    <w:rsid w:val="001E41AB"/>
    <w:rsid w:val="001E5DB8"/>
    <w:rsid w:val="001E5FD1"/>
    <w:rsid w:val="001F186C"/>
    <w:rsid w:val="0020001D"/>
    <w:rsid w:val="0020509F"/>
    <w:rsid w:val="0021473C"/>
    <w:rsid w:val="002205FF"/>
    <w:rsid w:val="00221065"/>
    <w:rsid w:val="00222923"/>
    <w:rsid w:val="00222DDD"/>
    <w:rsid w:val="002266B1"/>
    <w:rsid w:val="00246F4B"/>
    <w:rsid w:val="002502C7"/>
    <w:rsid w:val="0025130E"/>
    <w:rsid w:val="0025741D"/>
    <w:rsid w:val="00262E80"/>
    <w:rsid w:val="002635A5"/>
    <w:rsid w:val="00266301"/>
    <w:rsid w:val="00274979"/>
    <w:rsid w:val="00274B69"/>
    <w:rsid w:val="002844AE"/>
    <w:rsid w:val="0028529C"/>
    <w:rsid w:val="0029112C"/>
    <w:rsid w:val="00292C40"/>
    <w:rsid w:val="002B38D1"/>
    <w:rsid w:val="002C02EC"/>
    <w:rsid w:val="002C075E"/>
    <w:rsid w:val="002D6E00"/>
    <w:rsid w:val="002E219A"/>
    <w:rsid w:val="002F1FA3"/>
    <w:rsid w:val="002F3D33"/>
    <w:rsid w:val="002F43D0"/>
    <w:rsid w:val="00306478"/>
    <w:rsid w:val="00307F7A"/>
    <w:rsid w:val="00322246"/>
    <w:rsid w:val="00323D33"/>
    <w:rsid w:val="00331224"/>
    <w:rsid w:val="003403A6"/>
    <w:rsid w:val="003419D5"/>
    <w:rsid w:val="00371B5F"/>
    <w:rsid w:val="00373894"/>
    <w:rsid w:val="00376386"/>
    <w:rsid w:val="00392DD5"/>
    <w:rsid w:val="00397983"/>
    <w:rsid w:val="003A59D6"/>
    <w:rsid w:val="003A5B05"/>
    <w:rsid w:val="003C2032"/>
    <w:rsid w:val="003C228C"/>
    <w:rsid w:val="003C4ADB"/>
    <w:rsid w:val="003D785A"/>
    <w:rsid w:val="003F1B5F"/>
    <w:rsid w:val="003F6178"/>
    <w:rsid w:val="003F6E57"/>
    <w:rsid w:val="003F786E"/>
    <w:rsid w:val="00400C4D"/>
    <w:rsid w:val="00414FD5"/>
    <w:rsid w:val="0043683C"/>
    <w:rsid w:val="004460D0"/>
    <w:rsid w:val="004514C7"/>
    <w:rsid w:val="004515CC"/>
    <w:rsid w:val="00466CDE"/>
    <w:rsid w:val="0047099A"/>
    <w:rsid w:val="004748CA"/>
    <w:rsid w:val="00474FEB"/>
    <w:rsid w:val="00482F64"/>
    <w:rsid w:val="00485578"/>
    <w:rsid w:val="004C5D1B"/>
    <w:rsid w:val="004C6BE5"/>
    <w:rsid w:val="004D0C02"/>
    <w:rsid w:val="004D2A64"/>
    <w:rsid w:val="004D4D62"/>
    <w:rsid w:val="004D5548"/>
    <w:rsid w:val="004E4858"/>
    <w:rsid w:val="004F216D"/>
    <w:rsid w:val="00501398"/>
    <w:rsid w:val="00504256"/>
    <w:rsid w:val="0050440F"/>
    <w:rsid w:val="00504BF1"/>
    <w:rsid w:val="00516324"/>
    <w:rsid w:val="0052491D"/>
    <w:rsid w:val="0052573A"/>
    <w:rsid w:val="00525BA8"/>
    <w:rsid w:val="00526227"/>
    <w:rsid w:val="00537A56"/>
    <w:rsid w:val="00537D15"/>
    <w:rsid w:val="005558A1"/>
    <w:rsid w:val="005622F6"/>
    <w:rsid w:val="00574AA6"/>
    <w:rsid w:val="00582FA8"/>
    <w:rsid w:val="005A1703"/>
    <w:rsid w:val="005A3DA0"/>
    <w:rsid w:val="005A6D46"/>
    <w:rsid w:val="005C6286"/>
    <w:rsid w:val="005C65C6"/>
    <w:rsid w:val="005C6628"/>
    <w:rsid w:val="005D1973"/>
    <w:rsid w:val="005D64CF"/>
    <w:rsid w:val="005D6514"/>
    <w:rsid w:val="005D6581"/>
    <w:rsid w:val="005D6908"/>
    <w:rsid w:val="005E0387"/>
    <w:rsid w:val="005E3236"/>
    <w:rsid w:val="005E3E22"/>
    <w:rsid w:val="006013FF"/>
    <w:rsid w:val="00604E9E"/>
    <w:rsid w:val="00611FD4"/>
    <w:rsid w:val="006263CB"/>
    <w:rsid w:val="00634453"/>
    <w:rsid w:val="00635971"/>
    <w:rsid w:val="0064122C"/>
    <w:rsid w:val="00651C37"/>
    <w:rsid w:val="006729D5"/>
    <w:rsid w:val="00674644"/>
    <w:rsid w:val="006776B5"/>
    <w:rsid w:val="006849E3"/>
    <w:rsid w:val="006A3114"/>
    <w:rsid w:val="006B4CEB"/>
    <w:rsid w:val="006B6CD6"/>
    <w:rsid w:val="006C0289"/>
    <w:rsid w:val="006C5013"/>
    <w:rsid w:val="006C7820"/>
    <w:rsid w:val="006D3C81"/>
    <w:rsid w:val="006D69CB"/>
    <w:rsid w:val="006E0FD6"/>
    <w:rsid w:val="006E7B53"/>
    <w:rsid w:val="006F0D2E"/>
    <w:rsid w:val="006F2365"/>
    <w:rsid w:val="006F5AD6"/>
    <w:rsid w:val="00700C97"/>
    <w:rsid w:val="007011B5"/>
    <w:rsid w:val="0071740B"/>
    <w:rsid w:val="00717B30"/>
    <w:rsid w:val="0072100A"/>
    <w:rsid w:val="00722A0E"/>
    <w:rsid w:val="007265EF"/>
    <w:rsid w:val="00750C99"/>
    <w:rsid w:val="00754218"/>
    <w:rsid w:val="007567B3"/>
    <w:rsid w:val="00756888"/>
    <w:rsid w:val="007609D1"/>
    <w:rsid w:val="00760C2F"/>
    <w:rsid w:val="00762CDE"/>
    <w:rsid w:val="00764828"/>
    <w:rsid w:val="00772EEB"/>
    <w:rsid w:val="00774B01"/>
    <w:rsid w:val="00774D29"/>
    <w:rsid w:val="00787188"/>
    <w:rsid w:val="007A1136"/>
    <w:rsid w:val="007A38E0"/>
    <w:rsid w:val="007B1651"/>
    <w:rsid w:val="007B369D"/>
    <w:rsid w:val="007B60D9"/>
    <w:rsid w:val="007C0AC1"/>
    <w:rsid w:val="007D487C"/>
    <w:rsid w:val="007E1007"/>
    <w:rsid w:val="007E37CC"/>
    <w:rsid w:val="007E3B5E"/>
    <w:rsid w:val="007E52CC"/>
    <w:rsid w:val="007F6F4F"/>
    <w:rsid w:val="00801052"/>
    <w:rsid w:val="0080446C"/>
    <w:rsid w:val="008050B2"/>
    <w:rsid w:val="0081333C"/>
    <w:rsid w:val="00816672"/>
    <w:rsid w:val="008250E3"/>
    <w:rsid w:val="00825BE9"/>
    <w:rsid w:val="0082752C"/>
    <w:rsid w:val="0083573F"/>
    <w:rsid w:val="008413FC"/>
    <w:rsid w:val="00842E51"/>
    <w:rsid w:val="008442CE"/>
    <w:rsid w:val="0085153A"/>
    <w:rsid w:val="008653B4"/>
    <w:rsid w:val="00867E20"/>
    <w:rsid w:val="00870A20"/>
    <w:rsid w:val="00872B70"/>
    <w:rsid w:val="00873826"/>
    <w:rsid w:val="008738EE"/>
    <w:rsid w:val="00875280"/>
    <w:rsid w:val="00895D5B"/>
    <w:rsid w:val="008A0BCD"/>
    <w:rsid w:val="008A3278"/>
    <w:rsid w:val="008A4F91"/>
    <w:rsid w:val="008A636B"/>
    <w:rsid w:val="008B3A42"/>
    <w:rsid w:val="008B3DD5"/>
    <w:rsid w:val="008B4B01"/>
    <w:rsid w:val="008B7970"/>
    <w:rsid w:val="008C0D04"/>
    <w:rsid w:val="008D4371"/>
    <w:rsid w:val="008D4BFE"/>
    <w:rsid w:val="008D5C65"/>
    <w:rsid w:val="008E248C"/>
    <w:rsid w:val="008E5F14"/>
    <w:rsid w:val="008F3D44"/>
    <w:rsid w:val="0092482C"/>
    <w:rsid w:val="00932A58"/>
    <w:rsid w:val="00933D27"/>
    <w:rsid w:val="00935CEA"/>
    <w:rsid w:val="00954DAB"/>
    <w:rsid w:val="0098501F"/>
    <w:rsid w:val="009A0E69"/>
    <w:rsid w:val="009A3D08"/>
    <w:rsid w:val="009A601A"/>
    <w:rsid w:val="009D0416"/>
    <w:rsid w:val="009E648B"/>
    <w:rsid w:val="009F208A"/>
    <w:rsid w:val="009F36D4"/>
    <w:rsid w:val="00A17FC0"/>
    <w:rsid w:val="00A24BFB"/>
    <w:rsid w:val="00A24F99"/>
    <w:rsid w:val="00A26388"/>
    <w:rsid w:val="00A31C73"/>
    <w:rsid w:val="00A32066"/>
    <w:rsid w:val="00A374A2"/>
    <w:rsid w:val="00A45203"/>
    <w:rsid w:val="00A46680"/>
    <w:rsid w:val="00A503A0"/>
    <w:rsid w:val="00A56C25"/>
    <w:rsid w:val="00A601FE"/>
    <w:rsid w:val="00A70754"/>
    <w:rsid w:val="00A80647"/>
    <w:rsid w:val="00A851A8"/>
    <w:rsid w:val="00A90ED1"/>
    <w:rsid w:val="00A9443C"/>
    <w:rsid w:val="00A94FEA"/>
    <w:rsid w:val="00A97686"/>
    <w:rsid w:val="00AA2E2E"/>
    <w:rsid w:val="00AB1EC6"/>
    <w:rsid w:val="00AC0318"/>
    <w:rsid w:val="00AC2556"/>
    <w:rsid w:val="00AC3B0B"/>
    <w:rsid w:val="00AD793C"/>
    <w:rsid w:val="00AF083F"/>
    <w:rsid w:val="00AF6E68"/>
    <w:rsid w:val="00B033ED"/>
    <w:rsid w:val="00B049DA"/>
    <w:rsid w:val="00B128EE"/>
    <w:rsid w:val="00B16638"/>
    <w:rsid w:val="00B2463B"/>
    <w:rsid w:val="00B26463"/>
    <w:rsid w:val="00B327DE"/>
    <w:rsid w:val="00B34F57"/>
    <w:rsid w:val="00B4748B"/>
    <w:rsid w:val="00B522DD"/>
    <w:rsid w:val="00B543D7"/>
    <w:rsid w:val="00B611B6"/>
    <w:rsid w:val="00B615C5"/>
    <w:rsid w:val="00B62FD9"/>
    <w:rsid w:val="00B70D3B"/>
    <w:rsid w:val="00B75CA4"/>
    <w:rsid w:val="00B86DE2"/>
    <w:rsid w:val="00B934F0"/>
    <w:rsid w:val="00B96B23"/>
    <w:rsid w:val="00BA0AA6"/>
    <w:rsid w:val="00BA28C3"/>
    <w:rsid w:val="00BA5DF3"/>
    <w:rsid w:val="00BD5C58"/>
    <w:rsid w:val="00BE20C5"/>
    <w:rsid w:val="00BE3A65"/>
    <w:rsid w:val="00BE619A"/>
    <w:rsid w:val="00BF3976"/>
    <w:rsid w:val="00C004FA"/>
    <w:rsid w:val="00C00A95"/>
    <w:rsid w:val="00C0707D"/>
    <w:rsid w:val="00C168B0"/>
    <w:rsid w:val="00C24228"/>
    <w:rsid w:val="00C34B87"/>
    <w:rsid w:val="00C4563C"/>
    <w:rsid w:val="00C52554"/>
    <w:rsid w:val="00C54E18"/>
    <w:rsid w:val="00C6481A"/>
    <w:rsid w:val="00C729B1"/>
    <w:rsid w:val="00C80D7D"/>
    <w:rsid w:val="00C82E96"/>
    <w:rsid w:val="00CA3413"/>
    <w:rsid w:val="00CA77B2"/>
    <w:rsid w:val="00CC1B1D"/>
    <w:rsid w:val="00CC2D82"/>
    <w:rsid w:val="00CE1BE5"/>
    <w:rsid w:val="00CE363D"/>
    <w:rsid w:val="00CF2756"/>
    <w:rsid w:val="00CF5372"/>
    <w:rsid w:val="00D035B9"/>
    <w:rsid w:val="00D05865"/>
    <w:rsid w:val="00D20312"/>
    <w:rsid w:val="00D24B41"/>
    <w:rsid w:val="00D31876"/>
    <w:rsid w:val="00D40806"/>
    <w:rsid w:val="00D551FE"/>
    <w:rsid w:val="00D602C6"/>
    <w:rsid w:val="00D6145C"/>
    <w:rsid w:val="00D616E9"/>
    <w:rsid w:val="00D66193"/>
    <w:rsid w:val="00D72D33"/>
    <w:rsid w:val="00D76585"/>
    <w:rsid w:val="00D775D2"/>
    <w:rsid w:val="00D84A5A"/>
    <w:rsid w:val="00D9086F"/>
    <w:rsid w:val="00D911CC"/>
    <w:rsid w:val="00D975C0"/>
    <w:rsid w:val="00DA42F5"/>
    <w:rsid w:val="00DA5056"/>
    <w:rsid w:val="00DD7696"/>
    <w:rsid w:val="00DE6B7D"/>
    <w:rsid w:val="00DF0E12"/>
    <w:rsid w:val="00DF1C34"/>
    <w:rsid w:val="00DF2AFF"/>
    <w:rsid w:val="00DF3E75"/>
    <w:rsid w:val="00DF79D5"/>
    <w:rsid w:val="00DF7C2E"/>
    <w:rsid w:val="00E163D7"/>
    <w:rsid w:val="00E16ABC"/>
    <w:rsid w:val="00E17D43"/>
    <w:rsid w:val="00E2178F"/>
    <w:rsid w:val="00E25B8D"/>
    <w:rsid w:val="00E26683"/>
    <w:rsid w:val="00E414C8"/>
    <w:rsid w:val="00E41505"/>
    <w:rsid w:val="00E41619"/>
    <w:rsid w:val="00E57747"/>
    <w:rsid w:val="00E65917"/>
    <w:rsid w:val="00E710FA"/>
    <w:rsid w:val="00E749FD"/>
    <w:rsid w:val="00E8543F"/>
    <w:rsid w:val="00E85695"/>
    <w:rsid w:val="00E922C1"/>
    <w:rsid w:val="00E96080"/>
    <w:rsid w:val="00EA0467"/>
    <w:rsid w:val="00EA201F"/>
    <w:rsid w:val="00EA2633"/>
    <w:rsid w:val="00EB28A9"/>
    <w:rsid w:val="00EC621C"/>
    <w:rsid w:val="00EE3B34"/>
    <w:rsid w:val="00EE77C0"/>
    <w:rsid w:val="00EE7C2F"/>
    <w:rsid w:val="00EF3F93"/>
    <w:rsid w:val="00EF4E56"/>
    <w:rsid w:val="00F05CE0"/>
    <w:rsid w:val="00F1333D"/>
    <w:rsid w:val="00F13838"/>
    <w:rsid w:val="00F405DE"/>
    <w:rsid w:val="00F46EF6"/>
    <w:rsid w:val="00F5020B"/>
    <w:rsid w:val="00F60080"/>
    <w:rsid w:val="00F702BF"/>
    <w:rsid w:val="00F82EC6"/>
    <w:rsid w:val="00F8738C"/>
    <w:rsid w:val="00F87C03"/>
    <w:rsid w:val="00F908C4"/>
    <w:rsid w:val="00FB3C43"/>
    <w:rsid w:val="00FC748A"/>
    <w:rsid w:val="00FD29FA"/>
    <w:rsid w:val="00FD4046"/>
    <w:rsid w:val="00FD5D65"/>
    <w:rsid w:val="00FD5FC4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0E642755"/>
  <w15:docId w15:val="{1A6238C0-DE28-44A5-80F6-1931ECDBA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37A5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link w:val="Ttulo3Car"/>
    <w:uiPriority w:val="9"/>
    <w:qFormat/>
    <w:rsid w:val="00FD4046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2482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B033ED"/>
    <w:pPr>
      <w:spacing w:after="80"/>
      <w:ind w:left="720"/>
      <w:contextualSpacing/>
    </w:pPr>
    <w:rPr>
      <w:rFonts w:asciiTheme="minorHAnsi" w:eastAsiaTheme="minorEastAsia" w:hAnsiTheme="minorHAnsi" w:cstheme="minorBidi"/>
      <w:lang w:val="es-ES" w:eastAsia="es-ES"/>
    </w:rPr>
  </w:style>
  <w:style w:type="paragraph" w:customStyle="1" w:styleId="Default">
    <w:name w:val="Default"/>
    <w:rsid w:val="00B033ED"/>
    <w:pPr>
      <w:autoSpaceDE w:val="0"/>
      <w:autoSpaceDN w:val="0"/>
      <w:adjustRightInd w:val="0"/>
    </w:pPr>
    <w:rPr>
      <w:rFonts w:ascii="EUAlbertina" w:eastAsiaTheme="minorEastAsia" w:hAnsi="EUAlbertina" w:cs="EUAlbertin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D035B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035B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035B9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4B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4BF1"/>
    <w:rPr>
      <w:rFonts w:ascii="Noto Sans" w:hAnsi="Noto Sans"/>
      <w:b/>
      <w:bCs/>
      <w:lang w:val="ca-ES"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FD4046"/>
    <w:rPr>
      <w:rFonts w:ascii="Times New Roman" w:eastAsia="Times New Roman" w:hAnsi="Times New Roman"/>
      <w:b/>
      <w:bCs/>
      <w:sz w:val="27"/>
      <w:szCs w:val="27"/>
      <w:lang w:val="ca-ES"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37A5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ca-ES" w:eastAsia="en-US"/>
    </w:rPr>
  </w:style>
  <w:style w:type="paragraph" w:styleId="Textoindependiente2">
    <w:name w:val="Body Text 2"/>
    <w:basedOn w:val="Normal"/>
    <w:link w:val="Textoindependiente2Car"/>
    <w:semiHidden/>
    <w:rsid w:val="00143B57"/>
    <w:pPr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143B57"/>
    <w:rPr>
      <w:rFonts w:ascii="Times New Roman" w:eastAsia="Times New Roman" w:hAnsi="Times New Roman"/>
      <w:sz w:val="24"/>
      <w:lang w:val="ca-ES"/>
    </w:rPr>
  </w:style>
  <w:style w:type="character" w:styleId="Textoennegrita">
    <w:name w:val="Strong"/>
    <w:qFormat/>
    <w:rsid w:val="00143B57"/>
    <w:rPr>
      <w:b/>
    </w:rPr>
  </w:style>
  <w:style w:type="paragraph" w:styleId="Sangradetextonormal">
    <w:name w:val="Body Text Indent"/>
    <w:basedOn w:val="Normal"/>
    <w:link w:val="SangradetextonormalCar"/>
    <w:semiHidden/>
    <w:rsid w:val="00143B57"/>
    <w:pPr>
      <w:ind w:left="709" w:hanging="709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143B57"/>
    <w:rPr>
      <w:rFonts w:ascii="Times New Roman" w:eastAsia="Times New Roman" w:hAnsi="Times New Roman"/>
      <w:sz w:val="24"/>
      <w:lang w:val="ca-ES"/>
    </w:rPr>
  </w:style>
  <w:style w:type="paragraph" w:styleId="Sangra2detindependiente">
    <w:name w:val="Body Text Indent 2"/>
    <w:basedOn w:val="Normal"/>
    <w:link w:val="Sangra2detindependienteCar"/>
    <w:semiHidden/>
    <w:rsid w:val="00143B57"/>
    <w:pPr>
      <w:ind w:left="709" w:hanging="709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143B57"/>
    <w:rPr>
      <w:rFonts w:ascii="Times New Roman" w:eastAsia="Times New Roman" w:hAnsi="Times New Roman"/>
      <w:sz w:val="24"/>
      <w:lang w:val="ca-ES"/>
    </w:rPr>
  </w:style>
  <w:style w:type="paragraph" w:styleId="Textoindependiente">
    <w:name w:val="Body Text"/>
    <w:basedOn w:val="Normal"/>
    <w:link w:val="TextoindependienteCar"/>
    <w:semiHidden/>
    <w:rsid w:val="00143B57"/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143B57"/>
    <w:rPr>
      <w:rFonts w:ascii="Times New Roman" w:eastAsia="Times New Roman" w:hAnsi="Times New Roman"/>
      <w:sz w:val="24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43B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33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00825\Downloads\Plantilla_base_6,5(4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6AF2E-FF13-43E6-89C6-5EC5C7A59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Plantilla_base_6,5(4)</Template>
  <TotalTime>0</TotalTime>
  <Pages>2</Pages>
  <Words>230</Words>
  <Characters>1271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1499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Carlos Alberto Quintana Abraham</dc:creator>
  <cp:lastModifiedBy>Esther Vicens Buades</cp:lastModifiedBy>
  <cp:revision>4</cp:revision>
  <cp:lastPrinted>2024-06-25T07:55:00Z</cp:lastPrinted>
  <dcterms:created xsi:type="dcterms:W3CDTF">2024-07-16T09:14:00Z</dcterms:created>
  <dcterms:modified xsi:type="dcterms:W3CDTF">2024-07-16T11:56:00Z</dcterms:modified>
</cp:coreProperties>
</file>