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text" w:horzAnchor="margin" w:tblpXSpec="right" w:tblpY="-967"/>
        <w:tblW w:w="2836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836"/>
      </w:tblGrid>
      <w:tr w:rsidR="00A16050" w14:paraId="79E12665" w14:textId="77777777" w:rsidTr="000A77F5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5D96B66C" w14:textId="08E7129D" w:rsidR="00A16050" w:rsidRPr="000A77F5" w:rsidRDefault="00A406DB" w:rsidP="00A16050">
            <w:pPr>
              <w:rPr>
                <w:rFonts w:cs="Noto Sans"/>
                <w:b/>
                <w:sz w:val="18"/>
                <w:szCs w:val="18"/>
                <w:highlight w:val="red"/>
              </w:rPr>
            </w:pPr>
            <w:bookmarkStart w:id="0" w:name="_Hlk153531317"/>
            <w:bookmarkStart w:id="1" w:name="_Hlk182849971"/>
            <w:r w:rsidRPr="000A77F5">
              <w:rPr>
                <w:rFonts w:cs="Noto Sans"/>
                <w:bCs/>
                <w:sz w:val="18"/>
                <w:szCs w:val="18"/>
              </w:rPr>
              <w:t>Expedient:</w:t>
            </w:r>
            <w:r w:rsidRPr="000A77F5">
              <w:rPr>
                <w:rFonts w:cs="Noto Sans"/>
                <w:b/>
                <w:sz w:val="18"/>
                <w:szCs w:val="18"/>
              </w:rPr>
              <w:t xml:space="preserve"> </w:t>
            </w:r>
            <w:r w:rsidRPr="000A77F5">
              <w:rPr>
                <w:rFonts w:cs="Noto Sans"/>
                <w:bCs/>
                <w:color w:val="4472C4" w:themeColor="accent1"/>
                <w:sz w:val="18"/>
                <w:szCs w:val="18"/>
              </w:rPr>
              <w:t>0</w:t>
            </w:r>
            <w:r w:rsidR="005E0352">
              <w:rPr>
                <w:rFonts w:cs="Noto Sans"/>
                <w:bCs/>
                <w:color w:val="4472C4" w:themeColor="accent1"/>
                <w:sz w:val="18"/>
                <w:szCs w:val="18"/>
              </w:rPr>
              <w:t>3</w:t>
            </w:r>
            <w:r w:rsidRPr="000A77F5">
              <w:rPr>
                <w:rFonts w:cs="Noto Sans"/>
                <w:bCs/>
                <w:color w:val="4472C4" w:themeColor="accent1"/>
                <w:sz w:val="18"/>
                <w:szCs w:val="18"/>
              </w:rPr>
              <w:t>-xx/</w:t>
            </w:r>
            <w:proofErr w:type="spellStart"/>
            <w:r w:rsidRPr="000A77F5">
              <w:rPr>
                <w:rFonts w:cs="Noto Sans"/>
                <w:bCs/>
                <w:color w:val="4472C4" w:themeColor="accent1"/>
                <w:sz w:val="18"/>
                <w:szCs w:val="18"/>
              </w:rPr>
              <w:t>xxxx-xxxxx</w:t>
            </w:r>
            <w:proofErr w:type="spellEnd"/>
          </w:p>
        </w:tc>
      </w:tr>
      <w:tr w:rsidR="00A406DB" w14:paraId="774CD0A7" w14:textId="77777777" w:rsidTr="000A77F5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D47D1E9" w14:textId="4F3EA990" w:rsidR="00A406DB" w:rsidRPr="000A77F5" w:rsidRDefault="00A406DB" w:rsidP="00A16050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0A77F5">
              <w:rPr>
                <w:color w:val="000000"/>
                <w:sz w:val="18"/>
                <w:szCs w:val="18"/>
                <w:shd w:val="clear" w:color="auto" w:fill="FFFFFF"/>
              </w:rPr>
              <w:t xml:space="preserve">Codi SIA: </w:t>
            </w:r>
            <w:r w:rsidR="005E0352">
              <w:rPr>
                <w:color w:val="000000"/>
                <w:sz w:val="18"/>
                <w:szCs w:val="18"/>
                <w:shd w:val="clear" w:color="auto" w:fill="FFFFFF"/>
              </w:rPr>
              <w:t>3289505</w:t>
            </w:r>
          </w:p>
        </w:tc>
      </w:tr>
      <w:tr w:rsidR="00A16050" w14:paraId="672888D9" w14:textId="77777777" w:rsidTr="000A77F5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4D8AF6BD" w14:textId="77777777" w:rsidR="00A16050" w:rsidRPr="000A77F5" w:rsidRDefault="00A16050" w:rsidP="00A16050">
            <w:pPr>
              <w:rPr>
                <w:color w:val="000000"/>
                <w:sz w:val="18"/>
                <w:szCs w:val="18"/>
                <w:highlight w:val="red"/>
              </w:rPr>
            </w:pPr>
            <w:r w:rsidRPr="000A77F5">
              <w:rPr>
                <w:color w:val="000000"/>
                <w:sz w:val="18"/>
                <w:szCs w:val="18"/>
                <w:shd w:val="clear" w:color="auto" w:fill="FFFFFF"/>
              </w:rPr>
              <w:t>Emissor: A04003749</w:t>
            </w:r>
          </w:p>
        </w:tc>
        <w:bookmarkEnd w:id="0"/>
      </w:tr>
    </w:tbl>
    <w:bookmarkEnd w:id="1"/>
    <w:p w14:paraId="34D2BD71" w14:textId="24304C97" w:rsidR="0049095F" w:rsidRDefault="00380551" w:rsidP="00E57788">
      <w:pPr>
        <w:ind w:left="-567"/>
        <w:jc w:val="center"/>
        <w:rPr>
          <w:rFonts w:cs="Noto Sans"/>
          <w:b/>
          <w:color w:val="002060"/>
        </w:rPr>
      </w:pPr>
      <w:r w:rsidRPr="0049095F">
        <w:rPr>
          <w:rFonts w:cs="Noto Sans"/>
          <w:b/>
          <w:color w:val="002060"/>
        </w:rPr>
        <w:t>ANNEX 1</w:t>
      </w:r>
      <w:r w:rsidR="00181DDC">
        <w:rPr>
          <w:rFonts w:cs="Noto Sans"/>
          <w:b/>
          <w:color w:val="002060"/>
        </w:rPr>
        <w:t>2</w:t>
      </w:r>
      <w:r w:rsidR="00D0121A" w:rsidRPr="0049095F">
        <w:rPr>
          <w:rFonts w:cs="Noto Sans"/>
          <w:b/>
          <w:color w:val="002060"/>
        </w:rPr>
        <w:t>G</w:t>
      </w:r>
      <w:r w:rsidRPr="0049095F">
        <w:rPr>
          <w:rFonts w:cs="Noto Sans"/>
          <w:b/>
          <w:color w:val="002060"/>
        </w:rPr>
        <w:t xml:space="preserve"> </w:t>
      </w:r>
      <w:bookmarkStart w:id="2" w:name="_Hlk130301351"/>
    </w:p>
    <w:p w14:paraId="363DC60F" w14:textId="3BDC37DC" w:rsidR="0049095F" w:rsidRDefault="00D0121A" w:rsidP="0049095F">
      <w:pPr>
        <w:ind w:left="-567"/>
        <w:jc w:val="center"/>
        <w:rPr>
          <w:rFonts w:cs="Noto Sans"/>
          <w:b/>
          <w:color w:val="002060"/>
          <w:u w:val="single"/>
        </w:rPr>
      </w:pPr>
      <w:r w:rsidRPr="0049095F">
        <w:rPr>
          <w:rFonts w:cs="Noto Sans"/>
          <w:b/>
          <w:color w:val="002060"/>
        </w:rPr>
        <w:t xml:space="preserve">GRANS </w:t>
      </w:r>
      <w:r w:rsidR="00E57788" w:rsidRPr="0049095F">
        <w:rPr>
          <w:rFonts w:cs="Noto Sans"/>
          <w:b/>
          <w:color w:val="002060"/>
        </w:rPr>
        <w:t>ESDEVENIMENTS 202</w:t>
      </w:r>
      <w:bookmarkEnd w:id="2"/>
      <w:r w:rsidR="005E0352">
        <w:rPr>
          <w:rFonts w:cs="Noto Sans"/>
          <w:b/>
          <w:color w:val="002060"/>
        </w:rPr>
        <w:t>7</w:t>
      </w:r>
      <w:r w:rsidR="00B710EF" w:rsidRPr="0049095F">
        <w:rPr>
          <w:rFonts w:cs="Noto Sans"/>
          <w:b/>
          <w:color w:val="002060"/>
        </w:rPr>
        <w:t>/</w:t>
      </w:r>
      <w:r w:rsidR="007A0C0B" w:rsidRPr="0049095F">
        <w:rPr>
          <w:rFonts w:cs="Noto Sans"/>
          <w:b/>
          <w:color w:val="002060"/>
        </w:rPr>
        <w:t>202</w:t>
      </w:r>
      <w:r w:rsidR="005E0352">
        <w:rPr>
          <w:rFonts w:cs="Noto Sans"/>
          <w:b/>
          <w:color w:val="002060"/>
        </w:rPr>
        <w:t>8</w:t>
      </w:r>
      <w:r w:rsidR="00B710EF" w:rsidRPr="0049095F">
        <w:rPr>
          <w:rFonts w:cs="Noto Sans"/>
          <w:b/>
          <w:color w:val="002060"/>
        </w:rPr>
        <w:t xml:space="preserve"> </w:t>
      </w:r>
    </w:p>
    <w:p w14:paraId="7FB89956" w14:textId="629C5FE7" w:rsidR="00EF67E0" w:rsidRPr="007A0C0B" w:rsidRDefault="00181DDC" w:rsidP="00181DDC">
      <w:pPr>
        <w:jc w:val="center"/>
        <w:rPr>
          <w:rFonts w:cs="Noto Sans"/>
          <w:b/>
          <w:color w:val="44546A"/>
        </w:rPr>
      </w:pPr>
      <w:r>
        <w:rPr>
          <w:rFonts w:cs="Noto Sans"/>
          <w:b/>
          <w:color w:val="002060"/>
        </w:rPr>
        <w:t>-</w:t>
      </w:r>
      <w:r w:rsidRPr="00181DDC">
        <w:rPr>
          <w:rFonts w:cs="Noto Sans"/>
          <w:b/>
          <w:color w:val="002060"/>
        </w:rPr>
        <w:t xml:space="preserve">MEMÒRIA ACREDITATIVA </w:t>
      </w:r>
      <w:r w:rsidR="00520647">
        <w:rPr>
          <w:rFonts w:cs="Noto Sans"/>
          <w:b/>
          <w:color w:val="002060"/>
        </w:rPr>
        <w:t>DE L’</w:t>
      </w:r>
      <w:r w:rsidR="00520647" w:rsidRPr="00520647">
        <w:rPr>
          <w:rFonts w:cs="Noto Sans"/>
          <w:b/>
          <w:color w:val="002060"/>
        </w:rPr>
        <w:t>ESPAI PROPI DEDICAT EN EXCLUSIVA A LA MARCA DE DESTINACIÓ A LA QUAL ES VINCULA L’ESDEVENIMENT</w:t>
      </w:r>
      <w:r w:rsidR="00520647">
        <w:rPr>
          <w:rFonts w:cs="Noto Sans"/>
          <w:b/>
          <w:color w:val="002060"/>
        </w:rPr>
        <w:t xml:space="preserve">: </w:t>
      </w:r>
      <w:r w:rsidRPr="00181DDC">
        <w:rPr>
          <w:rFonts w:cs="Noto Sans"/>
          <w:b/>
          <w:color w:val="002060"/>
        </w:rPr>
        <w:t>CREACIÓ, CONSTRUCCIÓ I GESTIÓ DE L’ESPAI PROPI DE L’AETIB</w:t>
      </w:r>
      <w:r>
        <w:rPr>
          <w:rFonts w:cs="Noto Sans"/>
          <w:b/>
          <w:color w:val="002060"/>
        </w:rPr>
        <w:t>-</w:t>
      </w:r>
    </w:p>
    <w:p w14:paraId="31382247" w14:textId="77777777" w:rsidR="000A77F5" w:rsidRDefault="000A77F5" w:rsidP="000A77F5">
      <w:pPr>
        <w:jc w:val="center"/>
        <w:rPr>
          <w:rFonts w:cs="Noto Sans"/>
          <w:b/>
          <w:i/>
          <w:iCs/>
          <w:color w:val="FF0000"/>
        </w:rPr>
      </w:pPr>
      <w:r w:rsidRPr="007A0C0B">
        <w:rPr>
          <w:rFonts w:cs="Noto Sans"/>
          <w:b/>
          <w:i/>
          <w:iCs/>
          <w:color w:val="FF0000"/>
        </w:rPr>
        <w:t>El contingut d'aquest document no es podrà esmenar una vegada lliurat</w:t>
      </w:r>
    </w:p>
    <w:p w14:paraId="5187C14D" w14:textId="30EF382B" w:rsidR="000A77F5" w:rsidRDefault="000A77F5" w:rsidP="000A77F5">
      <w:pPr>
        <w:rPr>
          <w:rFonts w:cs="Noto Sans"/>
          <w:b/>
          <w:bCs/>
          <w:color w:val="000000"/>
          <w:sz w:val="20"/>
          <w:szCs w:val="20"/>
          <w:lang w:val="x-none"/>
        </w:rPr>
      </w:pPr>
      <w:r w:rsidRPr="0024595A">
        <w:rPr>
          <w:rFonts w:cs="Noto Sans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5CBB4B" wp14:editId="153B882F">
                <wp:simplePos x="0" y="0"/>
                <wp:positionH relativeFrom="column">
                  <wp:posOffset>1605915</wp:posOffset>
                </wp:positionH>
                <wp:positionV relativeFrom="paragraph">
                  <wp:posOffset>121285</wp:posOffset>
                </wp:positionV>
                <wp:extent cx="1428750" cy="26670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0D882" w14:textId="7AD472DA" w:rsidR="000A77F5" w:rsidRPr="005B1771" w:rsidRDefault="000A77F5" w:rsidP="000A77F5">
                            <w:pPr>
                              <w:rPr>
                                <w:rFonts w:cs="Noto Sans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F832C7">
                              <w:rPr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0</w:t>
                            </w:r>
                            <w:r w:rsidR="005E0352">
                              <w:rPr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3</w:t>
                            </w:r>
                            <w:r w:rsidRPr="00F832C7">
                              <w:rPr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-xx/</w:t>
                            </w:r>
                            <w:proofErr w:type="spellStart"/>
                            <w:r w:rsidRPr="00F832C7">
                              <w:rPr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xxxx-xxxx</w:t>
                            </w:r>
                            <w:r>
                              <w:rPr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x</w:t>
                            </w:r>
                            <w:proofErr w:type="spellEnd"/>
                            <w:r>
                              <w:rPr>
                                <w:rFonts w:cs="Noto Sans"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5CBB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6.45pt;margin-top:9.55pt;width:112.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" strokecolor="#7f7f7f">
                <v:textbox>
                  <w:txbxContent>
                    <w:p w14:paraId="1620D882" w14:textId="7AD472DA" w:rsidR="000A77F5" w:rsidRPr="005B1771" w:rsidRDefault="000A77F5" w:rsidP="000A77F5">
                      <w:pPr>
                        <w:rPr>
                          <w:rFonts w:cs="Noto Sans"/>
                          <w:sz w:val="20"/>
                          <w:szCs w:val="20"/>
                          <w:lang w:val="es-ES"/>
                        </w:rPr>
                      </w:pPr>
                      <w:r w:rsidRPr="00F832C7">
                        <w:rPr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0</w:t>
                      </w:r>
                      <w:r w:rsidR="005E0352">
                        <w:rPr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3</w:t>
                      </w:r>
                      <w:r w:rsidRPr="00F832C7">
                        <w:rPr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-xx/</w:t>
                      </w:r>
                      <w:proofErr w:type="spellStart"/>
                      <w:r w:rsidRPr="00F832C7">
                        <w:rPr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xxxx-xxxx</w:t>
                      </w:r>
                      <w:r>
                        <w:rPr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x</w:t>
                      </w:r>
                      <w:proofErr w:type="spellEnd"/>
                      <w:r>
                        <w:rPr>
                          <w:rFonts w:cs="Noto Sans"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00F9A10" w14:textId="4E5F1681" w:rsidR="000A77F5" w:rsidRPr="000A77F5" w:rsidRDefault="000A77F5" w:rsidP="000A77F5">
      <w:pPr>
        <w:rPr>
          <w:rFonts w:cs="Noto Sans"/>
          <w:b/>
          <w:bCs/>
          <w:color w:val="000000"/>
          <w:lang w:val="x-none"/>
        </w:rPr>
      </w:pPr>
      <w:r w:rsidRPr="000A77F5">
        <w:rPr>
          <w:rFonts w:cs="Noto Sans"/>
          <w:b/>
          <w:bCs/>
          <w:color w:val="000000"/>
          <w:lang w:val="x-none"/>
        </w:rPr>
        <w:t xml:space="preserve">NÚM. DE L’EXPEDIENT: </w:t>
      </w:r>
    </w:p>
    <w:p w14:paraId="519631A7" w14:textId="77777777" w:rsidR="000A77F5" w:rsidRPr="000A77F5" w:rsidRDefault="000A77F5" w:rsidP="000A77F5">
      <w:pPr>
        <w:rPr>
          <w:rFonts w:cs="Noto Sans"/>
          <w:b/>
          <w:bCs/>
          <w:color w:val="000000"/>
        </w:rPr>
      </w:pPr>
      <w:r w:rsidRPr="000A77F5">
        <w:rPr>
          <w:rFonts w:cs="Noto Sans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2C3F41" wp14:editId="1D5F1D6C">
                <wp:simplePos x="0" y="0"/>
                <wp:positionH relativeFrom="margin">
                  <wp:posOffset>1414145</wp:posOffset>
                </wp:positionH>
                <wp:positionV relativeFrom="paragraph">
                  <wp:posOffset>120015</wp:posOffset>
                </wp:positionV>
                <wp:extent cx="4312920" cy="266700"/>
                <wp:effectExtent l="0" t="0" r="11430" b="19050"/>
                <wp:wrapNone/>
                <wp:docPr id="18421420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29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1EAD0A" w14:textId="77777777" w:rsidR="000A77F5" w:rsidRPr="005B1771" w:rsidRDefault="000A77F5" w:rsidP="000A77F5">
                            <w:pPr>
                              <w:rPr>
                                <w:rFonts w:cs="Noto Sans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925080">
                              <w:rPr>
                                <w:rFonts w:cs="Noto Sans"/>
                                <w:color w:val="0070C0"/>
                                <w:sz w:val="20"/>
                                <w:szCs w:val="20"/>
                              </w:rPr>
                              <w:t>[Indicar el nom de l’e</w:t>
                            </w:r>
                            <w:r>
                              <w:rPr>
                                <w:rFonts w:cs="Noto Sans"/>
                                <w:color w:val="0070C0"/>
                                <w:sz w:val="20"/>
                                <w:szCs w:val="20"/>
                              </w:rPr>
                              <w:t>ntitat</w:t>
                            </w:r>
                            <w:r w:rsidRPr="00925080">
                              <w:rPr>
                                <w:rFonts w:cs="Noto Sans"/>
                                <w:color w:val="0070C0"/>
                                <w:sz w:val="20"/>
                                <w:szCs w:val="20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C3F41" id="_x0000_s1027" type="#_x0000_t202" style="position:absolute;margin-left:111.35pt;margin-top:9.45pt;width:339.6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" strokecolor="#7f7f7f">
                <v:textbox>
                  <w:txbxContent>
                    <w:p w14:paraId="051EAD0A" w14:textId="77777777" w:rsidR="000A77F5" w:rsidRPr="005B1771" w:rsidRDefault="000A77F5" w:rsidP="000A77F5">
                      <w:pPr>
                        <w:rPr>
                          <w:rFonts w:cs="Noto Sans"/>
                          <w:sz w:val="20"/>
                          <w:szCs w:val="20"/>
                          <w:lang w:val="es-ES"/>
                        </w:rPr>
                      </w:pPr>
                      <w:r w:rsidRPr="00925080">
                        <w:rPr>
                          <w:rFonts w:cs="Noto Sans"/>
                          <w:color w:val="0070C0"/>
                          <w:sz w:val="20"/>
                          <w:szCs w:val="20"/>
                        </w:rPr>
                        <w:t>[Indicar el nom de l’e</w:t>
                      </w:r>
                      <w:r>
                        <w:rPr>
                          <w:rFonts w:cs="Noto Sans"/>
                          <w:color w:val="0070C0"/>
                          <w:sz w:val="20"/>
                          <w:szCs w:val="20"/>
                        </w:rPr>
                        <w:t>ntitat</w:t>
                      </w:r>
                      <w:r w:rsidRPr="00925080">
                        <w:rPr>
                          <w:rFonts w:cs="Noto Sans"/>
                          <w:color w:val="0070C0"/>
                          <w:sz w:val="20"/>
                          <w:szCs w:val="20"/>
                        </w:rPr>
                        <w:t>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FBA558" w14:textId="77777777" w:rsidR="000A77F5" w:rsidRPr="000A77F5" w:rsidRDefault="000A77F5" w:rsidP="000A77F5">
      <w:pPr>
        <w:rPr>
          <w:rFonts w:cs="Noto Sans"/>
          <w:color w:val="0070C0"/>
        </w:rPr>
      </w:pPr>
      <w:r w:rsidRPr="000A77F5">
        <w:rPr>
          <w:rFonts w:cs="Noto Sans"/>
          <w:b/>
          <w:bCs/>
          <w:color w:val="000000"/>
        </w:rPr>
        <w:t xml:space="preserve">NOM DE L’ENTITAT: </w:t>
      </w:r>
    </w:p>
    <w:p w14:paraId="2AB31DD9" w14:textId="474092B8" w:rsidR="000A77F5" w:rsidRPr="000A77F5" w:rsidRDefault="00FD6301" w:rsidP="000A77F5">
      <w:pPr>
        <w:rPr>
          <w:rFonts w:cs="Noto Sans"/>
          <w:b/>
          <w:bCs/>
          <w:color w:val="000000"/>
        </w:rPr>
      </w:pPr>
      <w:r w:rsidRPr="000A77F5">
        <w:rPr>
          <w:rFonts w:cs="Noto Sans"/>
          <w:b/>
          <w:bCs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8E8D664" wp14:editId="56D32461">
                <wp:simplePos x="0" y="0"/>
                <wp:positionH relativeFrom="margin">
                  <wp:posOffset>1965960</wp:posOffset>
                </wp:positionH>
                <wp:positionV relativeFrom="paragraph">
                  <wp:posOffset>139700</wp:posOffset>
                </wp:positionV>
                <wp:extent cx="3726180" cy="1404620"/>
                <wp:effectExtent l="0" t="0" r="26670" b="1270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61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42FF2E" w14:textId="7E75EEBC" w:rsidR="000A77F5" w:rsidRPr="000A77F5" w:rsidRDefault="000A77F5" w:rsidP="000A77F5">
                            <w:pPr>
                              <w:rPr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76389B">
                              <w:rPr>
                                <w:color w:val="0070C0"/>
                                <w:sz w:val="20"/>
                                <w:szCs w:val="20"/>
                              </w:rPr>
                              <w:t>[Indicar  nom de l’esdeveniment]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E8D664" id="Cuadro de texto 2" o:spid="_x0000_s1028" type="#_x0000_t202" style="position:absolute;margin-left:154.8pt;margin-top:11pt;width:293.4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">
                <v:textbox style="mso-fit-shape-to-text:t">
                  <w:txbxContent>
                    <w:p w14:paraId="0542FF2E" w14:textId="7E75EEBC" w:rsidR="000A77F5" w:rsidRPr="000A77F5" w:rsidRDefault="000A77F5" w:rsidP="000A77F5">
                      <w:pPr>
                        <w:rPr>
                          <w:color w:val="0070C0"/>
                          <w:sz w:val="20"/>
                          <w:szCs w:val="20"/>
                        </w:rPr>
                      </w:pPr>
                      <w:r w:rsidRPr="0076389B">
                        <w:rPr>
                          <w:color w:val="0070C0"/>
                          <w:sz w:val="20"/>
                          <w:szCs w:val="20"/>
                        </w:rPr>
                        <w:t>[Indicar  nom de l’esdeveniment]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954C813" w14:textId="1FB393FA" w:rsidR="000A77F5" w:rsidRDefault="000A77F5" w:rsidP="000A77F5">
      <w:pPr>
        <w:rPr>
          <w:rFonts w:cs="Noto Sans"/>
          <w:b/>
          <w:bCs/>
          <w:color w:val="000000"/>
        </w:rPr>
      </w:pPr>
      <w:r w:rsidRPr="000A77F5">
        <w:rPr>
          <w:rFonts w:cs="Noto Sans"/>
          <w:b/>
          <w:bCs/>
          <w:color w:val="000000"/>
        </w:rPr>
        <w:t xml:space="preserve">NOM DE L’ESDEVENIMENT: </w:t>
      </w:r>
    </w:p>
    <w:p w14:paraId="102DC0D3" w14:textId="77777777" w:rsidR="000A77F5" w:rsidRPr="000A77F5" w:rsidRDefault="000A77F5" w:rsidP="000A77F5">
      <w:pPr>
        <w:rPr>
          <w:rFonts w:cs="Noto Sans"/>
          <w:b/>
          <w:bCs/>
          <w:color w:val="000000"/>
        </w:rPr>
      </w:pPr>
    </w:p>
    <w:p w14:paraId="3AD2D477" w14:textId="56514811" w:rsidR="00CB1AF6" w:rsidRPr="004C32F7" w:rsidRDefault="000A77F5" w:rsidP="004C32F7">
      <w:pPr>
        <w:spacing w:after="240"/>
        <w:jc w:val="both"/>
        <w:rPr>
          <w:rFonts w:cs="Noto Sans"/>
        </w:rPr>
      </w:pPr>
      <w:r w:rsidRPr="000A77F5">
        <w:rPr>
          <w:rFonts w:cs="Noto Sans"/>
          <w:b/>
          <w:bCs/>
        </w:rPr>
        <w:t>MEMÒRIA ACREDITATIVA:</w:t>
      </w:r>
      <w:r>
        <w:rPr>
          <w:rFonts w:cs="Noto Sans"/>
        </w:rPr>
        <w:t xml:space="preserve"> </w:t>
      </w:r>
      <w:r w:rsidR="00C36227" w:rsidRPr="00A406DB">
        <w:rPr>
          <w:rFonts w:cs="Noto Sans"/>
        </w:rPr>
        <w:t>de la correct</w:t>
      </w:r>
      <w:r w:rsidR="00B33B44">
        <w:rPr>
          <w:rFonts w:cs="Noto Sans"/>
        </w:rPr>
        <w:t>e</w:t>
      </w:r>
      <w:r w:rsidR="00C36227" w:rsidRPr="00A406DB">
        <w:rPr>
          <w:rFonts w:cs="Noto Sans"/>
        </w:rPr>
        <w:t xml:space="preserve"> execució amb relació a la </w:t>
      </w:r>
      <w:r w:rsidR="00181DDC" w:rsidRPr="00A406DB">
        <w:rPr>
          <w:rFonts w:cs="Noto Sans"/>
        </w:rPr>
        <w:t xml:space="preserve">creació, construcció i gestió de l’espai propi de l’AETIB, </w:t>
      </w:r>
      <w:r w:rsidR="004C32F7" w:rsidRPr="004C32F7">
        <w:rPr>
          <w:rFonts w:cs="Noto Sans"/>
        </w:rPr>
        <w:t>dedicat en exclusiva a la marca de destinació</w:t>
      </w:r>
      <w:r w:rsidR="00685B95">
        <w:rPr>
          <w:rFonts w:cs="Noto Sans"/>
        </w:rPr>
        <w:t>.</w:t>
      </w:r>
    </w:p>
    <w:tbl>
      <w:tblPr>
        <w:tblW w:w="501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16"/>
        <w:gridCol w:w="6280"/>
      </w:tblGrid>
      <w:tr w:rsidR="005E0352" w:rsidRPr="00893C97" w14:paraId="44FD96CE" w14:textId="77777777" w:rsidTr="00090958">
        <w:trPr>
          <w:trHeight w:val="304"/>
        </w:trPr>
        <w:tc>
          <w:tcPr>
            <w:tcW w:w="1548" w:type="pct"/>
            <w:shd w:val="clear" w:color="auto" w:fill="D9D9D9"/>
          </w:tcPr>
          <w:p w14:paraId="15000484" w14:textId="77777777" w:rsidR="005E0352" w:rsidRPr="00893C97" w:rsidRDefault="005E0352" w:rsidP="00090958">
            <w:pPr>
              <w:pStyle w:val="Prrafodelista"/>
              <w:tabs>
                <w:tab w:val="left" w:pos="3969"/>
              </w:tabs>
              <w:ind w:left="0"/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  <w:bookmarkStart w:id="3" w:name="_Hlk182858758"/>
            <w:r w:rsidRPr="00893C97">
              <w:rPr>
                <w:rFonts w:ascii="Noto Sans" w:hAnsi="Noto Sans" w:cs="Noto Sans"/>
                <w:b/>
                <w:bCs/>
                <w:sz w:val="22"/>
                <w:szCs w:val="22"/>
              </w:rPr>
              <w:t>INFORMACIÓ</w:t>
            </w:r>
          </w:p>
        </w:tc>
        <w:tc>
          <w:tcPr>
            <w:tcW w:w="3452" w:type="pct"/>
            <w:shd w:val="clear" w:color="auto" w:fill="D9D9D9"/>
          </w:tcPr>
          <w:p w14:paraId="3CB9F520" w14:textId="7D8E42D8" w:rsidR="005E0352" w:rsidRPr="00893C97" w:rsidRDefault="00A44524" w:rsidP="00090958">
            <w:pPr>
              <w:pStyle w:val="Prrafodelista"/>
              <w:tabs>
                <w:tab w:val="left" w:pos="3969"/>
              </w:tabs>
              <w:ind w:left="0"/>
              <w:jc w:val="both"/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  <w:r>
              <w:rPr>
                <w:rFonts w:ascii="Noto Sans" w:hAnsi="Noto Sans" w:cs="Noto Sans"/>
                <w:b/>
                <w:bCs/>
                <w:sz w:val="22"/>
                <w:szCs w:val="22"/>
              </w:rPr>
              <w:t xml:space="preserve">JUSTIFICACIÓ </w:t>
            </w:r>
          </w:p>
        </w:tc>
      </w:tr>
      <w:tr w:rsidR="005E0352" w:rsidRPr="00893C97" w14:paraId="432EA829" w14:textId="77777777" w:rsidTr="00090958">
        <w:trPr>
          <w:trHeight w:val="182"/>
        </w:trPr>
        <w:tc>
          <w:tcPr>
            <w:tcW w:w="5000" w:type="pct"/>
            <w:gridSpan w:val="2"/>
            <w:shd w:val="clear" w:color="auto" w:fill="D9D9D9"/>
          </w:tcPr>
          <w:p w14:paraId="4F8F2FEE" w14:textId="77777777" w:rsidR="005E0352" w:rsidRPr="00893C97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rPr>
                <w:rFonts w:ascii="Noto Sans" w:hAnsi="Noto Sans" w:cs="Noto Sans"/>
                <w:i/>
                <w:iCs/>
                <w:sz w:val="20"/>
                <w:szCs w:val="20"/>
              </w:rPr>
            </w:pPr>
            <w:r w:rsidRPr="00893C97">
              <w:rPr>
                <w:rFonts w:ascii="Noto Sans" w:hAnsi="Noto Sans" w:cs="Noto Sans"/>
                <w:b/>
                <w:bCs/>
                <w:sz w:val="20"/>
                <w:szCs w:val="20"/>
              </w:rPr>
              <w:t xml:space="preserve">a) </w:t>
            </w:r>
            <w:r w:rsidRPr="00893C97">
              <w:rPr>
                <w:rFonts w:ascii="Noto Sans" w:hAnsi="Noto Sans" w:cs="Noto Sans"/>
                <w:b/>
                <w:bCs/>
                <w:sz w:val="20"/>
                <w:szCs w:val="20"/>
                <w:u w:val="single"/>
              </w:rPr>
              <w:t>Espai:</w:t>
            </w:r>
            <w:r w:rsidRPr="00893C97">
              <w:rPr>
                <w:rFonts w:ascii="Noto Sans" w:hAnsi="Noto Sans" w:cs="Noto Sans"/>
                <w:sz w:val="20"/>
                <w:szCs w:val="20"/>
                <w:u w:val="single"/>
              </w:rPr>
              <w:t xml:space="preserve"> </w:t>
            </w:r>
            <w:r w:rsidRPr="00893C97">
              <w:rPr>
                <w:rFonts w:ascii="Noto Sans" w:hAnsi="Noto Sans" w:cs="Noto Sans"/>
                <w:sz w:val="20"/>
                <w:szCs w:val="20"/>
              </w:rPr>
              <w:t>definició de l’espai destinat a l’acció</w:t>
            </w:r>
          </w:p>
        </w:tc>
      </w:tr>
      <w:tr w:rsidR="005E0352" w:rsidRPr="00893C97" w14:paraId="42D3D5E0" w14:textId="77777777" w:rsidTr="00090958">
        <w:trPr>
          <w:trHeight w:val="182"/>
        </w:trPr>
        <w:tc>
          <w:tcPr>
            <w:tcW w:w="1548" w:type="pct"/>
          </w:tcPr>
          <w:p w14:paraId="6FF5F98B" w14:textId="77777777" w:rsidR="005E0352" w:rsidRPr="00893C97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93C97">
              <w:rPr>
                <w:rFonts w:ascii="Noto Sans" w:hAnsi="Noto Sans" w:cs="Noto Sans"/>
                <w:sz w:val="20"/>
                <w:szCs w:val="20"/>
              </w:rPr>
              <w:t>1. Ubicació dins del recinte de l’esdeveniment</w:t>
            </w:r>
          </w:p>
        </w:tc>
        <w:tc>
          <w:tcPr>
            <w:tcW w:w="3452" w:type="pct"/>
          </w:tcPr>
          <w:p w14:paraId="4A7342BB" w14:textId="77777777" w:rsidR="005E0352" w:rsidRPr="004E2B32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</w:pPr>
            <w:r w:rsidRPr="004E2B32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>[Explicació + plànol ubicació al recinte]</w:t>
            </w:r>
          </w:p>
        </w:tc>
      </w:tr>
      <w:tr w:rsidR="005E0352" w:rsidRPr="00893C97" w14:paraId="4124E1EC" w14:textId="77777777" w:rsidTr="00090958">
        <w:trPr>
          <w:trHeight w:val="182"/>
        </w:trPr>
        <w:tc>
          <w:tcPr>
            <w:tcW w:w="1548" w:type="pct"/>
          </w:tcPr>
          <w:p w14:paraId="53C0D953" w14:textId="77777777" w:rsidR="005E0352" w:rsidRPr="00893C97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93C97">
              <w:rPr>
                <w:rFonts w:ascii="Noto Sans" w:hAnsi="Noto Sans" w:cs="Noto Sans"/>
                <w:sz w:val="20"/>
                <w:szCs w:val="20"/>
              </w:rPr>
              <w:t>2. Metres quadrats destinats</w:t>
            </w:r>
          </w:p>
        </w:tc>
        <w:tc>
          <w:tcPr>
            <w:tcW w:w="3452" w:type="pct"/>
          </w:tcPr>
          <w:p w14:paraId="285E3506" w14:textId="77777777" w:rsidR="005E0352" w:rsidRPr="00893C97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rPr>
                <w:rFonts w:ascii="Noto Sans" w:hAnsi="Noto Sans" w:cs="Noto Sans"/>
                <w:i/>
                <w:iCs/>
                <w:sz w:val="20"/>
                <w:szCs w:val="20"/>
              </w:rPr>
            </w:pPr>
            <w:r w:rsidRPr="004E2B32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>[</w:t>
            </w:r>
            <w:r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>dades]</w:t>
            </w:r>
          </w:p>
        </w:tc>
      </w:tr>
      <w:tr w:rsidR="005E0352" w:rsidRPr="00893C97" w14:paraId="3F1B248D" w14:textId="77777777" w:rsidTr="00090958">
        <w:trPr>
          <w:trHeight w:val="182"/>
        </w:trPr>
        <w:tc>
          <w:tcPr>
            <w:tcW w:w="1548" w:type="pct"/>
          </w:tcPr>
          <w:p w14:paraId="3EFC0429" w14:textId="77777777" w:rsidR="005E0352" w:rsidRPr="00893C97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93C97">
              <w:rPr>
                <w:rFonts w:ascii="Noto Sans" w:hAnsi="Noto Sans" w:cs="Noto Sans"/>
                <w:sz w:val="20"/>
                <w:szCs w:val="20"/>
              </w:rPr>
              <w:t>3. Forma de delimitació de l’espai</w:t>
            </w:r>
          </w:p>
        </w:tc>
        <w:tc>
          <w:tcPr>
            <w:tcW w:w="3452" w:type="pct"/>
          </w:tcPr>
          <w:p w14:paraId="6538622C" w14:textId="77777777" w:rsidR="005E0352" w:rsidRPr="00893C97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rPr>
                <w:rFonts w:ascii="Noto Sans" w:hAnsi="Noto Sans" w:cs="Noto Sans"/>
                <w:i/>
                <w:iCs/>
                <w:sz w:val="20"/>
                <w:szCs w:val="20"/>
              </w:rPr>
            </w:pPr>
            <w:r w:rsidRPr="004E2B32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>[Explicació +</w:t>
            </w:r>
            <w:r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 xml:space="preserve"> prova gràfica</w:t>
            </w:r>
            <w:r w:rsidRPr="004E2B32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>]</w:t>
            </w:r>
          </w:p>
        </w:tc>
      </w:tr>
      <w:tr w:rsidR="005E0352" w:rsidRPr="00893C97" w14:paraId="71FD1C75" w14:textId="77777777" w:rsidTr="00090958">
        <w:trPr>
          <w:trHeight w:val="187"/>
        </w:trPr>
        <w:tc>
          <w:tcPr>
            <w:tcW w:w="5000" w:type="pct"/>
            <w:gridSpan w:val="2"/>
            <w:shd w:val="clear" w:color="auto" w:fill="D9D9D9"/>
          </w:tcPr>
          <w:p w14:paraId="0F5604A6" w14:textId="77777777" w:rsidR="005E0352" w:rsidRPr="00893C97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rPr>
                <w:rFonts w:ascii="Noto Sans" w:hAnsi="Noto Sans" w:cs="Noto Sans"/>
                <w:b/>
                <w:bCs/>
                <w:i/>
                <w:iCs/>
                <w:sz w:val="20"/>
                <w:szCs w:val="20"/>
              </w:rPr>
            </w:pPr>
            <w:r w:rsidRPr="00893C97">
              <w:rPr>
                <w:rFonts w:ascii="Noto Sans" w:hAnsi="Noto Sans" w:cs="Noto Sans"/>
                <w:b/>
                <w:bCs/>
                <w:sz w:val="20"/>
                <w:szCs w:val="20"/>
              </w:rPr>
              <w:t xml:space="preserve">b) </w:t>
            </w:r>
            <w:r w:rsidRPr="00893C97">
              <w:rPr>
                <w:rFonts w:ascii="Noto Sans" w:hAnsi="Noto Sans" w:cs="Noto Sans"/>
                <w:b/>
                <w:bCs/>
                <w:sz w:val="20"/>
                <w:szCs w:val="20"/>
                <w:u w:val="single"/>
              </w:rPr>
              <w:t>Disseny:</w:t>
            </w:r>
            <w:r w:rsidRPr="00893C97">
              <w:rPr>
                <w:rFonts w:ascii="Noto Sans" w:hAnsi="Noto Sans" w:cs="Noto Sans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E0352" w:rsidRPr="00893C97" w14:paraId="1656DA37" w14:textId="77777777" w:rsidTr="00090958">
        <w:trPr>
          <w:trHeight w:val="182"/>
        </w:trPr>
        <w:tc>
          <w:tcPr>
            <w:tcW w:w="1548" w:type="pct"/>
          </w:tcPr>
          <w:p w14:paraId="1639B1A3" w14:textId="77777777" w:rsidR="005E0352" w:rsidRPr="00893C97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93C97">
              <w:rPr>
                <w:rFonts w:ascii="Noto Sans" w:hAnsi="Noto Sans" w:cs="Noto Sans"/>
                <w:sz w:val="20"/>
                <w:szCs w:val="20"/>
              </w:rPr>
              <w:t>1. Línia gràfica</w:t>
            </w:r>
          </w:p>
        </w:tc>
        <w:tc>
          <w:tcPr>
            <w:tcW w:w="3452" w:type="pct"/>
          </w:tcPr>
          <w:p w14:paraId="3E607AE1" w14:textId="37E6B5F1" w:rsidR="005E0352" w:rsidRPr="003F4999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jc w:val="both"/>
              <w:rPr>
                <w:rFonts w:ascii="Noto Sans" w:hAnsi="Noto Sans" w:cs="Noto Sans"/>
                <w:i/>
                <w:iCs/>
                <w:sz w:val="22"/>
                <w:szCs w:val="22"/>
              </w:rPr>
            </w:pPr>
            <w:r w:rsidRPr="004E2B32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 xml:space="preserve">[Explicació + </w:t>
            </w:r>
            <w:r w:rsidRPr="00712B18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>gràfica frontal, laterals i posterior</w:t>
            </w:r>
            <w:r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>]</w:t>
            </w:r>
          </w:p>
        </w:tc>
      </w:tr>
      <w:tr w:rsidR="005E0352" w:rsidRPr="00893C97" w14:paraId="0E642426" w14:textId="77777777" w:rsidTr="00090958">
        <w:trPr>
          <w:trHeight w:val="182"/>
        </w:trPr>
        <w:tc>
          <w:tcPr>
            <w:tcW w:w="1548" w:type="pct"/>
          </w:tcPr>
          <w:p w14:paraId="1CFE269B" w14:textId="77777777" w:rsidR="005E0352" w:rsidRPr="00893C97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93C97">
              <w:rPr>
                <w:rFonts w:ascii="Noto Sans" w:hAnsi="Noto Sans" w:cs="Noto Sans"/>
                <w:sz w:val="20"/>
                <w:szCs w:val="20"/>
              </w:rPr>
              <w:t xml:space="preserve">2. Plànol de distribució dels espais </w:t>
            </w:r>
            <w:bookmarkStart w:id="4" w:name="_Hlk182305737"/>
            <w:r w:rsidRPr="00893C97">
              <w:rPr>
                <w:rFonts w:ascii="Noto Sans" w:hAnsi="Noto Sans" w:cs="Noto Sans"/>
                <w:sz w:val="20"/>
                <w:szCs w:val="20"/>
              </w:rPr>
              <w:t>dins de l’espai exclusiu</w:t>
            </w:r>
            <w:bookmarkEnd w:id="4"/>
          </w:p>
        </w:tc>
        <w:tc>
          <w:tcPr>
            <w:tcW w:w="3452" w:type="pct"/>
          </w:tcPr>
          <w:p w14:paraId="5D1BCBBE" w14:textId="77777777" w:rsidR="005E0352" w:rsidRPr="003F4999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jc w:val="both"/>
              <w:rPr>
                <w:rFonts w:ascii="Noto Sans" w:hAnsi="Noto Sans" w:cs="Noto Sans"/>
                <w:i/>
                <w:iCs/>
                <w:sz w:val="22"/>
                <w:szCs w:val="22"/>
              </w:rPr>
            </w:pPr>
            <w:r w:rsidRPr="004E2B32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 xml:space="preserve">[Explicació + </w:t>
            </w:r>
            <w:r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>plànol de distribució dels espais que inclogui les mides]</w:t>
            </w:r>
          </w:p>
        </w:tc>
      </w:tr>
      <w:tr w:rsidR="005E0352" w:rsidRPr="00893C97" w14:paraId="4396A9B7" w14:textId="77777777" w:rsidTr="00090958">
        <w:trPr>
          <w:trHeight w:val="182"/>
        </w:trPr>
        <w:tc>
          <w:tcPr>
            <w:tcW w:w="5000" w:type="pct"/>
            <w:gridSpan w:val="2"/>
            <w:shd w:val="clear" w:color="auto" w:fill="D9D9D9"/>
          </w:tcPr>
          <w:p w14:paraId="32CB7D67" w14:textId="77777777" w:rsidR="005E0352" w:rsidRPr="00893C97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893C97">
              <w:rPr>
                <w:rFonts w:ascii="Noto Sans" w:hAnsi="Noto Sans" w:cs="Noto Sans"/>
                <w:b/>
                <w:bCs/>
                <w:sz w:val="20"/>
                <w:szCs w:val="20"/>
              </w:rPr>
              <w:t xml:space="preserve">c) </w:t>
            </w:r>
            <w:r w:rsidRPr="00893C97">
              <w:rPr>
                <w:rFonts w:ascii="Noto Sans" w:hAnsi="Noto Sans" w:cs="Noto Sans"/>
                <w:b/>
                <w:bCs/>
                <w:sz w:val="20"/>
                <w:szCs w:val="20"/>
                <w:u w:val="single"/>
              </w:rPr>
              <w:t>Construcció:</w:t>
            </w:r>
          </w:p>
        </w:tc>
      </w:tr>
      <w:tr w:rsidR="005E0352" w:rsidRPr="00893C97" w14:paraId="6FCC8FC5" w14:textId="77777777" w:rsidTr="00090958">
        <w:trPr>
          <w:trHeight w:val="182"/>
        </w:trPr>
        <w:tc>
          <w:tcPr>
            <w:tcW w:w="1548" w:type="pct"/>
          </w:tcPr>
          <w:p w14:paraId="05F9AE65" w14:textId="77777777" w:rsidR="005E0352" w:rsidRPr="00893C97" w:rsidRDefault="005E0352" w:rsidP="00090958">
            <w:pPr>
              <w:pStyle w:val="Prrafodelista"/>
              <w:spacing w:after="0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93C97">
              <w:rPr>
                <w:rFonts w:ascii="Noto Sans" w:hAnsi="Noto Sans" w:cs="Noto Sans"/>
                <w:sz w:val="20"/>
                <w:szCs w:val="20"/>
              </w:rPr>
              <w:t>1. Memòria de materials</w:t>
            </w:r>
          </w:p>
        </w:tc>
        <w:tc>
          <w:tcPr>
            <w:tcW w:w="3452" w:type="pct"/>
          </w:tcPr>
          <w:p w14:paraId="56A41528" w14:textId="77777777" w:rsidR="005E0352" w:rsidRPr="00893C97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jc w:val="both"/>
              <w:rPr>
                <w:rFonts w:ascii="Noto Sans" w:hAnsi="Noto Sans" w:cs="Noto Sans"/>
                <w:sz w:val="22"/>
                <w:szCs w:val="22"/>
              </w:rPr>
            </w:pPr>
            <w:r w:rsidRPr="00712B18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>[Indicar el material de fabricació de l’estructura de l’espai i de la resta de mobiliari o material emprat</w:t>
            </w:r>
            <w:r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 xml:space="preserve"> + fotografies/proves gràfiques</w:t>
            </w:r>
            <w:r w:rsidRPr="00712B18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>]</w:t>
            </w:r>
          </w:p>
        </w:tc>
      </w:tr>
      <w:tr w:rsidR="005E0352" w:rsidRPr="00893C97" w14:paraId="1B6F5EF5" w14:textId="77777777" w:rsidTr="00090958">
        <w:trPr>
          <w:trHeight w:val="182"/>
        </w:trPr>
        <w:tc>
          <w:tcPr>
            <w:tcW w:w="1548" w:type="pct"/>
          </w:tcPr>
          <w:p w14:paraId="15B47C85" w14:textId="77777777" w:rsidR="005E0352" w:rsidRPr="00893C97" w:rsidRDefault="005E0352" w:rsidP="00090958">
            <w:pPr>
              <w:pStyle w:val="Prrafodelista"/>
              <w:spacing w:after="0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93C97">
              <w:rPr>
                <w:rFonts w:ascii="Noto Sans" w:hAnsi="Noto Sans" w:cs="Noto Sans"/>
                <w:sz w:val="20"/>
                <w:szCs w:val="20"/>
              </w:rPr>
              <w:t>2. Plànol tècnic i estructural</w:t>
            </w:r>
          </w:p>
        </w:tc>
        <w:tc>
          <w:tcPr>
            <w:tcW w:w="3452" w:type="pct"/>
          </w:tcPr>
          <w:p w14:paraId="4819A8D9" w14:textId="0BE19116" w:rsidR="005E0352" w:rsidRPr="00712B18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</w:pPr>
            <w:r w:rsidRPr="00712B18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 xml:space="preserve">[Plànol tècnic i estructural </w:t>
            </w:r>
            <w:r w:rsidR="00A44524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>(</w:t>
            </w:r>
            <w:r w:rsidRPr="00712B18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>plànol d’alç</w:t>
            </w:r>
            <w:r w:rsidR="00C63957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>ària</w:t>
            </w:r>
            <w:r w:rsidRPr="00712B18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 xml:space="preserve"> + render</w:t>
            </w:r>
            <w:r w:rsidR="00A44524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>)</w:t>
            </w:r>
            <w:r w:rsidRPr="00712B18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>]</w:t>
            </w:r>
          </w:p>
        </w:tc>
      </w:tr>
      <w:tr w:rsidR="005E0352" w:rsidRPr="00893C97" w14:paraId="37188B2F" w14:textId="77777777" w:rsidTr="00090958">
        <w:trPr>
          <w:trHeight w:val="182"/>
        </w:trPr>
        <w:tc>
          <w:tcPr>
            <w:tcW w:w="5000" w:type="pct"/>
            <w:gridSpan w:val="2"/>
            <w:shd w:val="clear" w:color="auto" w:fill="D9D9D9"/>
          </w:tcPr>
          <w:p w14:paraId="1A9A937B" w14:textId="77777777" w:rsidR="005E0352" w:rsidRPr="00893C97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893C97">
              <w:rPr>
                <w:rFonts w:ascii="Noto Sans" w:hAnsi="Noto Sans" w:cs="Noto Sans"/>
                <w:b/>
                <w:bCs/>
                <w:sz w:val="20"/>
                <w:szCs w:val="20"/>
              </w:rPr>
              <w:t xml:space="preserve">d) </w:t>
            </w:r>
            <w:r w:rsidRPr="00893C97">
              <w:rPr>
                <w:rFonts w:ascii="Noto Sans" w:hAnsi="Noto Sans" w:cs="Noto Sans"/>
                <w:b/>
                <w:bCs/>
                <w:sz w:val="20"/>
                <w:szCs w:val="20"/>
                <w:u w:val="single"/>
              </w:rPr>
              <w:t>Gestió de l’espai:</w:t>
            </w:r>
          </w:p>
        </w:tc>
      </w:tr>
      <w:tr w:rsidR="005E0352" w:rsidRPr="00893C97" w14:paraId="66A766E0" w14:textId="77777777" w:rsidTr="00090958">
        <w:trPr>
          <w:trHeight w:val="182"/>
        </w:trPr>
        <w:tc>
          <w:tcPr>
            <w:tcW w:w="1548" w:type="pct"/>
          </w:tcPr>
          <w:p w14:paraId="43A05813" w14:textId="77777777" w:rsidR="005E0352" w:rsidRPr="00893C97" w:rsidRDefault="005E0352" w:rsidP="00090958">
            <w:pPr>
              <w:pStyle w:val="Prrafodelista"/>
              <w:spacing w:after="0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93C97">
              <w:rPr>
                <w:rFonts w:ascii="Noto Sans" w:hAnsi="Noto Sans" w:cs="Noto Sans"/>
                <w:sz w:val="20"/>
                <w:szCs w:val="20"/>
              </w:rPr>
              <w:t>1. Proposta d’activitats que es duran a terme durant l’esdeveniment</w:t>
            </w:r>
          </w:p>
        </w:tc>
        <w:tc>
          <w:tcPr>
            <w:tcW w:w="3452" w:type="pct"/>
          </w:tcPr>
          <w:p w14:paraId="795FAE1C" w14:textId="7E60E41C" w:rsidR="005E0352" w:rsidRPr="000003EC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</w:pPr>
            <w:r w:rsidRPr="000003EC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>[Descripció de l</w:t>
            </w:r>
            <w:r w:rsidR="00FD6301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 xml:space="preserve">es </w:t>
            </w:r>
            <w:r w:rsidRPr="000003EC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 xml:space="preserve">activitats que </w:t>
            </w:r>
            <w:r w:rsidR="00A44524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>s’ha</w:t>
            </w:r>
            <w:r w:rsidRPr="000003EC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 xml:space="preserve"> realitza</w:t>
            </w:r>
            <w:r w:rsidR="00A44524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>t</w:t>
            </w:r>
            <w:r w:rsidRPr="000003EC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 xml:space="preserve"> a l’espai detallant el seu funcionament i desenvolupament. A més</w:t>
            </w:r>
            <w:r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>,</w:t>
            </w:r>
            <w:r w:rsidRPr="000003EC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 xml:space="preserve"> s’haurà d’indicar el producte/s al que</w:t>
            </w:r>
            <w:r w:rsidR="006B13BE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 xml:space="preserve"> s’han vinculat</w:t>
            </w:r>
            <w:r w:rsidRPr="000003EC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 xml:space="preserve"> les accions]</w:t>
            </w:r>
          </w:p>
        </w:tc>
      </w:tr>
      <w:tr w:rsidR="005E0352" w:rsidRPr="00893C97" w14:paraId="546D6B4F" w14:textId="77777777" w:rsidTr="00090958">
        <w:trPr>
          <w:trHeight w:val="182"/>
        </w:trPr>
        <w:tc>
          <w:tcPr>
            <w:tcW w:w="1548" w:type="pct"/>
          </w:tcPr>
          <w:p w14:paraId="3F227F35" w14:textId="77777777" w:rsidR="005E0352" w:rsidRPr="00893C97" w:rsidRDefault="005E0352" w:rsidP="00090958">
            <w:pPr>
              <w:pStyle w:val="Prrafodelista"/>
              <w:spacing w:after="0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893C97">
              <w:rPr>
                <w:rFonts w:ascii="Noto Sans" w:hAnsi="Noto Sans" w:cs="Noto Sans"/>
                <w:sz w:val="20"/>
                <w:szCs w:val="20"/>
              </w:rPr>
              <w:t xml:space="preserve">2. Personal dedicat a </w:t>
            </w:r>
            <w:r w:rsidRPr="00893C97">
              <w:rPr>
                <w:rFonts w:ascii="Noto Sans" w:hAnsi="Noto Sans" w:cs="Noto Sans"/>
                <w:sz w:val="20"/>
                <w:szCs w:val="20"/>
              </w:rPr>
              <w:lastRenderedPageBreak/>
              <w:t>l’atenció de l’espai (nombre de persones, horari, qualificació)</w:t>
            </w:r>
          </w:p>
        </w:tc>
        <w:tc>
          <w:tcPr>
            <w:tcW w:w="3452" w:type="pct"/>
          </w:tcPr>
          <w:p w14:paraId="2976FA4F" w14:textId="15AF8756" w:rsidR="005E0352" w:rsidRPr="000003EC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</w:pPr>
            <w:r w:rsidRPr="000003EC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lastRenderedPageBreak/>
              <w:t xml:space="preserve">[Indicar la formació/qualificació del personal, la uniformitat que </w:t>
            </w:r>
            <w:r w:rsidRPr="000003EC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lastRenderedPageBreak/>
              <w:t xml:space="preserve">portaran, la quantitat de les persones que atendran i </w:t>
            </w:r>
            <w:r w:rsidR="006B13BE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>l’</w:t>
            </w:r>
            <w:r w:rsidRPr="000003EC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</w:rPr>
              <w:t>horari d’atenció]</w:t>
            </w:r>
          </w:p>
        </w:tc>
      </w:tr>
      <w:bookmarkEnd w:id="3"/>
    </w:tbl>
    <w:p w14:paraId="7EC57E22" w14:textId="77777777" w:rsidR="004C32F7" w:rsidRDefault="004C32F7" w:rsidP="004C32F7">
      <w:pPr>
        <w:widowControl w:val="0"/>
        <w:autoSpaceDE w:val="0"/>
        <w:autoSpaceDN w:val="0"/>
        <w:adjustRightInd w:val="0"/>
        <w:spacing w:after="200"/>
        <w:jc w:val="both"/>
        <w:rPr>
          <w:rFonts w:eastAsia="Times New Roman" w:cs="Noto Sans"/>
          <w:color w:val="000000"/>
          <w:lang w:bidi="ca-E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11"/>
        <w:gridCol w:w="1951"/>
      </w:tblGrid>
      <w:tr w:rsidR="00685B95" w:rsidRPr="004C32F7" w14:paraId="6D264C89" w14:textId="77777777" w:rsidTr="00B967E5">
        <w:trPr>
          <w:trHeight w:val="300"/>
        </w:trPr>
        <w:tc>
          <w:tcPr>
            <w:tcW w:w="10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2AAAE7CC" w14:textId="00FE4250" w:rsidR="00685B95" w:rsidRPr="0076389B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sz w:val="20"/>
                <w:szCs w:val="20"/>
              </w:rPr>
            </w:pPr>
            <w:r w:rsidRPr="004C32F7">
              <w:rPr>
                <w:rFonts w:cs="Noto Sans"/>
                <w:b/>
                <w:bCs/>
                <w:sz w:val="20"/>
                <w:szCs w:val="20"/>
              </w:rPr>
              <w:t xml:space="preserve">e) </w:t>
            </w:r>
            <w:r>
              <w:rPr>
                <w:rFonts w:cs="Noto Sans"/>
                <w:b/>
                <w:bCs/>
                <w:sz w:val="20"/>
                <w:szCs w:val="20"/>
              </w:rPr>
              <w:t>Inversió real destinada a l’espai</w:t>
            </w:r>
            <w:r w:rsidRPr="004C32F7">
              <w:rPr>
                <w:rFonts w:cs="Noto Sans"/>
                <w:b/>
                <w:bCs/>
                <w:sz w:val="20"/>
                <w:szCs w:val="20"/>
              </w:rPr>
              <w:t xml:space="preserve">: </w:t>
            </w:r>
            <w:r w:rsidRPr="00A406DB">
              <w:rPr>
                <w:rFonts w:cs="Noto Sans"/>
                <w:sz w:val="20"/>
                <w:szCs w:val="20"/>
              </w:rPr>
              <w:t>per calcular el percentatge d’inversió</w:t>
            </w:r>
            <w:r>
              <w:rPr>
                <w:rFonts w:cs="Noto Sans"/>
                <w:sz w:val="20"/>
                <w:szCs w:val="20"/>
              </w:rPr>
              <w:t>,</w:t>
            </w:r>
            <w:r w:rsidRPr="00A406DB">
              <w:rPr>
                <w:rFonts w:cs="Noto Sans"/>
                <w:sz w:val="20"/>
                <w:szCs w:val="20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s’</w:t>
            </w:r>
            <w:r w:rsidRPr="00A406DB">
              <w:rPr>
                <w:rFonts w:cs="Noto Sans"/>
                <w:sz w:val="20"/>
                <w:szCs w:val="20"/>
              </w:rPr>
              <w:t>haurà d’indicar l’import corresponent a la despesa real en l</w:t>
            </w:r>
            <w:r>
              <w:rPr>
                <w:rFonts w:cs="Noto Sans"/>
                <w:sz w:val="20"/>
                <w:szCs w:val="20"/>
              </w:rPr>
              <w:t xml:space="preserve">’esmentada </w:t>
            </w:r>
            <w:r w:rsidRPr="00A406DB">
              <w:rPr>
                <w:rFonts w:cs="Noto Sans"/>
                <w:sz w:val="20"/>
                <w:szCs w:val="20"/>
              </w:rPr>
              <w:t>actuació</w:t>
            </w:r>
            <w:r>
              <w:rPr>
                <w:rFonts w:cs="Noto Sans"/>
                <w:sz w:val="20"/>
                <w:szCs w:val="20"/>
              </w:rPr>
              <w:t>, així com</w:t>
            </w:r>
            <w:r w:rsidRPr="00A406DB">
              <w:rPr>
                <w:rFonts w:cs="Noto Sans"/>
                <w:sz w:val="20"/>
                <w:szCs w:val="20"/>
              </w:rPr>
              <w:t xml:space="preserve"> l’import d’adjudicació indicat al contracte.</w:t>
            </w:r>
            <w:r>
              <w:rPr>
                <w:rFonts w:cs="Noto Sans"/>
                <w:sz w:val="20"/>
                <w:szCs w:val="20"/>
              </w:rPr>
              <w:t xml:space="preserve"> </w:t>
            </w:r>
          </w:p>
          <w:p w14:paraId="798B52F9" w14:textId="68E3FB12" w:rsidR="00685B95" w:rsidRPr="0076389B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sz w:val="20"/>
                <w:szCs w:val="20"/>
              </w:rPr>
            </w:pPr>
            <w:r w:rsidRPr="004C32F7">
              <w:rPr>
                <w:rFonts w:cs="Noto Sans"/>
                <w:sz w:val="20"/>
                <w:szCs w:val="20"/>
              </w:rPr>
              <w:t>Dins d’aquest</w:t>
            </w:r>
            <w:r>
              <w:rPr>
                <w:rFonts w:cs="Noto Sans"/>
                <w:sz w:val="20"/>
                <w:szCs w:val="20"/>
              </w:rPr>
              <w:t>es despeses es</w:t>
            </w:r>
            <w:r w:rsidRPr="004C32F7">
              <w:rPr>
                <w:rFonts w:cs="Noto Sans"/>
                <w:sz w:val="20"/>
                <w:szCs w:val="20"/>
              </w:rPr>
              <w:t xml:space="preserve"> podran incloure</w:t>
            </w:r>
            <w:r>
              <w:rPr>
                <w:rFonts w:cs="Noto Sans"/>
                <w:sz w:val="20"/>
                <w:szCs w:val="20"/>
              </w:rPr>
              <w:t xml:space="preserve">: </w:t>
            </w:r>
            <w:r w:rsidRPr="004C32F7">
              <w:rPr>
                <w:rFonts w:cs="Noto Sans"/>
                <w:sz w:val="20"/>
                <w:szCs w:val="20"/>
              </w:rPr>
              <w:t>partides abonades per l’entitat sol·licitant, per altres entitats col·laborades</w:t>
            </w:r>
            <w:r>
              <w:rPr>
                <w:rFonts w:cs="Noto Sans"/>
                <w:sz w:val="20"/>
                <w:szCs w:val="20"/>
              </w:rPr>
              <w:t xml:space="preserve"> i/o p</w:t>
            </w:r>
            <w:r w:rsidRPr="004C32F7">
              <w:rPr>
                <w:rFonts w:cs="Noto Sans"/>
                <w:sz w:val="20"/>
                <w:szCs w:val="20"/>
              </w:rPr>
              <w:t>artides d’intercanvi, sempre que es pugui acreditar que han estat destinades a l’esdeveniment i edició patrocin</w:t>
            </w:r>
            <w:r>
              <w:rPr>
                <w:rFonts w:cs="Noto Sans"/>
                <w:sz w:val="20"/>
                <w:szCs w:val="20"/>
              </w:rPr>
              <w:t>a</w:t>
            </w:r>
            <w:r w:rsidR="00FD6301">
              <w:rPr>
                <w:rFonts w:cs="Noto Sans"/>
                <w:sz w:val="20"/>
                <w:szCs w:val="20"/>
              </w:rPr>
              <w:t>da</w:t>
            </w:r>
            <w:r w:rsidRPr="004C32F7">
              <w:rPr>
                <w:rFonts w:cs="Noto Sans"/>
                <w:sz w:val="20"/>
                <w:szCs w:val="20"/>
              </w:rPr>
              <w:t>.</w:t>
            </w:r>
          </w:p>
          <w:p w14:paraId="70FB20CD" w14:textId="77777777" w:rsidR="00685B95" w:rsidRPr="004C32F7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85B95" w:rsidRPr="004C32F7" w14:paraId="77C9A7F7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30B8B" w14:textId="77777777" w:rsidR="00685B95" w:rsidRPr="004C32F7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C32F7">
              <w:rPr>
                <w:rFonts w:cs="Noto Sans"/>
                <w:b/>
                <w:bCs/>
                <w:i/>
                <w:iCs/>
                <w:color w:val="000000"/>
                <w:sz w:val="20"/>
                <w:szCs w:val="20"/>
              </w:rPr>
              <w:t>CONCEPTE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EC35E" w14:textId="77777777" w:rsidR="00685B95" w:rsidRPr="004C32F7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C32F7">
              <w:rPr>
                <w:rFonts w:cs="Noto Sans"/>
                <w:b/>
                <w:bCs/>
                <w:i/>
                <w:iCs/>
                <w:color w:val="000000"/>
                <w:sz w:val="20"/>
                <w:szCs w:val="20"/>
              </w:rPr>
              <w:t>IMPORT</w:t>
            </w:r>
          </w:p>
        </w:tc>
      </w:tr>
      <w:tr w:rsidR="00685B95" w:rsidRPr="004C32F7" w14:paraId="59B11298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D9F20" w14:textId="77777777" w:rsidR="00685B95" w:rsidRPr="004C32F7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</w:rPr>
            </w:pPr>
            <w:r w:rsidRPr="004C32F7">
              <w:rPr>
                <w:rFonts w:cs="Noto San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0E53C8" w14:textId="77777777" w:rsidR="00685B95" w:rsidRPr="004C32F7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  <w:r w:rsidRPr="004C32F7">
              <w:rPr>
                <w:rFonts w:cs="Noto Sans"/>
                <w:color w:val="000000"/>
                <w:sz w:val="20"/>
                <w:szCs w:val="20"/>
              </w:rPr>
              <w:t> </w:t>
            </w:r>
          </w:p>
        </w:tc>
      </w:tr>
      <w:tr w:rsidR="00685B95" w:rsidRPr="004C32F7" w14:paraId="1EA41AF1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343A2" w14:textId="77777777" w:rsidR="00685B95" w:rsidRPr="004C32F7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685B3" w14:textId="77777777" w:rsidR="00685B95" w:rsidRPr="004C32F7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</w:p>
        </w:tc>
      </w:tr>
      <w:tr w:rsidR="00685B95" w:rsidRPr="004C32F7" w14:paraId="335A2F9C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A4D25" w14:textId="77777777" w:rsidR="00685B95" w:rsidRPr="004C32F7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E43C1" w14:textId="77777777" w:rsidR="00685B95" w:rsidRPr="004C32F7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</w:p>
        </w:tc>
      </w:tr>
      <w:tr w:rsidR="00685B95" w:rsidRPr="004C32F7" w14:paraId="3FE46EDB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14E1D" w14:textId="77777777" w:rsidR="00685B95" w:rsidRPr="004C32F7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E6B3A" w14:textId="77777777" w:rsidR="00685B95" w:rsidRPr="004C32F7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</w:p>
        </w:tc>
      </w:tr>
      <w:tr w:rsidR="00685B95" w:rsidRPr="004C32F7" w14:paraId="19190289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D98C8" w14:textId="77777777" w:rsidR="00685B95" w:rsidRPr="004C32F7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B069A" w14:textId="77777777" w:rsidR="00685B95" w:rsidRPr="004C32F7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</w:p>
        </w:tc>
      </w:tr>
      <w:tr w:rsidR="00685B95" w:rsidRPr="004C32F7" w14:paraId="6C953A31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30B46" w14:textId="77777777" w:rsidR="00685B95" w:rsidRPr="004C32F7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45D8A" w14:textId="77777777" w:rsidR="00685B95" w:rsidRPr="004C32F7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</w:p>
        </w:tc>
      </w:tr>
      <w:tr w:rsidR="00685B95" w:rsidRPr="004C32F7" w14:paraId="1AFBDA91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65972" w14:textId="77777777" w:rsidR="00685B95" w:rsidRPr="004C32F7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236C5" w14:textId="77777777" w:rsidR="00685B95" w:rsidRPr="004C32F7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</w:p>
        </w:tc>
      </w:tr>
      <w:tr w:rsidR="00685B95" w:rsidRPr="004C32F7" w14:paraId="7A2CC057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CAC97" w14:textId="77777777" w:rsidR="00685B95" w:rsidRPr="004C32F7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</w:rPr>
            </w:pPr>
            <w:r w:rsidRPr="004C32F7">
              <w:rPr>
                <w:rFonts w:cs="Noto San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5F45F" w14:textId="77777777" w:rsidR="00685B95" w:rsidRPr="004C32F7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  <w:r w:rsidRPr="004C32F7">
              <w:rPr>
                <w:rFonts w:cs="Noto Sans"/>
                <w:color w:val="000000"/>
                <w:sz w:val="20"/>
                <w:szCs w:val="20"/>
              </w:rPr>
              <w:t> </w:t>
            </w:r>
          </w:p>
        </w:tc>
      </w:tr>
      <w:tr w:rsidR="00685B95" w:rsidRPr="004C32F7" w14:paraId="02AFFF53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D606" w14:textId="77777777" w:rsidR="00685B95" w:rsidRPr="004C32F7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E66F2" w14:textId="77777777" w:rsidR="00685B95" w:rsidRPr="004C32F7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</w:p>
        </w:tc>
      </w:tr>
      <w:tr w:rsidR="00685B95" w:rsidRPr="004C32F7" w14:paraId="7E1A2D21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2C97A" w14:textId="77777777" w:rsidR="00685B95" w:rsidRPr="004C32F7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</w:rPr>
            </w:pPr>
            <w:r w:rsidRPr="004C32F7">
              <w:rPr>
                <w:rFonts w:cs="Noto San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581B3F" w14:textId="77777777" w:rsidR="00685B95" w:rsidRPr="004C32F7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  <w:r w:rsidRPr="004C32F7">
              <w:rPr>
                <w:rFonts w:cs="Noto Sans"/>
                <w:color w:val="000000"/>
                <w:sz w:val="20"/>
                <w:szCs w:val="20"/>
              </w:rPr>
              <w:t> </w:t>
            </w:r>
          </w:p>
        </w:tc>
      </w:tr>
      <w:tr w:rsidR="00685B95" w:rsidRPr="004C32F7" w14:paraId="4FDBE467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244E5" w14:textId="77777777" w:rsidR="00685B95" w:rsidRPr="004C32F7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</w:rPr>
            </w:pPr>
            <w:r w:rsidRPr="004C32F7">
              <w:rPr>
                <w:rFonts w:cs="Noto San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59F36A" w14:textId="77777777" w:rsidR="00685B95" w:rsidRPr="004C32F7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  <w:r w:rsidRPr="004C32F7">
              <w:rPr>
                <w:rFonts w:cs="Noto Sans"/>
                <w:color w:val="000000"/>
                <w:sz w:val="20"/>
                <w:szCs w:val="20"/>
              </w:rPr>
              <w:t> </w:t>
            </w:r>
          </w:p>
        </w:tc>
      </w:tr>
      <w:tr w:rsidR="00685B95" w:rsidRPr="004C32F7" w14:paraId="67C6E8E4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6146B" w14:textId="77777777" w:rsidR="00685B95" w:rsidRPr="004C32F7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</w:rPr>
            </w:pPr>
            <w:r w:rsidRPr="004C32F7">
              <w:rPr>
                <w:rFonts w:cs="Noto San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A24E9" w14:textId="77777777" w:rsidR="00685B95" w:rsidRPr="004C32F7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  <w:r w:rsidRPr="004C32F7">
              <w:rPr>
                <w:rFonts w:cs="Noto Sans"/>
                <w:color w:val="000000"/>
                <w:sz w:val="20"/>
                <w:szCs w:val="20"/>
              </w:rPr>
              <w:t> </w:t>
            </w:r>
          </w:p>
        </w:tc>
      </w:tr>
      <w:tr w:rsidR="00685B95" w:rsidRPr="004C32F7" w14:paraId="46ACF26E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16265" w14:textId="77777777" w:rsidR="00685B95" w:rsidRPr="004C32F7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8A849" w14:textId="77777777" w:rsidR="00685B95" w:rsidRPr="004C32F7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</w:p>
        </w:tc>
      </w:tr>
      <w:tr w:rsidR="00685B95" w:rsidRPr="004C32F7" w14:paraId="714F4E41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DD2DBD" w14:textId="77777777" w:rsidR="00685B95" w:rsidRPr="004C32F7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</w:rPr>
            </w:pPr>
            <w:r w:rsidRPr="004C32F7">
              <w:rPr>
                <w:rFonts w:cs="Noto San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0AC51" w14:textId="77777777" w:rsidR="00685B95" w:rsidRPr="004C32F7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  <w:r w:rsidRPr="004C32F7">
              <w:rPr>
                <w:rFonts w:cs="Noto Sans"/>
                <w:color w:val="000000"/>
                <w:sz w:val="20"/>
                <w:szCs w:val="20"/>
              </w:rPr>
              <w:t> </w:t>
            </w:r>
          </w:p>
        </w:tc>
      </w:tr>
      <w:tr w:rsidR="00685B95" w:rsidRPr="004C32F7" w14:paraId="6167E58A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A019D" w14:textId="77777777" w:rsidR="00685B95" w:rsidRPr="004C32F7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  <w:r w:rsidRPr="004C32F7">
              <w:rPr>
                <w:rFonts w:cs="Noto Sans"/>
                <w:color w:val="000000"/>
                <w:sz w:val="20"/>
                <w:szCs w:val="20"/>
              </w:rPr>
              <w:t> </w:t>
            </w:r>
            <w:r w:rsidRPr="004C32F7">
              <w:rPr>
                <w:rFonts w:cs="Noto Sans"/>
                <w:b/>
                <w:bCs/>
                <w:color w:val="000000"/>
                <w:sz w:val="20"/>
                <w:szCs w:val="20"/>
              </w:rPr>
              <w:t> TOTAL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9C8A07" w14:textId="77777777" w:rsidR="00685B95" w:rsidRPr="004C32F7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  <w:r w:rsidRPr="004C32F7">
              <w:rPr>
                <w:rFonts w:cs="Noto Sans"/>
                <w:color w:val="000000"/>
                <w:sz w:val="20"/>
                <w:szCs w:val="20"/>
              </w:rPr>
              <w:t> </w:t>
            </w:r>
            <w:r w:rsidRPr="004C32F7">
              <w:rPr>
                <w:rFonts w:cs="Noto Sans"/>
                <w:b/>
                <w:bCs/>
                <w:color w:val="000000"/>
                <w:sz w:val="20"/>
                <w:szCs w:val="20"/>
              </w:rPr>
              <w:t>00.000 €</w:t>
            </w:r>
          </w:p>
        </w:tc>
      </w:tr>
      <w:tr w:rsidR="00685B95" w:rsidRPr="0076389B" w14:paraId="06EA473B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DC568" w14:textId="77777777" w:rsidR="00685B95" w:rsidRPr="0076389B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  <w:r w:rsidRPr="0076389B">
              <w:rPr>
                <w:rFonts w:cs="Noto Sans"/>
                <w:color w:val="000000"/>
                <w:sz w:val="20"/>
                <w:szCs w:val="20"/>
              </w:rPr>
              <w:t xml:space="preserve">IMPORT ADJUDICAT PER L’AETIB </w:t>
            </w:r>
            <w:r w:rsidRPr="0076389B">
              <w:rPr>
                <w:rFonts w:cs="Noto Sans"/>
                <w:i/>
                <w:iCs/>
                <w:color w:val="000000"/>
                <w:sz w:val="20"/>
                <w:szCs w:val="20"/>
              </w:rPr>
              <w:t>(segons contracte)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B24A8" w14:textId="77777777" w:rsidR="00685B95" w:rsidRPr="0076389B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  <w:r w:rsidRPr="004C32F7">
              <w:rPr>
                <w:rFonts w:cs="Noto Sans"/>
                <w:b/>
                <w:bCs/>
                <w:color w:val="000000"/>
                <w:sz w:val="20"/>
                <w:szCs w:val="20"/>
              </w:rPr>
              <w:t>00.000 €</w:t>
            </w:r>
          </w:p>
        </w:tc>
      </w:tr>
      <w:tr w:rsidR="00685B95" w:rsidRPr="0076389B" w14:paraId="064ADBE3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B6232" w14:textId="77777777" w:rsidR="00685B95" w:rsidRPr="0076389B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  <w:r w:rsidRPr="0076389B">
              <w:rPr>
                <w:rFonts w:cs="Noto Sans"/>
                <w:color w:val="000000"/>
                <w:sz w:val="20"/>
                <w:szCs w:val="20"/>
              </w:rPr>
              <w:t xml:space="preserve">PERCENTATGE AMB RELACIÓ A L’IMPORT ADJUDICAT PER L’AETIB 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B3081C" w14:textId="77777777" w:rsidR="00685B95" w:rsidRPr="0076389B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b/>
                <w:bCs/>
                <w:color w:val="000000"/>
                <w:sz w:val="20"/>
                <w:szCs w:val="20"/>
              </w:rPr>
            </w:pPr>
            <w:r w:rsidRPr="0076389B">
              <w:rPr>
                <w:rFonts w:cs="Noto Sans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</w:tbl>
    <w:p w14:paraId="3E1411C3" w14:textId="77777777" w:rsidR="005E0352" w:rsidRDefault="005E0352" w:rsidP="00A406DB">
      <w:pPr>
        <w:spacing w:after="240"/>
        <w:jc w:val="both"/>
        <w:rPr>
          <w:rFonts w:cs="Noto Sans"/>
          <w:b/>
          <w:bCs/>
        </w:rPr>
      </w:pPr>
    </w:p>
    <w:p w14:paraId="61B61C50" w14:textId="48A00607" w:rsidR="00A406DB" w:rsidRPr="00A406DB" w:rsidRDefault="00A406DB" w:rsidP="00A406DB">
      <w:pPr>
        <w:spacing w:after="240"/>
        <w:jc w:val="both"/>
        <w:rPr>
          <w:rFonts w:cs="Noto Sans"/>
          <w:b/>
          <w:bCs/>
        </w:rPr>
      </w:pPr>
      <w:r w:rsidRPr="00A406DB">
        <w:rPr>
          <w:rFonts w:cs="Noto Sans"/>
          <w:b/>
          <w:bCs/>
        </w:rPr>
        <w:t>DECLARACIÓ RESPONSABLE DE LA VERACITAT DE LES DADES APORTADES</w:t>
      </w:r>
    </w:p>
    <w:p w14:paraId="2269011B" w14:textId="2F16E2DD" w:rsidR="00A406DB" w:rsidRPr="009A2DD2" w:rsidRDefault="00A406DB" w:rsidP="00A406DB">
      <w:pPr>
        <w:spacing w:after="240"/>
        <w:jc w:val="both"/>
        <w:rPr>
          <w:rFonts w:cs="Noto Sans"/>
        </w:rPr>
      </w:pPr>
      <w:proofErr w:type="spellStart"/>
      <w:r w:rsidRPr="00A406DB">
        <w:rPr>
          <w:rFonts w:cs="Noto Sans"/>
        </w:rPr>
        <w:t>Declar</w:t>
      </w:r>
      <w:proofErr w:type="spellEnd"/>
      <w:r w:rsidRPr="00A406DB">
        <w:rPr>
          <w:rFonts w:cs="Noto Sans"/>
        </w:rPr>
        <w:t xml:space="preserve"> que totes les dades contingudes en aquest document, i la documentació adjunta, referides a la justificació de la correct</w:t>
      </w:r>
      <w:r w:rsidR="006B13BE">
        <w:rPr>
          <w:rFonts w:cs="Noto Sans"/>
        </w:rPr>
        <w:t>a</w:t>
      </w:r>
      <w:r w:rsidRPr="00A406DB">
        <w:rPr>
          <w:rFonts w:cs="Noto Sans"/>
        </w:rPr>
        <w:t xml:space="preserve"> execució amb relació a la creació, construcció i gestió de l’espai propi de l’AETIB, </w:t>
      </w:r>
      <w:r w:rsidRPr="004C32F7">
        <w:rPr>
          <w:rFonts w:cs="Noto Sans"/>
        </w:rPr>
        <w:t>dedicat en exclusiva a la marca de destinació</w:t>
      </w:r>
      <w:r>
        <w:rPr>
          <w:rFonts w:cs="Noto Sans"/>
        </w:rPr>
        <w:t xml:space="preserve"> dins l’esdeveniment de referència, </w:t>
      </w:r>
      <w:r w:rsidRPr="009A2DD2">
        <w:rPr>
          <w:rFonts w:cs="Noto Sans"/>
        </w:rPr>
        <w:t>són certes</w:t>
      </w:r>
      <w:r>
        <w:rPr>
          <w:rFonts w:cs="Noto Sans"/>
        </w:rPr>
        <w:t>.</w:t>
      </w:r>
    </w:p>
    <w:p w14:paraId="3AF75AB0" w14:textId="77777777" w:rsidR="00102C28" w:rsidRPr="00FD6301" w:rsidRDefault="00102C28" w:rsidP="00102C28">
      <w:pPr>
        <w:jc w:val="both"/>
        <w:rPr>
          <w:rFonts w:cs="Noto Sans"/>
        </w:rPr>
      </w:pPr>
    </w:p>
    <w:p w14:paraId="46DEF9C2" w14:textId="6C1A0FA6" w:rsidR="00102C28" w:rsidRPr="00FD6301" w:rsidRDefault="00102C28" w:rsidP="00102C28">
      <w:pPr>
        <w:jc w:val="both"/>
        <w:rPr>
          <w:rFonts w:cs="Noto Sans"/>
          <w:color w:val="000000"/>
        </w:rPr>
      </w:pPr>
      <w:r w:rsidRPr="00FD6301">
        <w:rPr>
          <w:rFonts w:cs="Noto Sans"/>
          <w:color w:val="000000"/>
        </w:rPr>
        <w:t xml:space="preserve">I perquè consti, davant l'Agència d'Estratègia Turística de les Illes Balears (AETIB), </w:t>
      </w:r>
      <w:proofErr w:type="spellStart"/>
      <w:r w:rsidRPr="00FD6301">
        <w:rPr>
          <w:rFonts w:cs="Noto Sans"/>
          <w:color w:val="000000"/>
        </w:rPr>
        <w:t>sign</w:t>
      </w:r>
      <w:proofErr w:type="spellEnd"/>
      <w:r w:rsidRPr="00FD6301">
        <w:rPr>
          <w:rFonts w:cs="Noto Sans"/>
          <w:color w:val="000000"/>
        </w:rPr>
        <w:t xml:space="preserve"> aquest document,</w:t>
      </w:r>
    </w:p>
    <w:p w14:paraId="3E5EF66B" w14:textId="73205A45" w:rsidR="00102C28" w:rsidRPr="00FD6301" w:rsidRDefault="00102C28" w:rsidP="00102C28">
      <w:pPr>
        <w:jc w:val="both"/>
        <w:rPr>
          <w:rFonts w:cs="Noto Sans"/>
          <w:color w:val="000000"/>
        </w:rPr>
      </w:pPr>
    </w:p>
    <w:p w14:paraId="7AD67DB2" w14:textId="63896A15" w:rsidR="00E33D03" w:rsidRPr="00FD6301" w:rsidRDefault="00E33D03" w:rsidP="00102C28">
      <w:pPr>
        <w:jc w:val="both"/>
        <w:rPr>
          <w:rFonts w:cs="Noto Sans"/>
          <w:b/>
          <w:bCs/>
          <w:color w:val="000000"/>
        </w:rPr>
      </w:pPr>
    </w:p>
    <w:p w14:paraId="554D2EFE" w14:textId="5BC79148" w:rsidR="00297866" w:rsidRPr="00FD6301" w:rsidRDefault="00297866" w:rsidP="001E2999">
      <w:pPr>
        <w:jc w:val="both"/>
        <w:rPr>
          <w:rFonts w:cs="Noto Sans"/>
        </w:rPr>
      </w:pPr>
      <w:r w:rsidRPr="00FD6301">
        <w:rPr>
          <w:rFonts w:cs="Noto Sans"/>
        </w:rPr>
        <w:t xml:space="preserve">______________, </w:t>
      </w:r>
      <w:r w:rsidR="00695592" w:rsidRPr="00FD6301">
        <w:rPr>
          <w:rFonts w:cs="Noto Sans"/>
        </w:rPr>
        <w:t>en</w:t>
      </w:r>
      <w:r w:rsidRPr="00FD6301">
        <w:rPr>
          <w:rFonts w:cs="Noto Sans"/>
        </w:rPr>
        <w:t xml:space="preserve"> data de la signatura electrònica</w:t>
      </w:r>
    </w:p>
    <w:p w14:paraId="0D10AAD5" w14:textId="77777777" w:rsidR="00297866" w:rsidRPr="00FD6301" w:rsidRDefault="00297866" w:rsidP="001E2999">
      <w:pPr>
        <w:jc w:val="both"/>
        <w:rPr>
          <w:rFonts w:cs="Noto Sans"/>
        </w:rPr>
      </w:pPr>
      <w:r w:rsidRPr="00FD6301">
        <w:rPr>
          <w:rFonts w:cs="Noto Sans"/>
        </w:rPr>
        <w:t>(signatura electrònica)</w:t>
      </w:r>
    </w:p>
    <w:p w14:paraId="4D58C24F" w14:textId="0249DA8E" w:rsidR="001D29B0" w:rsidRPr="00102C28" w:rsidRDefault="001D29B0" w:rsidP="001E2999">
      <w:pPr>
        <w:jc w:val="both"/>
        <w:rPr>
          <w:rFonts w:cs="Noto Sans"/>
          <w:sz w:val="20"/>
          <w:szCs w:val="20"/>
        </w:rPr>
      </w:pPr>
    </w:p>
    <w:p w14:paraId="6652335B" w14:textId="67B8BCDF" w:rsidR="00297866" w:rsidRPr="00102C28" w:rsidRDefault="00297866" w:rsidP="001E2999">
      <w:pPr>
        <w:jc w:val="both"/>
        <w:rPr>
          <w:rFonts w:cs="Noto Sans"/>
          <w:sz w:val="20"/>
          <w:szCs w:val="20"/>
        </w:rPr>
      </w:pPr>
    </w:p>
    <w:sectPr w:rsidR="00297866" w:rsidRPr="00102C28" w:rsidSect="00050C9E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2388" w:right="849" w:bottom="851" w:left="1985" w:header="706" w:footer="3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E46A8" w14:textId="77777777" w:rsidR="00EB5BA0" w:rsidRDefault="00EB5BA0" w:rsidP="002F3D33">
      <w:r>
        <w:separator/>
      </w:r>
    </w:p>
  </w:endnote>
  <w:endnote w:type="continuationSeparator" w:id="0">
    <w:p w14:paraId="7C033941" w14:textId="77777777" w:rsidR="00EB5BA0" w:rsidRDefault="00EB5BA0" w:rsidP="002F3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gacySanITCBoo">
    <w:altName w:val="Calibr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Legacy Sans ITC Book">
    <w:altName w:val="Calibri"/>
    <w:charset w:val="00"/>
    <w:family w:val="auto"/>
    <w:pitch w:val="variable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98" w:type="dxa"/>
      <w:tblInd w:w="-44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605"/>
      <w:gridCol w:w="4389"/>
      <w:gridCol w:w="2604"/>
    </w:tblGrid>
    <w:tr w:rsidR="000E57B7" w:rsidRPr="00144C26" w14:paraId="0B298849" w14:textId="77777777" w:rsidTr="00D33DFE">
      <w:trPr>
        <w:trHeight w:val="1078"/>
      </w:trPr>
      <w:tc>
        <w:tcPr>
          <w:tcW w:w="260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8B3E12A" w14:textId="0A480023" w:rsidR="001F14B6" w:rsidRPr="00B02067" w:rsidRDefault="001F14B6" w:rsidP="001F14B6">
          <w:pPr>
            <w:pStyle w:val="WW-Peudepgina"/>
            <w:rPr>
              <w:lang w:val="pt-PT"/>
            </w:rPr>
          </w:pPr>
          <w:r>
            <w:rPr>
              <w:rFonts w:ascii="Noto Sans" w:hAnsi="Noto Sans" w:cs="Noto Sans"/>
              <w:lang w:val="ca-ES"/>
            </w:rPr>
            <w:t>C</w:t>
          </w:r>
          <w:r w:rsidR="002079B4">
            <w:rPr>
              <w:rFonts w:ascii="Noto Sans" w:hAnsi="Noto Sans" w:cs="Noto Sans"/>
              <w:lang w:val="ca-ES"/>
            </w:rPr>
            <w:t>arrer</w:t>
          </w:r>
          <w:r>
            <w:rPr>
              <w:rFonts w:ascii="Noto Sans" w:hAnsi="Noto Sans" w:cs="Noto Sans"/>
              <w:lang w:val="ca-ES"/>
            </w:rPr>
            <w:t xml:space="preserve"> de Rita Levi, </w:t>
          </w:r>
          <w:r w:rsidR="00F855D0">
            <w:rPr>
              <w:rFonts w:ascii="Noto Sans" w:hAnsi="Noto Sans" w:cs="Noto Sans"/>
              <w:lang w:val="ca-ES"/>
            </w:rPr>
            <w:t>4</w:t>
          </w:r>
        </w:p>
        <w:p w14:paraId="37D1D92E" w14:textId="77777777" w:rsidR="001F14B6" w:rsidRDefault="001F14B6" w:rsidP="001F14B6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Parc Bit 07121 Palma</w:t>
          </w:r>
        </w:p>
        <w:p w14:paraId="08859A26" w14:textId="77777777" w:rsidR="001F14B6" w:rsidRDefault="001F14B6" w:rsidP="001F14B6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Tel. 0034 971 17 66 99</w:t>
          </w:r>
        </w:p>
        <w:p w14:paraId="08774E84" w14:textId="77777777" w:rsidR="000E57B7" w:rsidRPr="00144C26" w:rsidRDefault="001F14B6" w:rsidP="001F14B6">
          <w:pPr>
            <w:pStyle w:val="Peudepgina"/>
            <w:rPr>
              <w:rFonts w:ascii="Noto Sans" w:hAnsi="Noto Sans" w:cs="Noto Sans"/>
            </w:rPr>
          </w:pPr>
          <w:r w:rsidRPr="00F855D0">
            <w:rPr>
              <w:rFonts w:ascii="Noto Sans" w:hAnsi="Noto Sans" w:cs="Noto Sans"/>
              <w:color w:val="0070C0"/>
              <w:lang w:val="ca-ES"/>
            </w:rPr>
            <w:t>www.illesbalears.travel</w:t>
          </w:r>
        </w:p>
      </w:tc>
      <w:tc>
        <w:tcPr>
          <w:tcW w:w="4389" w:type="dxa"/>
          <w:tcBorders>
            <w:top w:val="nil"/>
            <w:left w:val="nil"/>
            <w:bottom w:val="nil"/>
            <w:right w:val="nil"/>
          </w:tcBorders>
        </w:tcPr>
        <w:p w14:paraId="640BE5F5" w14:textId="77777777" w:rsidR="000E57B7" w:rsidRPr="00144C26" w:rsidRDefault="000E57B7" w:rsidP="00842E51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2604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781D733" w14:textId="77777777" w:rsidR="000E57B7" w:rsidRPr="00144C26" w:rsidRDefault="000E57B7" w:rsidP="003403A6">
          <w:pPr>
            <w:pStyle w:val="Nmerodepgina"/>
            <w:rPr>
              <w:rFonts w:ascii="Noto Sans" w:hAnsi="Noto Sans" w:cs="Noto Sans"/>
            </w:rPr>
          </w:pPr>
          <w:r w:rsidRPr="00144C26">
            <w:rPr>
              <w:rFonts w:ascii="Noto Sans" w:hAnsi="Noto Sans" w:cs="Noto Sans"/>
            </w:rPr>
            <w:fldChar w:fldCharType="begin"/>
          </w:r>
          <w:r w:rsidRPr="00144C26">
            <w:rPr>
              <w:rFonts w:ascii="Noto Sans" w:hAnsi="Noto Sans" w:cs="Noto Sans"/>
            </w:rPr>
            <w:instrText>PAGE   \* MERGEFORMAT</w:instrText>
          </w:r>
          <w:r w:rsidRPr="00144C26">
            <w:rPr>
              <w:rFonts w:ascii="Noto Sans" w:hAnsi="Noto Sans" w:cs="Noto Sans"/>
            </w:rPr>
            <w:fldChar w:fldCharType="separate"/>
          </w:r>
          <w:r w:rsidR="00BF6CD5">
            <w:rPr>
              <w:rFonts w:ascii="Noto Sans" w:hAnsi="Noto Sans" w:cs="Noto Sans"/>
              <w:noProof/>
            </w:rPr>
            <w:t>1</w:t>
          </w:r>
          <w:r w:rsidRPr="00144C26">
            <w:rPr>
              <w:rFonts w:ascii="Noto Sans" w:hAnsi="Noto Sans" w:cs="Noto Sans"/>
            </w:rPr>
            <w:fldChar w:fldCharType="end"/>
          </w:r>
        </w:p>
      </w:tc>
    </w:tr>
  </w:tbl>
  <w:p w14:paraId="535E1A4E" w14:textId="77777777" w:rsidR="000E57B7" w:rsidRPr="00144C26" w:rsidRDefault="000E57B7">
    <w:pPr>
      <w:pStyle w:val="Piedepgina"/>
      <w:rPr>
        <w:rFonts w:cs="Noto Sans"/>
        <w:sz w:val="15"/>
        <w:szCs w:val="15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76" w:type="dxa"/>
      <w:tblInd w:w="-64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598"/>
      <w:gridCol w:w="4381"/>
      <w:gridCol w:w="2597"/>
    </w:tblGrid>
    <w:tr w:rsidR="00025F46" w:rsidRPr="00144C26" w14:paraId="6D2D9922" w14:textId="77777777" w:rsidTr="00D33DFE">
      <w:trPr>
        <w:trHeight w:val="1202"/>
      </w:trPr>
      <w:tc>
        <w:tcPr>
          <w:tcW w:w="2598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FDCA8AA" w14:textId="36319CD8" w:rsidR="00025F46" w:rsidRPr="00B02067" w:rsidRDefault="00025F46" w:rsidP="00025F46">
          <w:pPr>
            <w:pStyle w:val="WW-Peudepgina"/>
            <w:rPr>
              <w:lang w:val="pt-PT"/>
            </w:rPr>
          </w:pPr>
          <w:r>
            <w:rPr>
              <w:rFonts w:ascii="Noto Sans" w:hAnsi="Noto Sans" w:cs="Noto Sans"/>
              <w:lang w:val="ca-ES"/>
            </w:rPr>
            <w:t>C</w:t>
          </w:r>
          <w:r w:rsidR="002079B4">
            <w:rPr>
              <w:rFonts w:ascii="Noto Sans" w:hAnsi="Noto Sans" w:cs="Noto Sans"/>
              <w:lang w:val="ca-ES"/>
            </w:rPr>
            <w:t>arrer</w:t>
          </w:r>
          <w:r>
            <w:rPr>
              <w:rFonts w:ascii="Noto Sans" w:hAnsi="Noto Sans" w:cs="Noto Sans"/>
              <w:lang w:val="ca-ES"/>
            </w:rPr>
            <w:t xml:space="preserve"> de Rita Levi, </w:t>
          </w:r>
          <w:r w:rsidR="00F855D0">
            <w:rPr>
              <w:rFonts w:ascii="Noto Sans" w:hAnsi="Noto Sans" w:cs="Noto Sans"/>
              <w:lang w:val="ca-ES"/>
            </w:rPr>
            <w:t>4</w:t>
          </w:r>
        </w:p>
        <w:p w14:paraId="1F3F3310" w14:textId="77777777" w:rsidR="00025F46" w:rsidRDefault="00025F46" w:rsidP="00025F46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Parc Bit 07121 Palma</w:t>
          </w:r>
        </w:p>
        <w:p w14:paraId="5696B438" w14:textId="77777777" w:rsidR="00025F46" w:rsidRDefault="00025F46" w:rsidP="00025F46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Tel. 0034 971 17 66 99</w:t>
          </w:r>
        </w:p>
        <w:p w14:paraId="6E8CA627" w14:textId="77777777" w:rsidR="00025F46" w:rsidRPr="00144C26" w:rsidRDefault="00025F46" w:rsidP="00025F46">
          <w:pPr>
            <w:pStyle w:val="Peudepgina"/>
            <w:rPr>
              <w:rFonts w:ascii="Noto Sans" w:hAnsi="Noto Sans" w:cs="Noto Sans"/>
            </w:rPr>
          </w:pPr>
          <w:r w:rsidRPr="00F855D0">
            <w:rPr>
              <w:rFonts w:ascii="Noto Sans" w:hAnsi="Noto Sans" w:cs="Noto Sans"/>
              <w:color w:val="0070C0"/>
              <w:lang w:val="ca-ES"/>
            </w:rPr>
            <w:t>www.illesbalears.travel</w:t>
          </w:r>
        </w:p>
      </w:tc>
      <w:tc>
        <w:tcPr>
          <w:tcW w:w="4381" w:type="dxa"/>
          <w:tcBorders>
            <w:top w:val="nil"/>
            <w:left w:val="nil"/>
            <w:bottom w:val="nil"/>
            <w:right w:val="nil"/>
          </w:tcBorders>
        </w:tcPr>
        <w:p w14:paraId="24CF0FE5" w14:textId="77777777" w:rsidR="00025F46" w:rsidRPr="00144C26" w:rsidRDefault="00025F46" w:rsidP="00025F46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2597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6A1830F" w14:textId="77777777" w:rsidR="00025F46" w:rsidRPr="00144C26" w:rsidRDefault="00025F46" w:rsidP="00025F46">
          <w:pPr>
            <w:pStyle w:val="Nmerodepgina"/>
            <w:rPr>
              <w:rFonts w:ascii="Noto Sans" w:hAnsi="Noto Sans" w:cs="Noto Sans"/>
            </w:rPr>
          </w:pPr>
          <w:r w:rsidRPr="00144C26">
            <w:rPr>
              <w:rFonts w:ascii="Noto Sans" w:hAnsi="Noto Sans" w:cs="Noto Sans"/>
            </w:rPr>
            <w:fldChar w:fldCharType="begin"/>
          </w:r>
          <w:r w:rsidRPr="00144C26">
            <w:rPr>
              <w:rFonts w:ascii="Noto Sans" w:hAnsi="Noto Sans" w:cs="Noto Sans"/>
            </w:rPr>
            <w:instrText>PAGE   \* MERGEFORMAT</w:instrText>
          </w:r>
          <w:r w:rsidRPr="00144C26">
            <w:rPr>
              <w:rFonts w:ascii="Noto Sans" w:hAnsi="Noto Sans" w:cs="Noto Sans"/>
            </w:rPr>
            <w:fldChar w:fldCharType="separate"/>
          </w:r>
          <w:r>
            <w:rPr>
              <w:rFonts w:ascii="Noto Sans" w:hAnsi="Noto Sans" w:cs="Noto Sans"/>
            </w:rPr>
            <w:t>2</w:t>
          </w:r>
          <w:r w:rsidRPr="00144C26">
            <w:rPr>
              <w:rFonts w:ascii="Noto Sans" w:hAnsi="Noto Sans" w:cs="Noto Sans"/>
            </w:rPr>
            <w:fldChar w:fldCharType="end"/>
          </w:r>
        </w:p>
      </w:tc>
    </w:tr>
  </w:tbl>
  <w:p w14:paraId="0958A085" w14:textId="77777777" w:rsidR="00025F46" w:rsidRPr="00144C26" w:rsidRDefault="00025F46" w:rsidP="00025F46">
    <w:pPr>
      <w:pStyle w:val="Piedepgina"/>
      <w:rPr>
        <w:rFonts w:cs="Noto Sans"/>
        <w:sz w:val="15"/>
        <w:szCs w:val="15"/>
      </w:rPr>
    </w:pPr>
  </w:p>
  <w:p w14:paraId="2BE96478" w14:textId="77777777" w:rsidR="000E57B7" w:rsidRPr="00901173" w:rsidRDefault="000E57B7" w:rsidP="00AF6E68">
    <w:pPr>
      <w:pStyle w:val="Piedepgina"/>
      <w:rPr>
        <w:rFonts w:cs="Noto Sans"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5E524" w14:textId="77777777" w:rsidR="00EB5BA0" w:rsidRDefault="00EB5BA0" w:rsidP="002F3D33">
      <w:r>
        <w:separator/>
      </w:r>
    </w:p>
  </w:footnote>
  <w:footnote w:type="continuationSeparator" w:id="0">
    <w:p w14:paraId="11A0D85E" w14:textId="77777777" w:rsidR="00EB5BA0" w:rsidRDefault="00EB5BA0" w:rsidP="002F3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73446" w14:textId="47CCE97C" w:rsidR="009647FF" w:rsidRDefault="00050C9E" w:rsidP="001A1B43">
    <w:pPr>
      <w:pStyle w:val="Encabezado"/>
      <w:tabs>
        <w:tab w:val="clear" w:pos="8504"/>
        <w:tab w:val="right" w:pos="9356"/>
      </w:tabs>
      <w:ind w:right="-852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B26135D" wp14:editId="1EC19E0B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627380" cy="886460"/>
          <wp:effectExtent l="0" t="0" r="0" b="0"/>
          <wp:wrapNone/>
          <wp:docPr id="1688898986" name="Imagen 2" descr="Imagen que contiene señal, alimento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898009" name="Imagen 2" descr="Imagen que contiene señal, alimentos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8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C2F01E" w14:textId="2AEFA633" w:rsidR="009647FF" w:rsidRDefault="009647FF" w:rsidP="001A1B43">
    <w:pPr>
      <w:pStyle w:val="Encabezado"/>
      <w:tabs>
        <w:tab w:val="clear" w:pos="8504"/>
        <w:tab w:val="right" w:pos="9356"/>
      </w:tabs>
      <w:ind w:right="-852"/>
    </w:pPr>
  </w:p>
  <w:p w14:paraId="597B0044" w14:textId="77777777" w:rsidR="009647FF" w:rsidRDefault="009647FF" w:rsidP="001A1B43">
    <w:pPr>
      <w:pStyle w:val="Encabezado"/>
      <w:tabs>
        <w:tab w:val="clear" w:pos="8504"/>
        <w:tab w:val="right" w:pos="9356"/>
      </w:tabs>
      <w:ind w:right="-852"/>
    </w:pPr>
  </w:p>
  <w:p w14:paraId="704FB3FE" w14:textId="4FB675B3" w:rsidR="009647FF" w:rsidRDefault="009647FF" w:rsidP="001A1B43">
    <w:pPr>
      <w:pStyle w:val="Encabezado"/>
      <w:tabs>
        <w:tab w:val="clear" w:pos="8504"/>
        <w:tab w:val="right" w:pos="9356"/>
      </w:tabs>
      <w:ind w:right="-852"/>
    </w:pPr>
  </w:p>
  <w:p w14:paraId="1F59E806" w14:textId="5144EDAB" w:rsidR="009647FF" w:rsidRDefault="009647FF" w:rsidP="001A1B43">
    <w:pPr>
      <w:pStyle w:val="Encabezado"/>
      <w:tabs>
        <w:tab w:val="clear" w:pos="8504"/>
        <w:tab w:val="right" w:pos="9356"/>
      </w:tabs>
      <w:ind w:right="-852"/>
    </w:pPr>
  </w:p>
  <w:p w14:paraId="0A1E272F" w14:textId="77777777" w:rsidR="009647FF" w:rsidRDefault="009647FF" w:rsidP="001A1B43">
    <w:pPr>
      <w:pStyle w:val="Encabezado"/>
      <w:tabs>
        <w:tab w:val="clear" w:pos="8504"/>
        <w:tab w:val="right" w:pos="9356"/>
      </w:tabs>
      <w:ind w:right="-852"/>
    </w:pPr>
  </w:p>
  <w:p w14:paraId="7BFF2C4E" w14:textId="558D642E" w:rsidR="000E57B7" w:rsidRDefault="000E57B7" w:rsidP="001A1B43">
    <w:pPr>
      <w:pStyle w:val="Encabezado"/>
      <w:tabs>
        <w:tab w:val="clear" w:pos="8504"/>
        <w:tab w:val="right" w:pos="9356"/>
      </w:tabs>
      <w:ind w:right="-85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DF4D1" w14:textId="03AA7296" w:rsidR="009647FF" w:rsidRDefault="007A0C0B" w:rsidP="007C61DB">
    <w:pPr>
      <w:pStyle w:val="Encabezado"/>
      <w:ind w:left="-709"/>
    </w:pPr>
    <w:r>
      <w:rPr>
        <w:noProof/>
      </w:rPr>
      <w:drawing>
        <wp:anchor distT="0" distB="0" distL="114300" distR="114300" simplePos="0" relativeHeight="251657216" behindDoc="1" locked="0" layoutInCell="1" allowOverlap="1" wp14:anchorId="32DBEC07" wp14:editId="505945C2">
          <wp:simplePos x="0" y="0"/>
          <wp:positionH relativeFrom="column">
            <wp:posOffset>-483870</wp:posOffset>
          </wp:positionH>
          <wp:positionV relativeFrom="paragraph">
            <wp:posOffset>209550</wp:posOffset>
          </wp:positionV>
          <wp:extent cx="2444115" cy="695325"/>
          <wp:effectExtent l="0" t="0" r="0" b="9525"/>
          <wp:wrapNone/>
          <wp:docPr id="156787547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30425"/>
    <w:multiLevelType w:val="hybridMultilevel"/>
    <w:tmpl w:val="677A40B2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763B3"/>
    <w:multiLevelType w:val="hybridMultilevel"/>
    <w:tmpl w:val="EC1A2652"/>
    <w:lvl w:ilvl="0" w:tplc="70ECA2E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A0219ED"/>
    <w:multiLevelType w:val="hybridMultilevel"/>
    <w:tmpl w:val="A81CACB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6304C"/>
    <w:multiLevelType w:val="hybridMultilevel"/>
    <w:tmpl w:val="313AE75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D6C7DB9"/>
    <w:multiLevelType w:val="multilevel"/>
    <w:tmpl w:val="CB006F02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132623"/>
    <w:multiLevelType w:val="hybridMultilevel"/>
    <w:tmpl w:val="85E41258"/>
    <w:lvl w:ilvl="0" w:tplc="0C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09C2A12"/>
    <w:multiLevelType w:val="hybridMultilevel"/>
    <w:tmpl w:val="29E6E1E2"/>
    <w:lvl w:ilvl="0" w:tplc="487AF2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F92242"/>
    <w:multiLevelType w:val="hybridMultilevel"/>
    <w:tmpl w:val="D88E3B7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1C611D"/>
    <w:multiLevelType w:val="hybridMultilevel"/>
    <w:tmpl w:val="1A882BF8"/>
    <w:lvl w:ilvl="0" w:tplc="1B6EB9A0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159643A"/>
    <w:multiLevelType w:val="hybridMultilevel"/>
    <w:tmpl w:val="98A8FF5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2B3445A"/>
    <w:multiLevelType w:val="hybridMultilevel"/>
    <w:tmpl w:val="01ECFD5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446B5E"/>
    <w:multiLevelType w:val="hybridMultilevel"/>
    <w:tmpl w:val="6FC6656A"/>
    <w:lvl w:ilvl="0" w:tplc="F43C4348">
      <w:numFmt w:val="bullet"/>
      <w:lvlText w:val="-"/>
      <w:lvlJc w:val="left"/>
      <w:pPr>
        <w:ind w:left="-207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2" w15:restartNumberingAfterBreak="0">
    <w:nsid w:val="36D122ED"/>
    <w:multiLevelType w:val="hybridMultilevel"/>
    <w:tmpl w:val="3084BB9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35287"/>
    <w:multiLevelType w:val="hybridMultilevel"/>
    <w:tmpl w:val="BE520A5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4" w15:restartNumberingAfterBreak="0">
    <w:nsid w:val="447A45D0"/>
    <w:multiLevelType w:val="hybridMultilevel"/>
    <w:tmpl w:val="EC14521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570DF6"/>
    <w:multiLevelType w:val="hybridMultilevel"/>
    <w:tmpl w:val="AE5460A4"/>
    <w:lvl w:ilvl="0" w:tplc="C89A6672">
      <w:numFmt w:val="bullet"/>
      <w:lvlText w:val="-"/>
      <w:lvlJc w:val="left"/>
      <w:pPr>
        <w:ind w:left="-207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6" w15:restartNumberingAfterBreak="0">
    <w:nsid w:val="4B5F529F"/>
    <w:multiLevelType w:val="hybridMultilevel"/>
    <w:tmpl w:val="D862DA3A"/>
    <w:lvl w:ilvl="0" w:tplc="0C0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0884281"/>
    <w:multiLevelType w:val="hybridMultilevel"/>
    <w:tmpl w:val="7F86A1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A14880"/>
    <w:multiLevelType w:val="hybridMultilevel"/>
    <w:tmpl w:val="BF301AB0"/>
    <w:lvl w:ilvl="0" w:tplc="F878D592">
      <w:start w:val="1"/>
      <w:numFmt w:val="bullet"/>
      <w:lvlText w:val="□"/>
      <w:lvlJc w:val="left"/>
      <w:pPr>
        <w:ind w:left="1428" w:hanging="360"/>
      </w:pPr>
      <w:rPr>
        <w:rFonts w:ascii="Noto Sans" w:hAnsi="Noto San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65BC263A"/>
    <w:multiLevelType w:val="hybridMultilevel"/>
    <w:tmpl w:val="74E62BA4"/>
    <w:lvl w:ilvl="0" w:tplc="C04C9D0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689156B5"/>
    <w:multiLevelType w:val="hybridMultilevel"/>
    <w:tmpl w:val="521C735A"/>
    <w:lvl w:ilvl="0" w:tplc="0C0A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7B3610BD"/>
    <w:multiLevelType w:val="hybridMultilevel"/>
    <w:tmpl w:val="8FA2DC7E"/>
    <w:lvl w:ilvl="0" w:tplc="0C0A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 w16cid:durableId="1121142829">
    <w:abstractNumId w:val="4"/>
  </w:num>
  <w:num w:numId="2" w16cid:durableId="867445528">
    <w:abstractNumId w:val="3"/>
  </w:num>
  <w:num w:numId="3" w16cid:durableId="2138909402">
    <w:abstractNumId w:val="21"/>
  </w:num>
  <w:num w:numId="4" w16cid:durableId="506019478">
    <w:abstractNumId w:val="8"/>
  </w:num>
  <w:num w:numId="5" w16cid:durableId="893614503">
    <w:abstractNumId w:val="1"/>
  </w:num>
  <w:num w:numId="6" w16cid:durableId="1374117193">
    <w:abstractNumId w:val="17"/>
  </w:num>
  <w:num w:numId="7" w16cid:durableId="2106925798">
    <w:abstractNumId w:val="19"/>
  </w:num>
  <w:num w:numId="8" w16cid:durableId="93789254">
    <w:abstractNumId w:val="12"/>
  </w:num>
  <w:num w:numId="9" w16cid:durableId="1602835466">
    <w:abstractNumId w:val="14"/>
  </w:num>
  <w:num w:numId="10" w16cid:durableId="1344819532">
    <w:abstractNumId w:val="10"/>
  </w:num>
  <w:num w:numId="11" w16cid:durableId="202788832">
    <w:abstractNumId w:val="16"/>
  </w:num>
  <w:num w:numId="12" w16cid:durableId="128137966">
    <w:abstractNumId w:val="7"/>
  </w:num>
  <w:num w:numId="13" w16cid:durableId="1907377045">
    <w:abstractNumId w:val="9"/>
  </w:num>
  <w:num w:numId="14" w16cid:durableId="1844708489">
    <w:abstractNumId w:val="20"/>
  </w:num>
  <w:num w:numId="15" w16cid:durableId="483355390">
    <w:abstractNumId w:val="4"/>
  </w:num>
  <w:num w:numId="16" w16cid:durableId="1583373173">
    <w:abstractNumId w:val="13"/>
  </w:num>
  <w:num w:numId="17" w16cid:durableId="1840152321">
    <w:abstractNumId w:val="5"/>
  </w:num>
  <w:num w:numId="18" w16cid:durableId="383331552">
    <w:abstractNumId w:val="2"/>
  </w:num>
  <w:num w:numId="19" w16cid:durableId="1394504616">
    <w:abstractNumId w:val="4"/>
  </w:num>
  <w:num w:numId="20" w16cid:durableId="1252818553">
    <w:abstractNumId w:val="18"/>
  </w:num>
  <w:num w:numId="21" w16cid:durableId="872619003">
    <w:abstractNumId w:val="0"/>
  </w:num>
  <w:num w:numId="22" w16cid:durableId="1794246558">
    <w:abstractNumId w:val="11"/>
  </w:num>
  <w:num w:numId="23" w16cid:durableId="1945114530">
    <w:abstractNumId w:val="15"/>
  </w:num>
  <w:num w:numId="24" w16cid:durableId="19267601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71F"/>
    <w:rsid w:val="0000580E"/>
    <w:rsid w:val="000062DC"/>
    <w:rsid w:val="0001132A"/>
    <w:rsid w:val="000131FD"/>
    <w:rsid w:val="000156CD"/>
    <w:rsid w:val="00023205"/>
    <w:rsid w:val="000237A9"/>
    <w:rsid w:val="00025F46"/>
    <w:rsid w:val="000344A4"/>
    <w:rsid w:val="00034A40"/>
    <w:rsid w:val="000360AF"/>
    <w:rsid w:val="00036B37"/>
    <w:rsid w:val="00043EE2"/>
    <w:rsid w:val="00050C9E"/>
    <w:rsid w:val="00050D54"/>
    <w:rsid w:val="00070F98"/>
    <w:rsid w:val="00074F0B"/>
    <w:rsid w:val="000846EB"/>
    <w:rsid w:val="0009009F"/>
    <w:rsid w:val="00090C9E"/>
    <w:rsid w:val="00092B9B"/>
    <w:rsid w:val="000950E0"/>
    <w:rsid w:val="000A7669"/>
    <w:rsid w:val="000A77F5"/>
    <w:rsid w:val="000B1813"/>
    <w:rsid w:val="000B184C"/>
    <w:rsid w:val="000B742F"/>
    <w:rsid w:val="000D12E5"/>
    <w:rsid w:val="000D436B"/>
    <w:rsid w:val="000D7FC3"/>
    <w:rsid w:val="000E57B7"/>
    <w:rsid w:val="000E5CF3"/>
    <w:rsid w:val="000F31E8"/>
    <w:rsid w:val="000F445D"/>
    <w:rsid w:val="000F62B0"/>
    <w:rsid w:val="00102C28"/>
    <w:rsid w:val="0010508B"/>
    <w:rsid w:val="00110FE4"/>
    <w:rsid w:val="0011240E"/>
    <w:rsid w:val="00114152"/>
    <w:rsid w:val="00121F5D"/>
    <w:rsid w:val="00123C44"/>
    <w:rsid w:val="001266B7"/>
    <w:rsid w:val="00144C26"/>
    <w:rsid w:val="00151F9C"/>
    <w:rsid w:val="00152BF7"/>
    <w:rsid w:val="00181DDC"/>
    <w:rsid w:val="001A1B43"/>
    <w:rsid w:val="001B4283"/>
    <w:rsid w:val="001C521E"/>
    <w:rsid w:val="001C76E5"/>
    <w:rsid w:val="001D29B0"/>
    <w:rsid w:val="001D2A3E"/>
    <w:rsid w:val="001D3D05"/>
    <w:rsid w:val="001E2999"/>
    <w:rsid w:val="001E4406"/>
    <w:rsid w:val="001E5FD1"/>
    <w:rsid w:val="001F0856"/>
    <w:rsid w:val="001F11CB"/>
    <w:rsid w:val="001F14B6"/>
    <w:rsid w:val="0020001D"/>
    <w:rsid w:val="002036DA"/>
    <w:rsid w:val="002079B4"/>
    <w:rsid w:val="00211119"/>
    <w:rsid w:val="0021502E"/>
    <w:rsid w:val="00217D98"/>
    <w:rsid w:val="00222923"/>
    <w:rsid w:val="002236BE"/>
    <w:rsid w:val="002266B1"/>
    <w:rsid w:val="00231FB2"/>
    <w:rsid w:val="002502C7"/>
    <w:rsid w:val="0025079D"/>
    <w:rsid w:val="0025741D"/>
    <w:rsid w:val="00262379"/>
    <w:rsid w:val="002635A5"/>
    <w:rsid w:val="00263AA9"/>
    <w:rsid w:val="00263BA1"/>
    <w:rsid w:val="00266D6C"/>
    <w:rsid w:val="00273FE4"/>
    <w:rsid w:val="00274B69"/>
    <w:rsid w:val="00276488"/>
    <w:rsid w:val="0028207D"/>
    <w:rsid w:val="00284514"/>
    <w:rsid w:val="002860E5"/>
    <w:rsid w:val="0029653D"/>
    <w:rsid w:val="002977BD"/>
    <w:rsid w:val="00297866"/>
    <w:rsid w:val="002C075E"/>
    <w:rsid w:val="002D2FED"/>
    <w:rsid w:val="002D602D"/>
    <w:rsid w:val="002E219A"/>
    <w:rsid w:val="002F1FA3"/>
    <w:rsid w:val="002F3D33"/>
    <w:rsid w:val="00304BC0"/>
    <w:rsid w:val="00305A33"/>
    <w:rsid w:val="00307F7A"/>
    <w:rsid w:val="00322246"/>
    <w:rsid w:val="00323D33"/>
    <w:rsid w:val="00331224"/>
    <w:rsid w:val="003355C8"/>
    <w:rsid w:val="003403A6"/>
    <w:rsid w:val="003419D5"/>
    <w:rsid w:val="00347F5C"/>
    <w:rsid w:val="003536B3"/>
    <w:rsid w:val="003547AF"/>
    <w:rsid w:val="00357840"/>
    <w:rsid w:val="00364D93"/>
    <w:rsid w:val="00373894"/>
    <w:rsid w:val="00380551"/>
    <w:rsid w:val="00380A28"/>
    <w:rsid w:val="00381863"/>
    <w:rsid w:val="003866E4"/>
    <w:rsid w:val="00392DD5"/>
    <w:rsid w:val="003A0C96"/>
    <w:rsid w:val="003B30C5"/>
    <w:rsid w:val="003B3312"/>
    <w:rsid w:val="003B383F"/>
    <w:rsid w:val="003B662A"/>
    <w:rsid w:val="003C228C"/>
    <w:rsid w:val="003D3CFA"/>
    <w:rsid w:val="003D785A"/>
    <w:rsid w:val="003E2C50"/>
    <w:rsid w:val="003E7A81"/>
    <w:rsid w:val="003F6178"/>
    <w:rsid w:val="003F6E57"/>
    <w:rsid w:val="003F771A"/>
    <w:rsid w:val="004062EB"/>
    <w:rsid w:val="00407697"/>
    <w:rsid w:val="0041007A"/>
    <w:rsid w:val="00422129"/>
    <w:rsid w:val="0042501B"/>
    <w:rsid w:val="00425089"/>
    <w:rsid w:val="004301A0"/>
    <w:rsid w:val="00431A5E"/>
    <w:rsid w:val="00440F54"/>
    <w:rsid w:val="004427A4"/>
    <w:rsid w:val="00447162"/>
    <w:rsid w:val="00447632"/>
    <w:rsid w:val="00452C91"/>
    <w:rsid w:val="004532DB"/>
    <w:rsid w:val="00466660"/>
    <w:rsid w:val="00466CDE"/>
    <w:rsid w:val="00481D3C"/>
    <w:rsid w:val="00485578"/>
    <w:rsid w:val="0049095F"/>
    <w:rsid w:val="00493D77"/>
    <w:rsid w:val="004950AE"/>
    <w:rsid w:val="004C32F7"/>
    <w:rsid w:val="004C5A32"/>
    <w:rsid w:val="004C6BE5"/>
    <w:rsid w:val="004D2A64"/>
    <w:rsid w:val="004E0EA5"/>
    <w:rsid w:val="004E7AE7"/>
    <w:rsid w:val="004F371F"/>
    <w:rsid w:val="0050440F"/>
    <w:rsid w:val="00512C78"/>
    <w:rsid w:val="00520647"/>
    <w:rsid w:val="00543798"/>
    <w:rsid w:val="00552E7A"/>
    <w:rsid w:val="005622F6"/>
    <w:rsid w:val="00574AA6"/>
    <w:rsid w:val="00592127"/>
    <w:rsid w:val="005A0472"/>
    <w:rsid w:val="005A4102"/>
    <w:rsid w:val="005B0C11"/>
    <w:rsid w:val="005B30BE"/>
    <w:rsid w:val="005B7141"/>
    <w:rsid w:val="005C057F"/>
    <w:rsid w:val="005C7C2B"/>
    <w:rsid w:val="005D32A2"/>
    <w:rsid w:val="005D40DC"/>
    <w:rsid w:val="005D4AC4"/>
    <w:rsid w:val="005E0352"/>
    <w:rsid w:val="005E3236"/>
    <w:rsid w:val="005E388E"/>
    <w:rsid w:val="005E4155"/>
    <w:rsid w:val="005F04A4"/>
    <w:rsid w:val="006013FF"/>
    <w:rsid w:val="00604A2E"/>
    <w:rsid w:val="0062566A"/>
    <w:rsid w:val="006279C3"/>
    <w:rsid w:val="00635971"/>
    <w:rsid w:val="00635BC4"/>
    <w:rsid w:val="00637409"/>
    <w:rsid w:val="006377DF"/>
    <w:rsid w:val="006414EF"/>
    <w:rsid w:val="00643B22"/>
    <w:rsid w:val="0064647A"/>
    <w:rsid w:val="006468AB"/>
    <w:rsid w:val="00651C37"/>
    <w:rsid w:val="006521C3"/>
    <w:rsid w:val="006578AD"/>
    <w:rsid w:val="00666F2F"/>
    <w:rsid w:val="00672675"/>
    <w:rsid w:val="00674368"/>
    <w:rsid w:val="006776B5"/>
    <w:rsid w:val="00680320"/>
    <w:rsid w:val="00685B95"/>
    <w:rsid w:val="00695592"/>
    <w:rsid w:val="00695B9E"/>
    <w:rsid w:val="00697730"/>
    <w:rsid w:val="006A3CEC"/>
    <w:rsid w:val="006A44A5"/>
    <w:rsid w:val="006B0F00"/>
    <w:rsid w:val="006B13BE"/>
    <w:rsid w:val="006B4CEB"/>
    <w:rsid w:val="006C1F5B"/>
    <w:rsid w:val="006C25FF"/>
    <w:rsid w:val="006C5013"/>
    <w:rsid w:val="006E2165"/>
    <w:rsid w:val="006E6A1E"/>
    <w:rsid w:val="006E700A"/>
    <w:rsid w:val="006E7C43"/>
    <w:rsid w:val="006F09FA"/>
    <w:rsid w:val="006F0D2E"/>
    <w:rsid w:val="006F1D32"/>
    <w:rsid w:val="0071620A"/>
    <w:rsid w:val="0072100A"/>
    <w:rsid w:val="007265EF"/>
    <w:rsid w:val="007428FC"/>
    <w:rsid w:val="0074473A"/>
    <w:rsid w:val="00750C99"/>
    <w:rsid w:val="00752DEE"/>
    <w:rsid w:val="007567B3"/>
    <w:rsid w:val="00762CDE"/>
    <w:rsid w:val="0076389B"/>
    <w:rsid w:val="00764163"/>
    <w:rsid w:val="00767B12"/>
    <w:rsid w:val="00771CA5"/>
    <w:rsid w:val="00772EEB"/>
    <w:rsid w:val="00774D29"/>
    <w:rsid w:val="00777D03"/>
    <w:rsid w:val="00781895"/>
    <w:rsid w:val="007914C8"/>
    <w:rsid w:val="007A0C0B"/>
    <w:rsid w:val="007A3592"/>
    <w:rsid w:val="007B3783"/>
    <w:rsid w:val="007B40AF"/>
    <w:rsid w:val="007C61DB"/>
    <w:rsid w:val="007D0849"/>
    <w:rsid w:val="007D2B86"/>
    <w:rsid w:val="007D487C"/>
    <w:rsid w:val="007D69E7"/>
    <w:rsid w:val="007E0BF2"/>
    <w:rsid w:val="007F36BC"/>
    <w:rsid w:val="007F6F4F"/>
    <w:rsid w:val="007F786C"/>
    <w:rsid w:val="00802B27"/>
    <w:rsid w:val="00806225"/>
    <w:rsid w:val="0081333C"/>
    <w:rsid w:val="0083573F"/>
    <w:rsid w:val="008413FC"/>
    <w:rsid w:val="00842E51"/>
    <w:rsid w:val="008442CE"/>
    <w:rsid w:val="00872B70"/>
    <w:rsid w:val="00872DF5"/>
    <w:rsid w:val="00882FB2"/>
    <w:rsid w:val="008866BF"/>
    <w:rsid w:val="00895D5B"/>
    <w:rsid w:val="0089656A"/>
    <w:rsid w:val="008A09F1"/>
    <w:rsid w:val="008A0BCD"/>
    <w:rsid w:val="008A3278"/>
    <w:rsid w:val="008A4F91"/>
    <w:rsid w:val="008A636B"/>
    <w:rsid w:val="008A7042"/>
    <w:rsid w:val="008B7970"/>
    <w:rsid w:val="008C15D3"/>
    <w:rsid w:val="008D7836"/>
    <w:rsid w:val="008D7E35"/>
    <w:rsid w:val="008E248C"/>
    <w:rsid w:val="008E3A29"/>
    <w:rsid w:val="008E5F14"/>
    <w:rsid w:val="008F3D44"/>
    <w:rsid w:val="008F4F67"/>
    <w:rsid w:val="00901173"/>
    <w:rsid w:val="0090145A"/>
    <w:rsid w:val="00901FB8"/>
    <w:rsid w:val="009034A0"/>
    <w:rsid w:val="00907707"/>
    <w:rsid w:val="0092238D"/>
    <w:rsid w:val="0093091E"/>
    <w:rsid w:val="00941927"/>
    <w:rsid w:val="009514D5"/>
    <w:rsid w:val="0095520E"/>
    <w:rsid w:val="00963788"/>
    <w:rsid w:val="009647FF"/>
    <w:rsid w:val="0099208E"/>
    <w:rsid w:val="00993D6F"/>
    <w:rsid w:val="009A0E69"/>
    <w:rsid w:val="009A1A86"/>
    <w:rsid w:val="009B2EAC"/>
    <w:rsid w:val="009B3FD2"/>
    <w:rsid w:val="009C62E6"/>
    <w:rsid w:val="009D0416"/>
    <w:rsid w:val="009D05A6"/>
    <w:rsid w:val="009D12A1"/>
    <w:rsid w:val="009E6130"/>
    <w:rsid w:val="009F36D4"/>
    <w:rsid w:val="00A0213A"/>
    <w:rsid w:val="00A052A1"/>
    <w:rsid w:val="00A053B1"/>
    <w:rsid w:val="00A12B1B"/>
    <w:rsid w:val="00A16050"/>
    <w:rsid w:val="00A17FB5"/>
    <w:rsid w:val="00A2137F"/>
    <w:rsid w:val="00A22188"/>
    <w:rsid w:val="00A24F99"/>
    <w:rsid w:val="00A31C73"/>
    <w:rsid w:val="00A32066"/>
    <w:rsid w:val="00A406DB"/>
    <w:rsid w:val="00A41180"/>
    <w:rsid w:val="00A44524"/>
    <w:rsid w:val="00A45203"/>
    <w:rsid w:val="00A503A0"/>
    <w:rsid w:val="00A70754"/>
    <w:rsid w:val="00A80712"/>
    <w:rsid w:val="00A81FDB"/>
    <w:rsid w:val="00A90ED1"/>
    <w:rsid w:val="00A921EF"/>
    <w:rsid w:val="00A9443C"/>
    <w:rsid w:val="00A94FEA"/>
    <w:rsid w:val="00A97CFD"/>
    <w:rsid w:val="00AA1786"/>
    <w:rsid w:val="00AA2E2E"/>
    <w:rsid w:val="00AB5D9F"/>
    <w:rsid w:val="00AC1C6B"/>
    <w:rsid w:val="00AD1368"/>
    <w:rsid w:val="00AD404A"/>
    <w:rsid w:val="00AE118D"/>
    <w:rsid w:val="00AE2D45"/>
    <w:rsid w:val="00AE3941"/>
    <w:rsid w:val="00AE7DD6"/>
    <w:rsid w:val="00AF0DC9"/>
    <w:rsid w:val="00AF6E68"/>
    <w:rsid w:val="00B02067"/>
    <w:rsid w:val="00B049DA"/>
    <w:rsid w:val="00B2463B"/>
    <w:rsid w:val="00B33B44"/>
    <w:rsid w:val="00B340FE"/>
    <w:rsid w:val="00B4748B"/>
    <w:rsid w:val="00B50D74"/>
    <w:rsid w:val="00B522DD"/>
    <w:rsid w:val="00B54FAF"/>
    <w:rsid w:val="00B611B6"/>
    <w:rsid w:val="00B613C6"/>
    <w:rsid w:val="00B615C5"/>
    <w:rsid w:val="00B64F1C"/>
    <w:rsid w:val="00B6555A"/>
    <w:rsid w:val="00B70D3B"/>
    <w:rsid w:val="00B710EF"/>
    <w:rsid w:val="00B72590"/>
    <w:rsid w:val="00B86DE2"/>
    <w:rsid w:val="00B87F1F"/>
    <w:rsid w:val="00B94DDC"/>
    <w:rsid w:val="00B96B23"/>
    <w:rsid w:val="00BA5DF3"/>
    <w:rsid w:val="00BF3976"/>
    <w:rsid w:val="00BF6CD5"/>
    <w:rsid w:val="00C004FA"/>
    <w:rsid w:val="00C0105E"/>
    <w:rsid w:val="00C02C56"/>
    <w:rsid w:val="00C11E49"/>
    <w:rsid w:val="00C168B0"/>
    <w:rsid w:val="00C24228"/>
    <w:rsid w:val="00C30964"/>
    <w:rsid w:val="00C36227"/>
    <w:rsid w:val="00C504D7"/>
    <w:rsid w:val="00C52FA7"/>
    <w:rsid w:val="00C55CCB"/>
    <w:rsid w:val="00C63957"/>
    <w:rsid w:val="00C6481A"/>
    <w:rsid w:val="00C745D2"/>
    <w:rsid w:val="00C77D5C"/>
    <w:rsid w:val="00C8354A"/>
    <w:rsid w:val="00C94A6B"/>
    <w:rsid w:val="00CA0450"/>
    <w:rsid w:val="00CA6CC9"/>
    <w:rsid w:val="00CA7E05"/>
    <w:rsid w:val="00CB1AF6"/>
    <w:rsid w:val="00CC209A"/>
    <w:rsid w:val="00CC3AB3"/>
    <w:rsid w:val="00CC759F"/>
    <w:rsid w:val="00CD0768"/>
    <w:rsid w:val="00CE4CC0"/>
    <w:rsid w:val="00CF5372"/>
    <w:rsid w:val="00D0121A"/>
    <w:rsid w:val="00D02F08"/>
    <w:rsid w:val="00D0530C"/>
    <w:rsid w:val="00D12B6D"/>
    <w:rsid w:val="00D203E5"/>
    <w:rsid w:val="00D26C35"/>
    <w:rsid w:val="00D27968"/>
    <w:rsid w:val="00D33DFE"/>
    <w:rsid w:val="00D40806"/>
    <w:rsid w:val="00D44E04"/>
    <w:rsid w:val="00D50AE5"/>
    <w:rsid w:val="00D616E9"/>
    <w:rsid w:val="00D74570"/>
    <w:rsid w:val="00D76585"/>
    <w:rsid w:val="00D8337A"/>
    <w:rsid w:val="00D911CC"/>
    <w:rsid w:val="00DA5056"/>
    <w:rsid w:val="00DB2118"/>
    <w:rsid w:val="00DC2B50"/>
    <w:rsid w:val="00DD2DED"/>
    <w:rsid w:val="00DD73D8"/>
    <w:rsid w:val="00DD7696"/>
    <w:rsid w:val="00DF0E12"/>
    <w:rsid w:val="00DF1750"/>
    <w:rsid w:val="00DF1C34"/>
    <w:rsid w:val="00DF2AFF"/>
    <w:rsid w:val="00DF2FDD"/>
    <w:rsid w:val="00DF7C2E"/>
    <w:rsid w:val="00E01549"/>
    <w:rsid w:val="00E0740D"/>
    <w:rsid w:val="00E14A7D"/>
    <w:rsid w:val="00E16ABC"/>
    <w:rsid w:val="00E21558"/>
    <w:rsid w:val="00E3324B"/>
    <w:rsid w:val="00E33D03"/>
    <w:rsid w:val="00E374D7"/>
    <w:rsid w:val="00E4171B"/>
    <w:rsid w:val="00E41BBE"/>
    <w:rsid w:val="00E560BA"/>
    <w:rsid w:val="00E57788"/>
    <w:rsid w:val="00E617FC"/>
    <w:rsid w:val="00E63070"/>
    <w:rsid w:val="00E710FA"/>
    <w:rsid w:val="00E84FD1"/>
    <w:rsid w:val="00E922C1"/>
    <w:rsid w:val="00E925CB"/>
    <w:rsid w:val="00E96327"/>
    <w:rsid w:val="00EA0467"/>
    <w:rsid w:val="00EB5BA0"/>
    <w:rsid w:val="00EB5C74"/>
    <w:rsid w:val="00EB5E85"/>
    <w:rsid w:val="00EB6475"/>
    <w:rsid w:val="00EB69B0"/>
    <w:rsid w:val="00EC3F43"/>
    <w:rsid w:val="00EE3B34"/>
    <w:rsid w:val="00EE4979"/>
    <w:rsid w:val="00EE77C0"/>
    <w:rsid w:val="00EE7C2F"/>
    <w:rsid w:val="00EF140B"/>
    <w:rsid w:val="00EF3F93"/>
    <w:rsid w:val="00EF4E56"/>
    <w:rsid w:val="00EF5F49"/>
    <w:rsid w:val="00EF67E0"/>
    <w:rsid w:val="00F070DC"/>
    <w:rsid w:val="00F1333D"/>
    <w:rsid w:val="00F13A47"/>
    <w:rsid w:val="00F25111"/>
    <w:rsid w:val="00F36D27"/>
    <w:rsid w:val="00F56F96"/>
    <w:rsid w:val="00F62DA3"/>
    <w:rsid w:val="00F635B5"/>
    <w:rsid w:val="00F67C6F"/>
    <w:rsid w:val="00F702BF"/>
    <w:rsid w:val="00F80160"/>
    <w:rsid w:val="00F804B5"/>
    <w:rsid w:val="00F8108E"/>
    <w:rsid w:val="00F855D0"/>
    <w:rsid w:val="00F8738C"/>
    <w:rsid w:val="00F87AC0"/>
    <w:rsid w:val="00F92722"/>
    <w:rsid w:val="00FB249B"/>
    <w:rsid w:val="00FB4FDA"/>
    <w:rsid w:val="00FC5295"/>
    <w:rsid w:val="00FD396D"/>
    <w:rsid w:val="00FD48E7"/>
    <w:rsid w:val="00FD6301"/>
    <w:rsid w:val="00FE4CF0"/>
    <w:rsid w:val="00FE54DA"/>
    <w:rsid w:val="00FE6B74"/>
    <w:rsid w:val="00FF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8EC617"/>
  <w15:chartTrackingRefBased/>
  <w15:docId w15:val="{F0276B67-B3EB-477E-A030-40796C1B5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971"/>
    <w:rPr>
      <w:rFonts w:ascii="Noto Sans" w:hAnsi="Noto Sans"/>
      <w:sz w:val="22"/>
      <w:szCs w:val="22"/>
      <w:lang w:val="ca-ES" w:eastAsia="en-US"/>
    </w:rPr>
  </w:style>
  <w:style w:type="paragraph" w:styleId="Ttulo1">
    <w:name w:val="heading 1"/>
    <w:basedOn w:val="Prrafodelista"/>
    <w:next w:val="Normal"/>
    <w:link w:val="Ttulo1Car"/>
    <w:uiPriority w:val="9"/>
    <w:qFormat/>
    <w:rsid w:val="001A1B43"/>
    <w:pPr>
      <w:numPr>
        <w:numId w:val="1"/>
      </w:numPr>
      <w:spacing w:line="240" w:lineRule="auto"/>
      <w:outlineLvl w:val="0"/>
    </w:pPr>
    <w:rPr>
      <w:rFonts w:ascii="LegacySanITCBoo" w:hAnsi="LegacySanITCBoo"/>
      <w:b/>
      <w:color w:val="auto"/>
      <w:lang w:bidi="ar-SA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A1B4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A1B43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3D33"/>
    <w:pPr>
      <w:tabs>
        <w:tab w:val="center" w:pos="4252"/>
        <w:tab w:val="right" w:pos="8504"/>
      </w:tabs>
    </w:pPr>
    <w:rPr>
      <w:sz w:val="20"/>
      <w:szCs w:val="20"/>
      <w:lang w:val="x-none" w:eastAsia="x-none"/>
    </w:rPr>
  </w:style>
  <w:style w:type="character" w:customStyle="1" w:styleId="EncabezadoCar">
    <w:name w:val="Encabezado Car"/>
    <w:link w:val="Encabezado"/>
    <w:uiPriority w:val="99"/>
    <w:rsid w:val="002F3D33"/>
    <w:rPr>
      <w:rFonts w:ascii="Noto Sans" w:hAnsi="Noto Sans"/>
    </w:rPr>
  </w:style>
  <w:style w:type="paragraph" w:styleId="Piedepgina">
    <w:name w:val="footer"/>
    <w:basedOn w:val="Normal"/>
    <w:link w:val="PiedepginaCar"/>
    <w:uiPriority w:val="99"/>
    <w:unhideWhenUsed/>
    <w:rsid w:val="002F3D33"/>
    <w:pPr>
      <w:tabs>
        <w:tab w:val="center" w:pos="4252"/>
        <w:tab w:val="right" w:pos="8504"/>
      </w:tabs>
    </w:pPr>
    <w:rPr>
      <w:sz w:val="20"/>
      <w:szCs w:val="20"/>
      <w:lang w:val="x-none" w:eastAsia="x-none"/>
    </w:rPr>
  </w:style>
  <w:style w:type="character" w:customStyle="1" w:styleId="PiedepginaCar">
    <w:name w:val="Pie de página Car"/>
    <w:link w:val="Piedepgina"/>
    <w:uiPriority w:val="99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59"/>
    <w:rsid w:val="002F3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F3D33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autoSpaceDE w:val="0"/>
      <w:autoSpaceDN w:val="0"/>
      <w:adjustRightInd w:val="0"/>
      <w:spacing w:line="220" w:lineRule="atLeast"/>
    </w:pPr>
    <w:rPr>
      <w:rFonts w:ascii="Calibri" w:eastAsia="Times New Roman" w:hAnsi="Calibri" w:cs="Bariol Regular"/>
      <w:sz w:val="15"/>
      <w:szCs w:val="15"/>
      <w:lang w:val="es-ES" w:eastAsia="es-ES"/>
    </w:rPr>
  </w:style>
  <w:style w:type="character" w:styleId="Hipervnculo">
    <w:name w:val="Hyperlink"/>
    <w:unhideWhenUsed/>
    <w:rsid w:val="003419D5"/>
    <w:rPr>
      <w:color w:val="0000FF"/>
      <w:u w:val="single"/>
    </w:rPr>
  </w:style>
  <w:style w:type="paragraph" w:customStyle="1" w:styleId="Nmerodepgina">
    <w:name w:val="Número de pàgina"/>
    <w:basedOn w:val="Peudepgina"/>
    <w:qFormat/>
    <w:rsid w:val="003419D5"/>
    <w:pPr>
      <w:jc w:val="right"/>
    </w:pPr>
    <w:rPr>
      <w:sz w:val="18"/>
      <w:szCs w:val="18"/>
    </w:rPr>
  </w:style>
  <w:style w:type="character" w:customStyle="1" w:styleId="Ttulo1Car">
    <w:name w:val="Título 1 Car"/>
    <w:link w:val="Ttulo1"/>
    <w:uiPriority w:val="9"/>
    <w:rsid w:val="001A1B43"/>
    <w:rPr>
      <w:rFonts w:ascii="LegacySanITCBoo" w:eastAsia="Times New Roman" w:hAnsi="LegacySanITCBoo"/>
      <w:b/>
      <w:sz w:val="24"/>
      <w:szCs w:val="24"/>
      <w:lang w:val="ca-ES" w:eastAsia="en-US"/>
    </w:rPr>
  </w:style>
  <w:style w:type="paragraph" w:styleId="Prrafodelista">
    <w:name w:val="List Paragraph"/>
    <w:basedOn w:val="Normal"/>
    <w:link w:val="PrrafodelistaCar"/>
    <w:qFormat/>
    <w:rsid w:val="001A1B43"/>
    <w:pPr>
      <w:widowControl w:val="0"/>
      <w:autoSpaceDE w:val="0"/>
      <w:autoSpaceDN w:val="0"/>
      <w:adjustRightInd w:val="0"/>
      <w:spacing w:after="200" w:line="276" w:lineRule="auto"/>
      <w:ind w:left="708"/>
    </w:pPr>
    <w:rPr>
      <w:rFonts w:ascii="Legacy Sans ITC Book" w:eastAsia="Times New Roman" w:hAnsi="Legacy Sans ITC Book"/>
      <w:color w:val="000000"/>
      <w:sz w:val="24"/>
      <w:szCs w:val="24"/>
      <w:lang w:bidi="ca-ES"/>
    </w:rPr>
  </w:style>
  <w:style w:type="character" w:customStyle="1" w:styleId="Ttulo2Car">
    <w:name w:val="Título 2 Car"/>
    <w:link w:val="Ttulo2"/>
    <w:uiPriority w:val="9"/>
    <w:rsid w:val="001A1B43"/>
    <w:rPr>
      <w:rFonts w:ascii="Cambria" w:eastAsia="Times New Roman" w:hAnsi="Cambria" w:cs="Times New Roman"/>
      <w:b/>
      <w:bCs/>
      <w:i/>
      <w:iCs/>
      <w:sz w:val="28"/>
      <w:szCs w:val="28"/>
      <w:lang w:val="ca-ES" w:eastAsia="en-US"/>
    </w:rPr>
  </w:style>
  <w:style w:type="character" w:customStyle="1" w:styleId="Ttulo3Car">
    <w:name w:val="Título 3 Car"/>
    <w:link w:val="Ttulo3"/>
    <w:uiPriority w:val="9"/>
    <w:semiHidden/>
    <w:rsid w:val="001A1B43"/>
    <w:rPr>
      <w:rFonts w:ascii="Cambria" w:eastAsia="Times New Roman" w:hAnsi="Cambria" w:cs="Times New Roman"/>
      <w:b/>
      <w:bCs/>
      <w:sz w:val="26"/>
      <w:szCs w:val="26"/>
      <w:lang w:val="ca-ES" w:eastAsia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1A1B43"/>
    <w:pPr>
      <w:widowControl w:val="0"/>
      <w:autoSpaceDE w:val="0"/>
      <w:autoSpaceDN w:val="0"/>
      <w:adjustRightInd w:val="0"/>
      <w:jc w:val="center"/>
    </w:pPr>
    <w:rPr>
      <w:rFonts w:ascii="LegacySanITCBoo" w:hAnsi="LegacySanITCBoo"/>
      <w:b/>
      <w:sz w:val="20"/>
      <w:szCs w:val="24"/>
      <w:u w:val="single"/>
    </w:rPr>
  </w:style>
  <w:style w:type="character" w:customStyle="1" w:styleId="SubttuloCar">
    <w:name w:val="Subtítulo Car"/>
    <w:link w:val="Subttulo"/>
    <w:uiPriority w:val="11"/>
    <w:rsid w:val="001A1B43"/>
    <w:rPr>
      <w:rFonts w:ascii="LegacySanITCBoo" w:hAnsi="LegacySanITCBoo"/>
      <w:b/>
      <w:szCs w:val="24"/>
      <w:u w:val="single"/>
      <w:lang w:val="ca-ES" w:eastAsia="en-US"/>
    </w:rPr>
  </w:style>
  <w:style w:type="paragraph" w:styleId="Textosinformato">
    <w:name w:val="Plain Text"/>
    <w:basedOn w:val="Normal"/>
    <w:link w:val="TextosinformatoCar"/>
    <w:uiPriority w:val="99"/>
    <w:unhideWhenUsed/>
    <w:rsid w:val="001A1B43"/>
    <w:pPr>
      <w:widowControl w:val="0"/>
      <w:autoSpaceDE w:val="0"/>
      <w:autoSpaceDN w:val="0"/>
      <w:adjustRightInd w:val="0"/>
    </w:pPr>
    <w:rPr>
      <w:rFonts w:ascii="Consolas" w:hAnsi="Consolas"/>
      <w:sz w:val="21"/>
      <w:szCs w:val="21"/>
      <w:lang w:val="x-none"/>
    </w:rPr>
  </w:style>
  <w:style w:type="character" w:customStyle="1" w:styleId="TextosinformatoCar">
    <w:name w:val="Texto sin formato Car"/>
    <w:link w:val="Textosinformato"/>
    <w:uiPriority w:val="99"/>
    <w:rsid w:val="001A1B43"/>
    <w:rPr>
      <w:rFonts w:ascii="Consolas" w:hAnsi="Consolas"/>
      <w:sz w:val="21"/>
      <w:szCs w:val="21"/>
      <w:lang w:val="x-none" w:eastAsia="en-US"/>
    </w:rPr>
  </w:style>
  <w:style w:type="character" w:styleId="Refdenotaalpie">
    <w:name w:val="footnote reference"/>
    <w:semiHidden/>
    <w:unhideWhenUsed/>
    <w:rsid w:val="00231FB2"/>
    <w:rPr>
      <w:vertAlign w:val="superscript"/>
    </w:rPr>
  </w:style>
  <w:style w:type="character" w:customStyle="1" w:styleId="WW8Num5z0">
    <w:name w:val="WW8Num5z0"/>
    <w:rsid w:val="001F14B6"/>
    <w:rPr>
      <w:rFonts w:ascii="Noto Sans" w:hAnsi="Noto Sans" w:cs="Noto Sans"/>
      <w:bCs/>
    </w:rPr>
  </w:style>
  <w:style w:type="paragraph" w:customStyle="1" w:styleId="WW-Peudepgina">
    <w:name w:val="WW-Peu de pàgina"/>
    <w:basedOn w:val="Normal"/>
    <w:rsid w:val="001F14B6"/>
    <w:pPr>
      <w:widowControl w:val="0"/>
      <w:suppressAutoHyphens/>
      <w:autoSpaceDE w:val="0"/>
      <w:spacing w:line="220" w:lineRule="atLeast"/>
    </w:pPr>
    <w:rPr>
      <w:rFonts w:ascii="Calibri" w:eastAsia="Times New Roman" w:hAnsi="Calibri" w:cs="Bariol Regular"/>
      <w:sz w:val="15"/>
      <w:szCs w:val="15"/>
      <w:lang w:val="es-ES" w:eastAsia="zh-CN"/>
    </w:rPr>
  </w:style>
  <w:style w:type="character" w:customStyle="1" w:styleId="PrrafodelistaCar">
    <w:name w:val="Párrafo de lista Car"/>
    <w:link w:val="Prrafodelista"/>
    <w:locked/>
    <w:rsid w:val="005E0352"/>
    <w:rPr>
      <w:rFonts w:ascii="Legacy Sans ITC Book" w:eastAsia="Times New Roman" w:hAnsi="Legacy Sans ITC Book"/>
      <w:color w:val="000000"/>
      <w:sz w:val="24"/>
      <w:szCs w:val="24"/>
      <w:lang w:val="ca-ES" w:eastAsia="en-US" w:bidi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137002\AppData\Local\Temp\Domino%20Web%20Access\000.%20Plantilla_bas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F0942BC32C9B740A0A11BE33207E303" ma:contentTypeVersion="0" ma:contentTypeDescription="Crear nuevo documento." ma:contentTypeScope="" ma:versionID="6b2fb266da4559e53214e4f30a6b07e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528bbcba7b7317dfa319d789ef315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AECE22F-EECD-4921-9811-DE2EC5C3D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08F8C8D-320C-44F3-A6D4-F5DB873494F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46AC33B-A83E-4C9C-9D93-4755361F44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0E6BD4-67EE-4A35-909E-049AADB45E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000. Plantilla_base</Template>
  <TotalTime>71</TotalTime>
  <Pages>3</Pages>
  <Words>476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u137002</dc:creator>
  <cp:keywords/>
  <cp:lastModifiedBy>Sandra Díaz Juan</cp:lastModifiedBy>
  <cp:revision>19</cp:revision>
  <cp:lastPrinted>2018-08-30T08:13:00Z</cp:lastPrinted>
  <dcterms:created xsi:type="dcterms:W3CDTF">2024-11-18T18:05:00Z</dcterms:created>
  <dcterms:modified xsi:type="dcterms:W3CDTF">2026-09-28T08:55:00Z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0x0101005F0942BC32C9B740A0A11BE33207E303</vt:lpwstr>
  </property>
</Properties>
</file>