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="00837D1D" w:rsidP="06E0A480" w:rsidRDefault="00CD63E8" w14:paraId="489C5EAD" wp14:textId="77777777">
      <w:pPr>
        <w:pStyle w:val="Ttulo1"/>
        <w:ind w:right="49"/>
        <w:rPr>
          <w:color w:val="0070C0"/>
        </w:rPr>
      </w:pPr>
      <w:r w:rsidRPr="06E0A480" w:rsidR="00CD63E8">
        <w:rPr>
          <w:color w:val="0070C0"/>
        </w:rPr>
        <w:t>Imp</w:t>
      </w:r>
      <w:r w:rsidRPr="06E0A480" w:rsidR="005161C9">
        <w:rPr>
          <w:color w:val="0070C0"/>
        </w:rPr>
        <w:t>rès 2. Pressupost del projecte</w:t>
      </w:r>
    </w:p>
    <w:p xmlns:wp14="http://schemas.microsoft.com/office/word/2010/wordml" w:rsidRPr="00A114B7" w:rsidR="00EB1FB4" w:rsidP="06E0A480" w:rsidRDefault="009B7512" w14:paraId="69218E30" wp14:textId="77777777">
      <w:pPr>
        <w:pStyle w:val="Ttulo1"/>
        <w:ind w:right="49"/>
        <w:rPr>
          <w:rFonts w:cs="Arial"/>
          <w:color w:val="0070C0"/>
        </w:rPr>
      </w:pPr>
      <w:r w:rsidRPr="06E0A480" w:rsidR="009B7512">
        <w:rPr>
          <w:rFonts w:cs="Arial"/>
          <w:color w:val="0070C0"/>
        </w:rPr>
        <w:t>Projectes individuals</w:t>
      </w:r>
    </w:p>
    <w:p xmlns:wp14="http://schemas.microsoft.com/office/word/2010/wordml" w:rsidRPr="005E0202" w:rsidR="005E0202" w:rsidP="009B7512" w:rsidRDefault="005E0202" w14:paraId="5AB8D9C9" wp14:textId="77777777">
      <w:pPr>
        <w:shd w:val="clear" w:color="auto" w:fill="F7CAAC"/>
        <w:spacing w:before="120" w:after="240"/>
        <w:rPr>
          <w:rFonts w:ascii="Noto Sans" w:hAnsi="Noto Sans" w:cs="Arial"/>
          <w:b/>
          <w:bCs/>
        </w:rPr>
      </w:pPr>
      <w:r w:rsidRPr="005E0202">
        <w:rPr>
          <w:rFonts w:ascii="Noto Sans" w:hAnsi="Noto Sans" w:cs="Arial"/>
          <w:b/>
          <w:bCs/>
        </w:rPr>
        <w:t>Aquest document s’ha de signar electrònicament (l’investigador principal i, si esc</w:t>
      </w:r>
      <w:r>
        <w:rPr>
          <w:rFonts w:ascii="Noto Sans" w:hAnsi="Noto Sans" w:cs="Arial"/>
          <w:b/>
          <w:bCs/>
        </w:rPr>
        <w:t>au, el coinvestigador principal)</w:t>
      </w:r>
    </w:p>
    <w:p xmlns:wp14="http://schemas.microsoft.com/office/word/2010/wordml" w:rsidRPr="00B335F8" w:rsidR="00CD63E8" w:rsidP="00B72803" w:rsidRDefault="00CD63E8" w14:paraId="6D6D29A5" wp14:textId="77777777">
      <w:pPr>
        <w:pStyle w:val="Text"/>
      </w:pPr>
      <w:r w:rsidRPr="00B335F8">
        <w:t xml:space="preserve">Títol del projecte: </w:t>
      </w:r>
      <w:r w:rsidRPr="009B7512" w:rsidR="009B7512">
        <w:rPr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name="Texto1" w:id="0"/>
      <w:r w:rsidRPr="009B7512" w:rsidR="009B7512">
        <w:rPr>
          <w:sz w:val="20"/>
          <w:szCs w:val="20"/>
        </w:rPr>
        <w:instrText xml:space="preserve"> FORMTEXT </w:instrText>
      </w:r>
      <w:r w:rsidRPr="009B7512" w:rsidR="009B7512">
        <w:rPr>
          <w:sz w:val="20"/>
          <w:szCs w:val="20"/>
        </w:rPr>
      </w:r>
      <w:r w:rsidRPr="009B7512" w:rsidR="009B7512">
        <w:rPr>
          <w:sz w:val="20"/>
          <w:szCs w:val="20"/>
        </w:rPr>
        <w:fldChar w:fldCharType="separate"/>
      </w:r>
      <w:r w:rsidRPr="009B7512" w:rsidR="009B7512">
        <w:rPr>
          <w:noProof/>
          <w:sz w:val="20"/>
          <w:szCs w:val="20"/>
        </w:rPr>
        <w:t> </w:t>
      </w:r>
      <w:r w:rsidRPr="009B7512" w:rsidR="009B7512">
        <w:rPr>
          <w:noProof/>
          <w:sz w:val="20"/>
          <w:szCs w:val="20"/>
        </w:rPr>
        <w:t> </w:t>
      </w:r>
      <w:r w:rsidRPr="009B7512" w:rsidR="009B7512">
        <w:rPr>
          <w:noProof/>
          <w:sz w:val="20"/>
          <w:szCs w:val="20"/>
        </w:rPr>
        <w:t> </w:t>
      </w:r>
      <w:r w:rsidRPr="009B7512" w:rsidR="009B7512">
        <w:rPr>
          <w:noProof/>
          <w:sz w:val="20"/>
          <w:szCs w:val="20"/>
        </w:rPr>
        <w:t> </w:t>
      </w:r>
      <w:r w:rsidRPr="009B7512" w:rsidR="009B7512">
        <w:rPr>
          <w:noProof/>
          <w:sz w:val="20"/>
          <w:szCs w:val="20"/>
        </w:rPr>
        <w:t> </w:t>
      </w:r>
      <w:r w:rsidRPr="009B7512" w:rsidR="009B7512">
        <w:rPr>
          <w:sz w:val="20"/>
          <w:szCs w:val="20"/>
        </w:rPr>
        <w:fldChar w:fldCharType="end"/>
      </w:r>
      <w:bookmarkEnd w:id="0"/>
    </w:p>
    <w:p xmlns:wp14="http://schemas.microsoft.com/office/word/2010/wordml" w:rsidRPr="00B335F8" w:rsidR="00CD63E8" w:rsidP="00B72803" w:rsidRDefault="00CD63E8" w14:paraId="155BD0B1" wp14:textId="77777777">
      <w:pPr>
        <w:pStyle w:val="Text"/>
      </w:pPr>
      <w:r w:rsidRPr="00B335F8">
        <w:t>Nom i llinatges de l’investigador principal:</w:t>
      </w:r>
      <w:r w:rsidR="009B7512">
        <w:t xml:space="preserve"> </w:t>
      </w:r>
      <w:r w:rsidRPr="009B7512" w:rsidR="009B7512">
        <w:rPr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B7512" w:rsidR="009B7512">
        <w:rPr>
          <w:sz w:val="20"/>
          <w:szCs w:val="20"/>
        </w:rPr>
        <w:instrText xml:space="preserve"> FORMTEXT </w:instrText>
      </w:r>
      <w:r w:rsidRPr="009B7512" w:rsidR="009B7512">
        <w:rPr>
          <w:sz w:val="20"/>
          <w:szCs w:val="20"/>
        </w:rPr>
      </w:r>
      <w:r w:rsidRPr="009B7512" w:rsidR="009B7512">
        <w:rPr>
          <w:sz w:val="20"/>
          <w:szCs w:val="20"/>
        </w:rPr>
        <w:fldChar w:fldCharType="separate"/>
      </w:r>
      <w:r w:rsidRPr="009B7512" w:rsidR="009B7512">
        <w:rPr>
          <w:noProof/>
          <w:sz w:val="20"/>
          <w:szCs w:val="20"/>
        </w:rPr>
        <w:t> </w:t>
      </w:r>
      <w:r w:rsidRPr="009B7512" w:rsidR="009B7512">
        <w:rPr>
          <w:noProof/>
          <w:sz w:val="20"/>
          <w:szCs w:val="20"/>
        </w:rPr>
        <w:t> </w:t>
      </w:r>
      <w:r w:rsidRPr="009B7512" w:rsidR="009B7512">
        <w:rPr>
          <w:noProof/>
          <w:sz w:val="20"/>
          <w:szCs w:val="20"/>
        </w:rPr>
        <w:t> </w:t>
      </w:r>
      <w:r w:rsidRPr="009B7512" w:rsidR="009B7512">
        <w:rPr>
          <w:noProof/>
          <w:sz w:val="20"/>
          <w:szCs w:val="20"/>
        </w:rPr>
        <w:t> </w:t>
      </w:r>
      <w:r w:rsidRPr="009B7512" w:rsidR="009B7512">
        <w:rPr>
          <w:noProof/>
          <w:sz w:val="20"/>
          <w:szCs w:val="20"/>
        </w:rPr>
        <w:t> </w:t>
      </w:r>
      <w:r w:rsidRPr="009B7512" w:rsidR="009B7512">
        <w:rPr>
          <w:sz w:val="20"/>
          <w:szCs w:val="20"/>
        </w:rPr>
        <w:fldChar w:fldCharType="end"/>
      </w:r>
    </w:p>
    <w:p xmlns:wp14="http://schemas.microsoft.com/office/word/2010/wordml" w:rsidRPr="00B335F8" w:rsidR="00CD63E8" w:rsidP="00B72803" w:rsidRDefault="00CD63E8" w14:paraId="4D4769E2" wp14:textId="77777777">
      <w:pPr>
        <w:pStyle w:val="Text"/>
      </w:pPr>
      <w:r w:rsidRPr="00B335F8">
        <w:t>Adreça electrònica:</w:t>
      </w:r>
      <w:r w:rsidR="009B7512">
        <w:t xml:space="preserve"> </w:t>
      </w:r>
      <w:r w:rsidRPr="009B7512" w:rsidR="009B7512">
        <w:rPr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B7512" w:rsidR="009B7512">
        <w:rPr>
          <w:sz w:val="20"/>
          <w:szCs w:val="20"/>
        </w:rPr>
        <w:instrText xml:space="preserve"> FORMTEXT </w:instrText>
      </w:r>
      <w:r w:rsidRPr="009B7512" w:rsidR="009B7512">
        <w:rPr>
          <w:sz w:val="20"/>
          <w:szCs w:val="20"/>
        </w:rPr>
      </w:r>
      <w:r w:rsidRPr="009B7512" w:rsidR="009B7512">
        <w:rPr>
          <w:sz w:val="20"/>
          <w:szCs w:val="20"/>
        </w:rPr>
        <w:fldChar w:fldCharType="separate"/>
      </w:r>
      <w:r w:rsidRPr="009B7512" w:rsidR="009B7512">
        <w:rPr>
          <w:noProof/>
          <w:sz w:val="20"/>
          <w:szCs w:val="20"/>
        </w:rPr>
        <w:t> </w:t>
      </w:r>
      <w:r w:rsidRPr="009B7512" w:rsidR="009B7512">
        <w:rPr>
          <w:noProof/>
          <w:sz w:val="20"/>
          <w:szCs w:val="20"/>
        </w:rPr>
        <w:t> </w:t>
      </w:r>
      <w:r w:rsidRPr="009B7512" w:rsidR="009B7512">
        <w:rPr>
          <w:noProof/>
          <w:sz w:val="20"/>
          <w:szCs w:val="20"/>
        </w:rPr>
        <w:t> </w:t>
      </w:r>
      <w:r w:rsidRPr="009B7512" w:rsidR="009B7512">
        <w:rPr>
          <w:noProof/>
          <w:sz w:val="20"/>
          <w:szCs w:val="20"/>
        </w:rPr>
        <w:t> </w:t>
      </w:r>
      <w:r w:rsidRPr="009B7512" w:rsidR="009B7512">
        <w:rPr>
          <w:noProof/>
          <w:sz w:val="20"/>
          <w:szCs w:val="20"/>
        </w:rPr>
        <w:t> </w:t>
      </w:r>
      <w:r w:rsidRPr="009B7512" w:rsidR="009B7512">
        <w:rPr>
          <w:sz w:val="20"/>
          <w:szCs w:val="20"/>
        </w:rPr>
        <w:fldChar w:fldCharType="end"/>
      </w:r>
    </w:p>
    <w:p xmlns:wp14="http://schemas.microsoft.com/office/word/2010/wordml" w:rsidRPr="00B335F8" w:rsidR="00CD63E8" w:rsidP="06E0A480" w:rsidRDefault="00CD63E8" w14:paraId="3C416DCE" wp14:textId="77777777">
      <w:pPr>
        <w:pStyle w:val="Ttulo3"/>
        <w:numPr>
          <w:ilvl w:val="0"/>
          <w:numId w:val="3"/>
        </w:numPr>
        <w:rPr>
          <w:color w:val="0070C0"/>
        </w:rPr>
      </w:pPr>
      <w:bookmarkStart w:name="_Hlk61343917" w:id="1"/>
      <w:r w:rsidRPr="06E0A480" w:rsidR="00CD63E8">
        <w:rPr>
          <w:color w:val="0070C0"/>
        </w:rPr>
        <w:t xml:space="preserve">Detall del pressupost per conceptes </w:t>
      </w:r>
    </w:p>
    <w:bookmarkEnd w:id="1"/>
    <w:p xmlns:wp14="http://schemas.microsoft.com/office/word/2010/wordml" w:rsidRPr="00B335F8" w:rsidR="00CD63E8" w:rsidP="00CD63E8" w:rsidRDefault="00CD63E8" w14:paraId="672A6659" wp14:textId="77777777">
      <w:pPr>
        <w:rPr>
          <w:rFonts w:ascii="Noto Sans" w:hAnsi="Noto Sans"/>
        </w:rPr>
      </w:pPr>
    </w:p>
    <w:tbl>
      <w:tblPr>
        <w:tblW w:w="5205" w:type="pct"/>
        <w:tblInd w:w="-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54"/>
        <w:gridCol w:w="1921"/>
        <w:gridCol w:w="1766"/>
      </w:tblGrid>
      <w:tr xmlns:wp14="http://schemas.microsoft.com/office/word/2010/wordml" w:rsidRPr="00B335F8" w:rsidR="00CD63E8" w:rsidTr="009B7512" w14:paraId="192C0EAB" wp14:textId="77777777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5247" w:type="dxa"/>
            <w:shd w:val="clear" w:color="auto" w:fill="EAEAEA"/>
            <w:vAlign w:val="center"/>
          </w:tcPr>
          <w:p w:rsidRPr="00B335F8" w:rsidR="00CD63E8" w:rsidP="00B72803" w:rsidRDefault="00B335F8" w14:paraId="2AEAA1B9" wp14:textId="77777777">
            <w:pPr>
              <w:pStyle w:val="Textquadrenegreta"/>
            </w:pPr>
            <w:r w:rsidRPr="00B335F8">
              <w:t>Concepte</w:t>
            </w:r>
          </w:p>
        </w:tc>
        <w:tc>
          <w:tcPr>
            <w:tcW w:w="1954" w:type="dxa"/>
            <w:shd w:val="clear" w:color="auto" w:fill="EAEAEA"/>
            <w:vAlign w:val="center"/>
          </w:tcPr>
          <w:p w:rsidRPr="00B335F8" w:rsidR="00CD63E8" w:rsidP="00B72803" w:rsidRDefault="00B335F8" w14:paraId="3A0D905B" wp14:textId="77777777">
            <w:pPr>
              <w:pStyle w:val="Textquadrenegreta"/>
            </w:pPr>
            <w:r w:rsidRPr="00B335F8">
              <w:t>Total concepte sense IVA (</w:t>
            </w:r>
            <w:r w:rsidRPr="00B335F8" w:rsidR="00CD63E8">
              <w:t>€)</w:t>
            </w:r>
          </w:p>
        </w:tc>
        <w:tc>
          <w:tcPr>
            <w:tcW w:w="1796" w:type="dxa"/>
            <w:shd w:val="clear" w:color="auto" w:fill="EAEAEA"/>
            <w:vAlign w:val="center"/>
          </w:tcPr>
          <w:p w:rsidRPr="00B335F8" w:rsidR="00CD63E8" w:rsidP="00B72803" w:rsidRDefault="00B335F8" w14:paraId="1758A7C0" wp14:textId="77777777">
            <w:pPr>
              <w:pStyle w:val="Textquadrenegreta"/>
            </w:pPr>
            <w:r w:rsidRPr="00B335F8">
              <w:t xml:space="preserve">Total </w:t>
            </w:r>
            <w:r w:rsidR="00A33F38">
              <w:t>IVA</w:t>
            </w:r>
            <w:r w:rsidRPr="00B335F8">
              <w:t xml:space="preserve"> subvencionable*</w:t>
            </w:r>
            <w:r w:rsidRPr="00B335F8" w:rsidR="00CD63E8">
              <w:t xml:space="preserve"> (€)</w:t>
            </w:r>
          </w:p>
        </w:tc>
      </w:tr>
      <w:tr xmlns:wp14="http://schemas.microsoft.com/office/word/2010/wordml" w:rsidRPr="00B335F8" w:rsidR="00CD63E8" w:rsidTr="009B7512" w14:paraId="219095BB" wp14:textId="77777777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5247" w:type="dxa"/>
            <w:vAlign w:val="center"/>
          </w:tcPr>
          <w:p w:rsidRPr="00B335F8" w:rsidR="00CD63E8" w:rsidP="00B72803" w:rsidRDefault="00CD63E8" w14:paraId="41461931" wp14:textId="77777777">
            <w:pPr>
              <w:pStyle w:val="Text"/>
            </w:pPr>
            <w:r w:rsidRPr="00B335F8">
              <w:t>Subcontractació, assistències tècniques, consultories</w:t>
            </w:r>
          </w:p>
        </w:tc>
        <w:tc>
          <w:tcPr>
            <w:tcW w:w="1954" w:type="dxa"/>
            <w:vAlign w:val="center"/>
          </w:tcPr>
          <w:p w:rsidRPr="009B7512" w:rsidR="00CD63E8" w:rsidP="009B7512" w:rsidRDefault="009B7512" w14:paraId="1E2F352E" wp14:textId="77777777">
            <w:pPr>
              <w:pStyle w:val="Textquadre"/>
              <w:rPr>
                <w:i/>
              </w:rPr>
            </w:pPr>
            <w:r w:rsidRPr="009B7512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B7512">
              <w:instrText xml:space="preserve"> FORMTEXT </w:instrText>
            </w:r>
            <w:r w:rsidRPr="009B7512">
              <w:fldChar w:fldCharType="separate"/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fldChar w:fldCharType="end"/>
            </w:r>
          </w:p>
        </w:tc>
        <w:tc>
          <w:tcPr>
            <w:tcW w:w="1796" w:type="dxa"/>
            <w:vAlign w:val="center"/>
          </w:tcPr>
          <w:p w:rsidRPr="009B7512" w:rsidR="00CD63E8" w:rsidP="009B7512" w:rsidRDefault="009B7512" w14:paraId="3C4944C6" wp14:textId="77777777">
            <w:pPr>
              <w:pStyle w:val="Textquadre"/>
              <w:rPr>
                <w:i/>
              </w:rPr>
            </w:pPr>
            <w:r w:rsidRPr="009B7512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B7512">
              <w:instrText xml:space="preserve"> FORMTEXT </w:instrText>
            </w:r>
            <w:r w:rsidRPr="009B7512">
              <w:fldChar w:fldCharType="separate"/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fldChar w:fldCharType="end"/>
            </w:r>
          </w:p>
        </w:tc>
      </w:tr>
      <w:tr xmlns:wp14="http://schemas.microsoft.com/office/word/2010/wordml" w:rsidRPr="00B335F8" w:rsidR="00CD63E8" w:rsidTr="009B7512" w14:paraId="7C5B268E" wp14:textId="77777777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247" w:type="dxa"/>
            <w:vAlign w:val="center"/>
          </w:tcPr>
          <w:p w:rsidRPr="00B335F8" w:rsidR="00CD63E8" w:rsidP="00B72803" w:rsidRDefault="00CD63E8" w14:paraId="34EE73AB" wp14:textId="77777777">
            <w:pPr>
              <w:pStyle w:val="Text"/>
            </w:pPr>
            <w:r w:rsidRPr="00B335F8">
              <w:t xml:space="preserve">Personal nou contractat </w:t>
            </w:r>
            <w:r w:rsidR="00A33F38">
              <w:t>en e</w:t>
            </w:r>
            <w:r w:rsidRPr="00B335F8">
              <w:t>l projecte</w:t>
            </w:r>
          </w:p>
        </w:tc>
        <w:tc>
          <w:tcPr>
            <w:tcW w:w="1954" w:type="dxa"/>
            <w:vAlign w:val="center"/>
          </w:tcPr>
          <w:p w:rsidRPr="009B7512" w:rsidR="00CD63E8" w:rsidP="009B7512" w:rsidRDefault="009B7512" w14:paraId="23A5BDFB" wp14:textId="77777777">
            <w:pPr>
              <w:pStyle w:val="Textquadre"/>
            </w:pPr>
            <w:r w:rsidRPr="009B7512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B7512">
              <w:instrText xml:space="preserve"> FORMTEXT </w:instrText>
            </w:r>
            <w:r w:rsidRPr="009B7512">
              <w:fldChar w:fldCharType="separate"/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fldChar w:fldCharType="end"/>
            </w:r>
          </w:p>
        </w:tc>
        <w:tc>
          <w:tcPr>
            <w:tcW w:w="1796" w:type="dxa"/>
            <w:vAlign w:val="center"/>
          </w:tcPr>
          <w:p w:rsidRPr="009B7512" w:rsidR="00CD63E8" w:rsidP="009B7512" w:rsidRDefault="009B7512" w14:paraId="324E118A" wp14:textId="77777777">
            <w:pPr>
              <w:pStyle w:val="Textquadre"/>
            </w:pPr>
            <w:r w:rsidRPr="009B7512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B7512">
              <w:instrText xml:space="preserve"> FORMTEXT </w:instrText>
            </w:r>
            <w:r w:rsidRPr="009B7512">
              <w:fldChar w:fldCharType="separate"/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fldChar w:fldCharType="end"/>
            </w:r>
          </w:p>
        </w:tc>
      </w:tr>
      <w:tr xmlns:wp14="http://schemas.microsoft.com/office/word/2010/wordml" w:rsidRPr="00B335F8" w:rsidR="00CD63E8" w:rsidTr="009B7512" w14:paraId="3079A582" wp14:textId="77777777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5247" w:type="dxa"/>
            <w:vAlign w:val="center"/>
          </w:tcPr>
          <w:p w:rsidRPr="00B335F8" w:rsidR="00CD63E8" w:rsidP="00B72803" w:rsidRDefault="00CD63E8" w14:paraId="1AEFD77C" wp14:textId="77777777">
            <w:pPr>
              <w:pStyle w:val="Text"/>
            </w:pPr>
            <w:r w:rsidRPr="00B335F8">
              <w:t>Equips, instruments, aparells i altre material inventariable</w:t>
            </w:r>
          </w:p>
        </w:tc>
        <w:tc>
          <w:tcPr>
            <w:tcW w:w="1954" w:type="dxa"/>
            <w:vAlign w:val="center"/>
          </w:tcPr>
          <w:p w:rsidRPr="009B7512" w:rsidR="00CD63E8" w:rsidP="009B7512" w:rsidRDefault="009B7512" w14:paraId="7C60935A" wp14:textId="77777777">
            <w:pPr>
              <w:pStyle w:val="Textquadre"/>
            </w:pPr>
            <w:r w:rsidRPr="009B7512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B7512">
              <w:instrText xml:space="preserve"> FORMTEXT </w:instrText>
            </w:r>
            <w:r w:rsidRPr="009B7512">
              <w:fldChar w:fldCharType="separate"/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fldChar w:fldCharType="end"/>
            </w:r>
          </w:p>
        </w:tc>
        <w:tc>
          <w:tcPr>
            <w:tcW w:w="1796" w:type="dxa"/>
            <w:vAlign w:val="center"/>
          </w:tcPr>
          <w:p w:rsidRPr="009B7512" w:rsidR="00CD63E8" w:rsidP="009B7512" w:rsidRDefault="009B7512" w14:paraId="008E0C9A" wp14:textId="77777777">
            <w:pPr>
              <w:pStyle w:val="Textquadre"/>
            </w:pPr>
            <w:r w:rsidRPr="009B7512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B7512">
              <w:instrText xml:space="preserve"> FORMTEXT </w:instrText>
            </w:r>
            <w:r w:rsidRPr="009B7512">
              <w:fldChar w:fldCharType="separate"/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fldChar w:fldCharType="end"/>
            </w:r>
          </w:p>
        </w:tc>
      </w:tr>
      <w:tr xmlns:wp14="http://schemas.microsoft.com/office/word/2010/wordml" w:rsidRPr="00B335F8" w:rsidR="00CD63E8" w:rsidTr="009B7512" w14:paraId="122B33DD" wp14:textId="77777777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5247" w:type="dxa"/>
            <w:vAlign w:val="center"/>
          </w:tcPr>
          <w:p w:rsidRPr="00B335F8" w:rsidR="00CD63E8" w:rsidP="00B72803" w:rsidRDefault="00CD63E8" w14:paraId="4287E1DC" wp14:textId="77777777">
            <w:pPr>
              <w:pStyle w:val="Text"/>
            </w:pPr>
            <w:r w:rsidRPr="00B335F8">
              <w:t>Material fungible</w:t>
            </w:r>
          </w:p>
        </w:tc>
        <w:tc>
          <w:tcPr>
            <w:tcW w:w="1954" w:type="dxa"/>
            <w:vAlign w:val="center"/>
          </w:tcPr>
          <w:p w:rsidRPr="009B7512" w:rsidR="00CD63E8" w:rsidP="009B7512" w:rsidRDefault="009B7512" w14:paraId="48FDB810" wp14:textId="77777777">
            <w:pPr>
              <w:pStyle w:val="Textquadre"/>
            </w:pPr>
            <w:r w:rsidRPr="009B7512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B7512">
              <w:instrText xml:space="preserve"> FORMTEXT </w:instrText>
            </w:r>
            <w:r w:rsidRPr="009B7512">
              <w:fldChar w:fldCharType="separate"/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fldChar w:fldCharType="end"/>
            </w:r>
          </w:p>
        </w:tc>
        <w:tc>
          <w:tcPr>
            <w:tcW w:w="1796" w:type="dxa"/>
            <w:vAlign w:val="center"/>
          </w:tcPr>
          <w:p w:rsidRPr="009B7512" w:rsidR="00CD63E8" w:rsidP="009B7512" w:rsidRDefault="009B7512" w14:paraId="0F195667" wp14:textId="77777777">
            <w:pPr>
              <w:pStyle w:val="Textquadre"/>
            </w:pPr>
            <w:r w:rsidRPr="009B7512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B7512">
              <w:instrText xml:space="preserve"> FORMTEXT </w:instrText>
            </w:r>
            <w:r w:rsidRPr="009B7512">
              <w:fldChar w:fldCharType="separate"/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fldChar w:fldCharType="end"/>
            </w:r>
          </w:p>
        </w:tc>
      </w:tr>
      <w:tr xmlns:wp14="http://schemas.microsoft.com/office/word/2010/wordml" w:rsidRPr="00B335F8" w:rsidR="00CD63E8" w:rsidTr="009B7512" w14:paraId="384D4A70" wp14:textId="77777777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5247" w:type="dxa"/>
            <w:vAlign w:val="center"/>
          </w:tcPr>
          <w:p w:rsidRPr="00B335F8" w:rsidR="00CD63E8" w:rsidP="00B72803" w:rsidRDefault="00CD63E8" w14:paraId="4751D84A" wp14:textId="77777777">
            <w:pPr>
              <w:pStyle w:val="Text"/>
            </w:pPr>
            <w:r w:rsidRPr="00B335F8">
              <w:t xml:space="preserve">Viatges, allotjaments i dietes </w:t>
            </w:r>
            <w:r w:rsidR="00050894">
              <w:t>de l’</w:t>
            </w:r>
            <w:r w:rsidRPr="00B335F8">
              <w:t>equip de r</w:t>
            </w:r>
            <w:r w:rsidR="00A33F38">
              <w:t>ecerca (</w:t>
            </w:r>
            <w:r w:rsidRPr="00B335F8">
              <w:t xml:space="preserve">d’acord amb el </w:t>
            </w:r>
            <w:r w:rsidR="00A33F38">
              <w:t xml:space="preserve">que es </w:t>
            </w:r>
            <w:r w:rsidRPr="00B335F8">
              <w:t xml:space="preserve">detalla </w:t>
            </w:r>
            <w:r w:rsidR="00A33F38">
              <w:t>en</w:t>
            </w:r>
            <w:r w:rsidRPr="00B335F8">
              <w:t xml:space="preserve"> la memòria cientificotècnica)</w:t>
            </w:r>
          </w:p>
        </w:tc>
        <w:tc>
          <w:tcPr>
            <w:tcW w:w="1954" w:type="dxa"/>
            <w:vAlign w:val="center"/>
          </w:tcPr>
          <w:p w:rsidRPr="009B7512" w:rsidR="00CD63E8" w:rsidP="009B7512" w:rsidRDefault="009B7512" w14:paraId="10ABD6CC" wp14:textId="77777777">
            <w:pPr>
              <w:pStyle w:val="Textquadre"/>
            </w:pPr>
            <w:r w:rsidRPr="009B7512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B7512">
              <w:instrText xml:space="preserve"> FORMTEXT </w:instrText>
            </w:r>
            <w:r w:rsidRPr="009B7512">
              <w:fldChar w:fldCharType="separate"/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fldChar w:fldCharType="end"/>
            </w:r>
          </w:p>
        </w:tc>
        <w:tc>
          <w:tcPr>
            <w:tcW w:w="1796" w:type="dxa"/>
            <w:vAlign w:val="center"/>
          </w:tcPr>
          <w:p w:rsidRPr="009B7512" w:rsidR="00CD63E8" w:rsidP="009B7512" w:rsidRDefault="009B7512" w14:paraId="6DF38903" wp14:textId="77777777">
            <w:pPr>
              <w:pStyle w:val="Textquadre"/>
            </w:pPr>
            <w:r w:rsidRPr="009B7512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B7512">
              <w:instrText xml:space="preserve"> FORMTEXT </w:instrText>
            </w:r>
            <w:r w:rsidRPr="009B7512">
              <w:fldChar w:fldCharType="separate"/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fldChar w:fldCharType="end"/>
            </w:r>
          </w:p>
        </w:tc>
      </w:tr>
      <w:tr xmlns:wp14="http://schemas.microsoft.com/office/word/2010/wordml" w:rsidRPr="00B335F8" w:rsidR="00CD63E8" w:rsidTr="009B7512" w14:paraId="4E14E97C" wp14:textId="7777777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247" w:type="dxa"/>
            <w:vAlign w:val="center"/>
          </w:tcPr>
          <w:p w:rsidRPr="00B335F8" w:rsidR="00CD63E8" w:rsidP="00B72803" w:rsidRDefault="00CD63E8" w14:paraId="4ACCE8AD" wp14:textId="77777777">
            <w:pPr>
              <w:pStyle w:val="Text"/>
            </w:pPr>
            <w:r w:rsidRPr="00B335F8">
              <w:t xml:space="preserve">Viatges, allotjaments i dietes </w:t>
            </w:r>
            <w:r w:rsidR="00A33F38">
              <w:t xml:space="preserve">de </w:t>
            </w:r>
            <w:r w:rsidRPr="00B335F8">
              <w:t>col·laboracions externes (personal complementari</w:t>
            </w:r>
            <w:r w:rsidR="00A33F38">
              <w:t>,</w:t>
            </w:r>
            <w:r w:rsidRPr="00B335F8">
              <w:t xml:space="preserve"> d’acord amb el </w:t>
            </w:r>
            <w:r w:rsidR="00A33F38">
              <w:t xml:space="preserve">que es </w:t>
            </w:r>
            <w:r w:rsidRPr="00B335F8">
              <w:t xml:space="preserve">detalla </w:t>
            </w:r>
            <w:r w:rsidR="00A33F38">
              <w:t>en</w:t>
            </w:r>
            <w:r w:rsidRPr="00B335F8">
              <w:t xml:space="preserve"> la memòria cientificotècnica)</w:t>
            </w:r>
          </w:p>
        </w:tc>
        <w:tc>
          <w:tcPr>
            <w:tcW w:w="1954" w:type="dxa"/>
            <w:vAlign w:val="center"/>
          </w:tcPr>
          <w:p w:rsidRPr="009B7512" w:rsidR="00CD63E8" w:rsidP="009B7512" w:rsidRDefault="009B7512" w14:paraId="6A124743" wp14:textId="77777777">
            <w:pPr>
              <w:pStyle w:val="Textquadre"/>
            </w:pPr>
            <w:r w:rsidRPr="009B7512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B7512">
              <w:instrText xml:space="preserve"> FORMTEXT </w:instrText>
            </w:r>
            <w:r w:rsidRPr="009B7512">
              <w:fldChar w:fldCharType="separate"/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fldChar w:fldCharType="end"/>
            </w:r>
          </w:p>
        </w:tc>
        <w:tc>
          <w:tcPr>
            <w:tcW w:w="1796" w:type="dxa"/>
            <w:vAlign w:val="center"/>
          </w:tcPr>
          <w:p w:rsidRPr="009B7512" w:rsidR="00CD63E8" w:rsidP="009B7512" w:rsidRDefault="009B7512" w14:paraId="3409B64F" wp14:textId="77777777">
            <w:pPr>
              <w:pStyle w:val="Textquadre"/>
            </w:pPr>
            <w:r w:rsidRPr="009B7512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B7512">
              <w:instrText xml:space="preserve"> FORMTEXT </w:instrText>
            </w:r>
            <w:r w:rsidRPr="009B7512">
              <w:fldChar w:fldCharType="separate"/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fldChar w:fldCharType="end"/>
            </w:r>
          </w:p>
        </w:tc>
      </w:tr>
      <w:tr xmlns:wp14="http://schemas.microsoft.com/office/word/2010/wordml" w:rsidRPr="00B335F8" w:rsidR="00CD63E8" w:rsidTr="009B7512" w14:paraId="3DBBBF16" wp14:textId="77777777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5247" w:type="dxa"/>
            <w:vAlign w:val="center"/>
          </w:tcPr>
          <w:p w:rsidRPr="00B335F8" w:rsidR="00CD63E8" w:rsidP="00B72803" w:rsidRDefault="00D66D14" w14:paraId="157E4B4F" wp14:textId="77777777">
            <w:pPr>
              <w:pStyle w:val="Text"/>
            </w:pPr>
            <w:r>
              <w:t>Costs indirectes (15</w:t>
            </w:r>
            <w:r w:rsidR="00A33F38">
              <w:t xml:space="preserve"> </w:t>
            </w:r>
            <w:r w:rsidRPr="00B335F8" w:rsidR="00CD63E8">
              <w:t>% de les despeses</w:t>
            </w:r>
            <w:r>
              <w:t xml:space="preserve"> directes</w:t>
            </w:r>
            <w:r w:rsidRPr="00B335F8" w:rsidR="00CD63E8">
              <w:t xml:space="preserve"> de personal)</w:t>
            </w:r>
          </w:p>
        </w:tc>
        <w:tc>
          <w:tcPr>
            <w:tcW w:w="1954" w:type="dxa"/>
            <w:vAlign w:val="center"/>
          </w:tcPr>
          <w:p w:rsidRPr="009B7512" w:rsidR="00CD63E8" w:rsidP="009B7512" w:rsidRDefault="009B7512" w14:paraId="3BA75556" wp14:textId="77777777">
            <w:pPr>
              <w:pStyle w:val="Textquadre"/>
            </w:pPr>
            <w:r w:rsidRPr="009B7512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B7512">
              <w:instrText xml:space="preserve"> FORMTEXT </w:instrText>
            </w:r>
            <w:r w:rsidRPr="009B7512">
              <w:fldChar w:fldCharType="separate"/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fldChar w:fldCharType="end"/>
            </w:r>
          </w:p>
        </w:tc>
        <w:tc>
          <w:tcPr>
            <w:tcW w:w="1796" w:type="dxa"/>
            <w:vAlign w:val="center"/>
          </w:tcPr>
          <w:p w:rsidRPr="009B7512" w:rsidR="00CD63E8" w:rsidP="009B7512" w:rsidRDefault="009B7512" w14:paraId="438A6092" wp14:textId="77777777">
            <w:pPr>
              <w:pStyle w:val="Textquadre"/>
            </w:pPr>
            <w:r w:rsidRPr="009B7512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B7512">
              <w:instrText xml:space="preserve"> FORMTEXT </w:instrText>
            </w:r>
            <w:r w:rsidRPr="009B7512">
              <w:fldChar w:fldCharType="separate"/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fldChar w:fldCharType="end"/>
            </w:r>
          </w:p>
        </w:tc>
      </w:tr>
      <w:tr xmlns:wp14="http://schemas.microsoft.com/office/word/2010/wordml" w:rsidRPr="00B335F8" w:rsidR="00CD63E8" w:rsidTr="009B7512" w14:paraId="1F040E04" wp14:textId="77777777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5247" w:type="dxa"/>
            <w:vAlign w:val="center"/>
          </w:tcPr>
          <w:p w:rsidRPr="00B335F8" w:rsidR="00CD63E8" w:rsidP="00B72803" w:rsidRDefault="00CD63E8" w14:paraId="4079265C" wp14:textId="77777777">
            <w:pPr>
              <w:pStyle w:val="Text"/>
            </w:pPr>
            <w:r w:rsidRPr="00B335F8">
              <w:t xml:space="preserve">Total </w:t>
            </w:r>
            <w:r w:rsidR="00A33F38">
              <w:t>d’</w:t>
            </w:r>
            <w:r w:rsidRPr="00B335F8">
              <w:t xml:space="preserve">altres despeses necessàries per dur a terme el projecte (d’acord amb el </w:t>
            </w:r>
            <w:r w:rsidR="00A33F38">
              <w:t xml:space="preserve">que es </w:t>
            </w:r>
            <w:r w:rsidRPr="00B335F8">
              <w:t xml:space="preserve">detalla </w:t>
            </w:r>
            <w:r w:rsidR="00A33F38">
              <w:t>en</w:t>
            </w:r>
            <w:r w:rsidRPr="00B335F8">
              <w:t xml:space="preserve"> la memòria)</w:t>
            </w:r>
          </w:p>
        </w:tc>
        <w:tc>
          <w:tcPr>
            <w:tcW w:w="1954" w:type="dxa"/>
            <w:vAlign w:val="center"/>
          </w:tcPr>
          <w:p w:rsidRPr="009B7512" w:rsidR="00CD63E8" w:rsidP="009B7512" w:rsidRDefault="009B7512" w14:paraId="482D700E" wp14:textId="77777777">
            <w:pPr>
              <w:pStyle w:val="Textquadre"/>
            </w:pPr>
            <w:r w:rsidRPr="009B7512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B7512">
              <w:instrText xml:space="preserve"> FORMTEXT </w:instrText>
            </w:r>
            <w:r w:rsidRPr="009B7512">
              <w:fldChar w:fldCharType="separate"/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fldChar w:fldCharType="end"/>
            </w:r>
          </w:p>
        </w:tc>
        <w:tc>
          <w:tcPr>
            <w:tcW w:w="1796" w:type="dxa"/>
            <w:vAlign w:val="center"/>
          </w:tcPr>
          <w:p w:rsidRPr="009B7512" w:rsidR="00CD63E8" w:rsidP="009B7512" w:rsidRDefault="009B7512" w14:paraId="56C1B8EE" wp14:textId="77777777">
            <w:pPr>
              <w:pStyle w:val="Textquadre"/>
            </w:pPr>
            <w:r w:rsidRPr="009B7512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B7512">
              <w:instrText xml:space="preserve"> FORMTEXT </w:instrText>
            </w:r>
            <w:r w:rsidRPr="009B7512">
              <w:fldChar w:fldCharType="separate"/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fldChar w:fldCharType="end"/>
            </w:r>
          </w:p>
        </w:tc>
      </w:tr>
      <w:tr xmlns:wp14="http://schemas.microsoft.com/office/word/2010/wordml" w:rsidRPr="00B335F8" w:rsidR="00CD63E8" w:rsidTr="009B7512" w14:paraId="315EF940" wp14:textId="77777777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5247" w:type="dxa"/>
            <w:vAlign w:val="center"/>
          </w:tcPr>
          <w:p w:rsidRPr="00B335F8" w:rsidR="00CD63E8" w:rsidP="00B72803" w:rsidRDefault="00CD63E8" w14:paraId="0A37501D" wp14:textId="77777777">
            <w:pPr>
              <w:pStyle w:val="Text"/>
            </w:pPr>
          </w:p>
        </w:tc>
        <w:tc>
          <w:tcPr>
            <w:tcW w:w="1954" w:type="dxa"/>
            <w:vAlign w:val="center"/>
          </w:tcPr>
          <w:p w:rsidRPr="009B7512" w:rsidR="00CD63E8" w:rsidP="009B7512" w:rsidRDefault="009B7512" w14:paraId="5F6DD27B" wp14:textId="77777777">
            <w:pPr>
              <w:pStyle w:val="Textquadre"/>
            </w:pPr>
            <w:r w:rsidRPr="009B7512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B7512">
              <w:instrText xml:space="preserve"> FORMTEXT </w:instrText>
            </w:r>
            <w:r w:rsidRPr="009B7512">
              <w:fldChar w:fldCharType="separate"/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fldChar w:fldCharType="end"/>
            </w:r>
          </w:p>
        </w:tc>
        <w:tc>
          <w:tcPr>
            <w:tcW w:w="1796" w:type="dxa"/>
            <w:vAlign w:val="center"/>
          </w:tcPr>
          <w:p w:rsidRPr="009B7512" w:rsidR="00CD63E8" w:rsidP="009B7512" w:rsidRDefault="009B7512" w14:paraId="57419F0B" wp14:textId="77777777">
            <w:pPr>
              <w:pStyle w:val="Textquadre"/>
            </w:pPr>
            <w:r w:rsidRPr="009B7512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B7512">
              <w:instrText xml:space="preserve"> FORMTEXT </w:instrText>
            </w:r>
            <w:r w:rsidRPr="009B7512">
              <w:fldChar w:fldCharType="separate"/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fldChar w:fldCharType="end"/>
            </w:r>
          </w:p>
        </w:tc>
      </w:tr>
      <w:tr xmlns:wp14="http://schemas.microsoft.com/office/word/2010/wordml" w:rsidRPr="00B335F8" w:rsidR="00CD63E8" w:rsidTr="009B7512" w14:paraId="767A12B2" wp14:textId="77777777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5247" w:type="dxa"/>
            <w:vAlign w:val="center"/>
          </w:tcPr>
          <w:p w:rsidRPr="00B335F8" w:rsidR="00CD63E8" w:rsidP="00B72803" w:rsidRDefault="00CD63E8" w14:paraId="5DAB6C7B" wp14:textId="77777777">
            <w:pPr>
              <w:pStyle w:val="Text"/>
            </w:pPr>
          </w:p>
        </w:tc>
        <w:tc>
          <w:tcPr>
            <w:tcW w:w="1954" w:type="dxa"/>
            <w:vAlign w:val="center"/>
          </w:tcPr>
          <w:p w:rsidRPr="009B7512" w:rsidR="00CD63E8" w:rsidP="009B7512" w:rsidRDefault="009B7512" w14:paraId="35190059" wp14:textId="77777777">
            <w:pPr>
              <w:pStyle w:val="Textquadre"/>
            </w:pPr>
            <w:r w:rsidRPr="009B7512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B7512">
              <w:instrText xml:space="preserve"> FORMTEXT </w:instrText>
            </w:r>
            <w:r w:rsidRPr="009B7512">
              <w:fldChar w:fldCharType="separate"/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fldChar w:fldCharType="end"/>
            </w:r>
          </w:p>
        </w:tc>
        <w:tc>
          <w:tcPr>
            <w:tcW w:w="1796" w:type="dxa"/>
            <w:vAlign w:val="center"/>
          </w:tcPr>
          <w:p w:rsidRPr="009B7512" w:rsidR="00CD63E8" w:rsidP="009B7512" w:rsidRDefault="009B7512" w14:paraId="4B1E8D74" wp14:textId="77777777">
            <w:pPr>
              <w:pStyle w:val="Textquadre"/>
            </w:pPr>
            <w:r w:rsidRPr="009B7512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B7512">
              <w:instrText xml:space="preserve"> FORMTEXT </w:instrText>
            </w:r>
            <w:r w:rsidRPr="009B7512">
              <w:fldChar w:fldCharType="separate"/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fldChar w:fldCharType="end"/>
            </w:r>
          </w:p>
        </w:tc>
      </w:tr>
      <w:tr xmlns:wp14="http://schemas.microsoft.com/office/word/2010/wordml" w:rsidRPr="00B335F8" w:rsidR="00CD63E8" w:rsidTr="009B7512" w14:paraId="4B455664" wp14:textId="77777777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5247" w:type="dxa"/>
            <w:vAlign w:val="center"/>
          </w:tcPr>
          <w:p w:rsidRPr="00B335F8" w:rsidR="00CD63E8" w:rsidP="00B72803" w:rsidRDefault="00CD63E8" w14:paraId="02EB378F" wp14:textId="77777777">
            <w:pPr>
              <w:pStyle w:val="Text"/>
            </w:pPr>
          </w:p>
        </w:tc>
        <w:tc>
          <w:tcPr>
            <w:tcW w:w="1954" w:type="dxa"/>
            <w:vAlign w:val="center"/>
          </w:tcPr>
          <w:p w:rsidRPr="009B7512" w:rsidR="00CD63E8" w:rsidP="009B7512" w:rsidRDefault="009B7512" w14:paraId="38D2A74C" wp14:textId="77777777">
            <w:pPr>
              <w:pStyle w:val="Textquadre"/>
            </w:pPr>
            <w:r w:rsidRPr="009B7512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B7512">
              <w:instrText xml:space="preserve"> FORMTEXT </w:instrText>
            </w:r>
            <w:r w:rsidRPr="009B7512">
              <w:fldChar w:fldCharType="separate"/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fldChar w:fldCharType="end"/>
            </w:r>
          </w:p>
        </w:tc>
        <w:tc>
          <w:tcPr>
            <w:tcW w:w="1796" w:type="dxa"/>
            <w:vAlign w:val="center"/>
          </w:tcPr>
          <w:p w:rsidRPr="009B7512" w:rsidR="00CD63E8" w:rsidP="009B7512" w:rsidRDefault="009B7512" w14:paraId="637F4319" wp14:textId="77777777">
            <w:pPr>
              <w:pStyle w:val="Textquadre"/>
            </w:pPr>
            <w:r w:rsidRPr="009B7512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B7512">
              <w:instrText xml:space="preserve"> FORMTEXT </w:instrText>
            </w:r>
            <w:r w:rsidRPr="009B7512">
              <w:fldChar w:fldCharType="separate"/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fldChar w:fldCharType="end"/>
            </w:r>
          </w:p>
        </w:tc>
      </w:tr>
      <w:tr xmlns:wp14="http://schemas.microsoft.com/office/word/2010/wordml" w:rsidRPr="00B335F8" w:rsidR="00CD63E8" w:rsidTr="009B7512" w14:paraId="2D759BAB" wp14:textId="77777777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5247" w:type="dxa"/>
            <w:vAlign w:val="center"/>
          </w:tcPr>
          <w:p w:rsidRPr="00B335F8" w:rsidR="00CD63E8" w:rsidP="00B72803" w:rsidRDefault="00CD63E8" w14:paraId="6A05A809" wp14:textId="77777777">
            <w:pPr>
              <w:pStyle w:val="Text"/>
            </w:pPr>
          </w:p>
        </w:tc>
        <w:tc>
          <w:tcPr>
            <w:tcW w:w="1954" w:type="dxa"/>
            <w:vAlign w:val="center"/>
          </w:tcPr>
          <w:p w:rsidRPr="009B7512" w:rsidR="00CD63E8" w:rsidP="009B7512" w:rsidRDefault="009B7512" w14:paraId="6AC5006B" wp14:textId="77777777">
            <w:pPr>
              <w:pStyle w:val="Textquadre"/>
            </w:pPr>
            <w:r w:rsidRPr="009B7512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B7512">
              <w:instrText xml:space="preserve"> FORMTEXT </w:instrText>
            </w:r>
            <w:r w:rsidRPr="009B7512">
              <w:fldChar w:fldCharType="separate"/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fldChar w:fldCharType="end"/>
            </w:r>
          </w:p>
        </w:tc>
        <w:tc>
          <w:tcPr>
            <w:tcW w:w="1796" w:type="dxa"/>
            <w:vAlign w:val="center"/>
          </w:tcPr>
          <w:p w:rsidRPr="009B7512" w:rsidR="00CD63E8" w:rsidP="009B7512" w:rsidRDefault="009B7512" w14:paraId="094187F8" wp14:textId="77777777">
            <w:pPr>
              <w:pStyle w:val="Textquadre"/>
            </w:pPr>
            <w:r w:rsidRPr="009B7512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B7512">
              <w:instrText xml:space="preserve"> FORMTEXT </w:instrText>
            </w:r>
            <w:r w:rsidRPr="009B7512">
              <w:fldChar w:fldCharType="separate"/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fldChar w:fldCharType="end"/>
            </w:r>
          </w:p>
        </w:tc>
      </w:tr>
      <w:tr xmlns:wp14="http://schemas.microsoft.com/office/word/2010/wordml" w:rsidRPr="00B335F8" w:rsidR="00CD63E8" w:rsidTr="009B7512" w14:paraId="7FCD2A09" wp14:textId="77777777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5247" w:type="dxa"/>
            <w:vAlign w:val="center"/>
          </w:tcPr>
          <w:p w:rsidRPr="00B335F8" w:rsidR="00CD63E8" w:rsidP="00B72803" w:rsidRDefault="00CD63E8" w14:paraId="5A39BBE3" wp14:textId="77777777">
            <w:pPr>
              <w:pStyle w:val="Text"/>
            </w:pPr>
          </w:p>
        </w:tc>
        <w:tc>
          <w:tcPr>
            <w:tcW w:w="1954" w:type="dxa"/>
            <w:vAlign w:val="center"/>
          </w:tcPr>
          <w:p w:rsidRPr="009B7512" w:rsidR="00CD63E8" w:rsidP="009B7512" w:rsidRDefault="009B7512" w14:paraId="1A663BE0" wp14:textId="77777777">
            <w:pPr>
              <w:pStyle w:val="Textquadre"/>
            </w:pPr>
            <w:r w:rsidRPr="009B7512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B7512">
              <w:instrText xml:space="preserve"> FORMTEXT </w:instrText>
            </w:r>
            <w:r w:rsidRPr="009B7512">
              <w:fldChar w:fldCharType="separate"/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fldChar w:fldCharType="end"/>
            </w:r>
          </w:p>
        </w:tc>
        <w:tc>
          <w:tcPr>
            <w:tcW w:w="1796" w:type="dxa"/>
            <w:vAlign w:val="center"/>
          </w:tcPr>
          <w:p w:rsidRPr="009B7512" w:rsidR="00CD63E8" w:rsidP="009B7512" w:rsidRDefault="009B7512" w14:paraId="67BCE8FA" wp14:textId="77777777">
            <w:pPr>
              <w:pStyle w:val="Textquadre"/>
            </w:pPr>
            <w:r w:rsidRPr="009B7512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B7512">
              <w:instrText xml:space="preserve"> FORMTEXT </w:instrText>
            </w:r>
            <w:r w:rsidRPr="009B7512">
              <w:fldChar w:fldCharType="separate"/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fldChar w:fldCharType="end"/>
            </w:r>
          </w:p>
        </w:tc>
      </w:tr>
      <w:tr xmlns:wp14="http://schemas.microsoft.com/office/word/2010/wordml" w:rsidRPr="00B335F8" w:rsidR="00CD63E8" w:rsidTr="009B7512" w14:paraId="3C994997" wp14:textId="77777777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5247" w:type="dxa"/>
            <w:vAlign w:val="center"/>
          </w:tcPr>
          <w:p w:rsidRPr="00B335F8" w:rsidR="00CD63E8" w:rsidP="00B72803" w:rsidRDefault="00CD63E8" w14:paraId="41C8F396" wp14:textId="77777777">
            <w:pPr>
              <w:pStyle w:val="Text"/>
            </w:pPr>
          </w:p>
        </w:tc>
        <w:tc>
          <w:tcPr>
            <w:tcW w:w="1954" w:type="dxa"/>
            <w:vAlign w:val="center"/>
          </w:tcPr>
          <w:p w:rsidRPr="009B7512" w:rsidR="00CD63E8" w:rsidP="009B7512" w:rsidRDefault="009B7512" w14:paraId="53514B35" wp14:textId="77777777">
            <w:pPr>
              <w:pStyle w:val="Textquadre"/>
            </w:pPr>
            <w:r w:rsidRPr="009B7512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B7512">
              <w:instrText xml:space="preserve"> FORMTEXT </w:instrText>
            </w:r>
            <w:r w:rsidRPr="009B7512">
              <w:fldChar w:fldCharType="separate"/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fldChar w:fldCharType="end"/>
            </w:r>
          </w:p>
        </w:tc>
        <w:tc>
          <w:tcPr>
            <w:tcW w:w="1796" w:type="dxa"/>
            <w:vAlign w:val="center"/>
          </w:tcPr>
          <w:p w:rsidRPr="009B7512" w:rsidR="00CD63E8" w:rsidP="009B7512" w:rsidRDefault="009B7512" w14:paraId="230775EF" wp14:textId="77777777">
            <w:pPr>
              <w:pStyle w:val="Textquadre"/>
            </w:pPr>
            <w:r w:rsidRPr="009B7512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B7512">
              <w:instrText xml:space="preserve"> FORMTEXT </w:instrText>
            </w:r>
            <w:r w:rsidRPr="009B7512">
              <w:fldChar w:fldCharType="separate"/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fldChar w:fldCharType="end"/>
            </w:r>
          </w:p>
        </w:tc>
      </w:tr>
      <w:tr xmlns:wp14="http://schemas.microsoft.com/office/word/2010/wordml" w:rsidRPr="00B335F8" w:rsidR="00CD63E8" w:rsidTr="009B7512" w14:paraId="42B36F5F" wp14:textId="77777777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5247" w:type="dxa"/>
            <w:vAlign w:val="center"/>
          </w:tcPr>
          <w:p w:rsidRPr="00B335F8" w:rsidR="00CD63E8" w:rsidP="00B72803" w:rsidRDefault="00CD63E8" w14:paraId="72A3D3EC" wp14:textId="77777777">
            <w:pPr>
              <w:pStyle w:val="Text"/>
            </w:pPr>
          </w:p>
        </w:tc>
        <w:tc>
          <w:tcPr>
            <w:tcW w:w="1954" w:type="dxa"/>
            <w:vAlign w:val="center"/>
          </w:tcPr>
          <w:p w:rsidRPr="009B7512" w:rsidR="00CD63E8" w:rsidP="009B7512" w:rsidRDefault="009B7512" w14:paraId="172A6BBB" wp14:textId="77777777">
            <w:pPr>
              <w:pStyle w:val="Textquadre"/>
            </w:pPr>
            <w:r w:rsidRPr="009B7512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B7512">
              <w:instrText xml:space="preserve"> FORMTEXT </w:instrText>
            </w:r>
            <w:r w:rsidRPr="009B7512">
              <w:fldChar w:fldCharType="separate"/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fldChar w:fldCharType="end"/>
            </w:r>
          </w:p>
        </w:tc>
        <w:tc>
          <w:tcPr>
            <w:tcW w:w="1796" w:type="dxa"/>
            <w:vAlign w:val="center"/>
          </w:tcPr>
          <w:p w:rsidRPr="009B7512" w:rsidR="00CD63E8" w:rsidP="009B7512" w:rsidRDefault="009B7512" w14:paraId="4E473F94" wp14:textId="77777777">
            <w:pPr>
              <w:pStyle w:val="Textquadre"/>
            </w:pPr>
            <w:r w:rsidRPr="009B7512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B7512">
              <w:instrText xml:space="preserve"> FORMTEXT </w:instrText>
            </w:r>
            <w:r w:rsidRPr="009B7512">
              <w:fldChar w:fldCharType="separate"/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fldChar w:fldCharType="end"/>
            </w:r>
          </w:p>
        </w:tc>
      </w:tr>
      <w:tr xmlns:wp14="http://schemas.microsoft.com/office/word/2010/wordml" w:rsidRPr="00B335F8" w:rsidR="00CD63E8" w:rsidTr="009B7512" w14:paraId="1C7339AB" wp14:textId="77777777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5247" w:type="dxa"/>
            <w:vAlign w:val="center"/>
          </w:tcPr>
          <w:p w:rsidRPr="00AC1756" w:rsidR="00CD63E8" w:rsidP="00B72803" w:rsidRDefault="00B335F8" w14:paraId="1B072A91" wp14:textId="77777777">
            <w:pPr>
              <w:pStyle w:val="Textquadrenegreta"/>
            </w:pPr>
            <w:r w:rsidRPr="00AC1756">
              <w:t>Total sol·licitat</w:t>
            </w:r>
          </w:p>
        </w:tc>
        <w:tc>
          <w:tcPr>
            <w:tcW w:w="1954" w:type="dxa"/>
            <w:vAlign w:val="center"/>
          </w:tcPr>
          <w:p w:rsidRPr="00B335F8" w:rsidR="00CD63E8" w:rsidP="009B7512" w:rsidRDefault="009B7512" w14:paraId="577A1098" wp14:textId="77777777">
            <w:pPr>
              <w:pStyle w:val="Textquadre"/>
            </w:pPr>
            <w:r w:rsidRPr="009B7512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B7512">
              <w:instrText xml:space="preserve"> FORMTEXT </w:instrText>
            </w:r>
            <w:r w:rsidRPr="009B7512">
              <w:fldChar w:fldCharType="separate"/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fldChar w:fldCharType="end"/>
            </w:r>
          </w:p>
        </w:tc>
        <w:tc>
          <w:tcPr>
            <w:tcW w:w="1796" w:type="dxa"/>
            <w:vAlign w:val="center"/>
          </w:tcPr>
          <w:p w:rsidRPr="00B335F8" w:rsidR="00CD63E8" w:rsidP="009B7512" w:rsidRDefault="009B7512" w14:paraId="1F9F28EC" wp14:textId="77777777">
            <w:pPr>
              <w:pStyle w:val="Textquadre"/>
            </w:pPr>
            <w:r w:rsidRPr="009B7512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B7512">
              <w:instrText xml:space="preserve"> FORMTEXT </w:instrText>
            </w:r>
            <w:r w:rsidRPr="009B7512">
              <w:fldChar w:fldCharType="separate"/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t> </w:t>
            </w:r>
            <w:r w:rsidRPr="009B7512">
              <w:fldChar w:fldCharType="end"/>
            </w:r>
          </w:p>
        </w:tc>
      </w:tr>
    </w:tbl>
    <w:p xmlns:wp14="http://schemas.microsoft.com/office/word/2010/wordml" w:rsidRPr="007A6A68" w:rsidR="00D66D14" w:rsidP="00D66D14" w:rsidRDefault="00D66D14" w14:paraId="61B0625A" wp14:textId="77777777">
      <w:pPr>
        <w:rPr>
          <w:rFonts w:ascii="Noto Sans" w:hAnsi="Noto Sans"/>
          <w:i/>
          <w:sz w:val="16"/>
        </w:rPr>
      </w:pPr>
      <w:r w:rsidRPr="007A6A68">
        <w:rPr>
          <w:rFonts w:ascii="Noto Sans" w:hAnsi="Noto Sans"/>
          <w:i/>
          <w:sz w:val="16"/>
        </w:rPr>
        <w:t>*Tan sols es pot sol·licitar l’IVA subvencionable i s’ha d’aportar la documentació acreditativa de l’apartat quinzè 2.d) de la convocatòria.</w:t>
      </w:r>
    </w:p>
    <w:sectPr w:rsidRPr="007A6A68" w:rsidR="00D66D14" w:rsidSect="009B7512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 w:code="9"/>
      <w:pgMar w:top="2835" w:right="851" w:bottom="1701" w:left="2552" w:header="709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0F2B00" w:rsidP="002F3D33" w:rsidRDefault="000F2B00" w14:paraId="60061E4C" wp14:textId="77777777">
      <w:r>
        <w:separator/>
      </w:r>
    </w:p>
  </w:endnote>
  <w:endnote w:type="continuationSeparator" w:id="0">
    <w:p xmlns:wp14="http://schemas.microsoft.com/office/word/2010/wordml" w:rsidR="000F2B00" w:rsidP="002F3D33" w:rsidRDefault="000F2B00" w14:paraId="44EAFD9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egacySanITCBoo">
    <w:altName w:val="Calibri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charset w:val="00"/>
    <w:family w:val="modern"/>
    <w:notTrueType/>
    <w:pitch w:val="variable"/>
    <w:sig w:usb0="8000002F" w:usb1="4000004A" w:usb2="00000000" w:usb3="00000000" w:csb0="00000001" w:csb1="00000000"/>
  </w:font>
  <w:font w:name="HelveticaNeue-Light">
    <w:altName w:val="Arial"/>
    <w:charset w:val="01"/>
    <w:family w:val="swiss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9" w:type="dxa"/>
      <w:tblInd w:w="-1531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741"/>
      <w:gridCol w:w="4618"/>
      <w:gridCol w:w="2740"/>
    </w:tblGrid>
    <w:tr xmlns:wp14="http://schemas.microsoft.com/office/word/2010/wordml" w:rsidRPr="00144C26" w:rsidR="00521A9B" w:rsidTr="67960F10" w14:paraId="44943184" wp14:textId="77777777">
      <w:trPr>
        <w:trHeight w:val="362"/>
      </w:trPr>
      <w:tc>
        <w:tcPr>
          <w:tcW w:w="2741" w:type="dxa"/>
          <w:tcBorders>
            <w:top w:val="nil"/>
            <w:left w:val="nil"/>
            <w:bottom w:val="nil"/>
            <w:right w:val="nil"/>
          </w:tcBorders>
          <w:tcMar/>
          <w:vAlign w:val="bottom"/>
        </w:tcPr>
        <w:p w:rsidRPr="00AF32E0" w:rsidR="00AF32E0" w:rsidP="00AF32E0" w:rsidRDefault="00AF32E0" w14:paraId="4FF0BAFE" wp14:textId="77777777">
          <w:pPr>
            <w:pStyle w:val="Piedepgina"/>
            <w:rPr>
              <w:sz w:val="15"/>
              <w:szCs w:val="15"/>
            </w:rPr>
          </w:pPr>
          <w:r w:rsidRPr="00AF32E0">
            <w:rPr>
              <w:rFonts w:ascii="Noto Sans" w:hAnsi="Noto Sans" w:cs="Noto Sans"/>
              <w:sz w:val="15"/>
              <w:szCs w:val="15"/>
            </w:rPr>
            <w:t>Carrer del Calçat, 2 A, 2n</w:t>
          </w:r>
        </w:p>
        <w:p w:rsidRPr="00AF32E0" w:rsidR="00AF32E0" w:rsidP="00AF32E0" w:rsidRDefault="00AF32E0" w14:paraId="2C4286C8" wp14:textId="77777777">
          <w:pPr>
            <w:pStyle w:val="Piedepgina"/>
            <w:rPr>
              <w:sz w:val="15"/>
              <w:szCs w:val="15"/>
            </w:rPr>
          </w:pPr>
          <w:r w:rsidRPr="00AF32E0">
            <w:rPr>
              <w:rFonts w:ascii="Noto Sans" w:hAnsi="Noto Sans" w:cs="Noto Sans"/>
              <w:sz w:val="15"/>
              <w:szCs w:val="15"/>
            </w:rPr>
            <w:t xml:space="preserve">07011 Palma </w:t>
          </w:r>
        </w:p>
        <w:p w:rsidRPr="00AF32E0" w:rsidR="00AF32E0" w:rsidP="00AF32E0" w:rsidRDefault="00AF32E0" w14:paraId="76507817" w14:noSpellErr="1" wp14:textId="172B47AD">
          <w:pPr>
            <w:pStyle w:val="Piedepgina"/>
            <w:rPr>
              <w:sz w:val="15"/>
              <w:szCs w:val="15"/>
            </w:rPr>
          </w:pPr>
          <w:r w:rsidRPr="67960F10" w:rsidR="67960F10">
            <w:rPr>
              <w:rFonts w:ascii="Noto Sans" w:hAnsi="Noto Sans" w:cs="Noto Sans"/>
              <w:sz w:val="15"/>
              <w:szCs w:val="15"/>
            </w:rPr>
            <w:t xml:space="preserve">Tel. 971 17 73 83 </w:t>
          </w:r>
        </w:p>
        <w:p w:rsidRPr="00144C26" w:rsidR="00521A9B" w:rsidP="00AF32E0" w:rsidRDefault="00AF32E0" w14:paraId="406E90C6" wp14:textId="01E8CE49">
          <w:pPr>
            <w:pStyle w:val="Peudepgina"/>
          </w:pPr>
          <w:r w:rsidRPr="67960F10" w:rsidR="67960F10">
            <w:rPr>
              <w:rFonts w:ascii="Noto Sans" w:hAnsi="Noto Sans" w:eastAsia="Noto Sans" w:cs="Noto Sans"/>
              <w:noProof w:val="0"/>
              <w:color w:val="0070C0"/>
              <w:sz w:val="15"/>
              <w:szCs w:val="15"/>
              <w:lang w:val="ca"/>
            </w:rPr>
            <w:t>salut.caib.es</w:t>
          </w:r>
        </w:p>
        <w:p w:rsidRPr="00144C26" w:rsidR="00521A9B" w:rsidP="67960F10" w:rsidRDefault="00AF32E0" w14:paraId="3BA1E218" wp14:textId="7404251F">
          <w:pPr>
            <w:pStyle w:val="Peudepgina"/>
            <w:rPr>
              <w:rFonts w:ascii="Noto Sans" w:hAnsi="Noto Sans" w:cs="Noto Sans"/>
              <w:color w:val="C30045"/>
              <w:lang w:val="ca-ES"/>
            </w:rPr>
          </w:pPr>
        </w:p>
      </w:tc>
      <w:tc>
        <w:tcPr>
          <w:tcW w:w="4618" w:type="dxa"/>
          <w:tcBorders>
            <w:top w:val="nil"/>
            <w:left w:val="nil"/>
            <w:bottom w:val="nil"/>
            <w:right w:val="nil"/>
          </w:tcBorders>
          <w:tcMar/>
        </w:tcPr>
        <w:p w:rsidRPr="00144C26" w:rsidR="00521A9B" w:rsidP="00842E51" w:rsidRDefault="00521A9B" w14:paraId="0D0B940D" wp14:textId="77777777">
          <w:pPr>
            <w:pStyle w:val="Peudepgina"/>
            <w:jc w:val="center"/>
            <w:rPr>
              <w:rFonts w:ascii="Noto Sans" w:hAnsi="Noto Sans" w:cs="Noto Sans"/>
            </w:rPr>
          </w:pPr>
        </w:p>
      </w:tc>
      <w:tc>
        <w:tcPr>
          <w:tcW w:w="2740" w:type="dxa"/>
          <w:tcBorders>
            <w:top w:val="nil"/>
            <w:left w:val="nil"/>
            <w:bottom w:val="nil"/>
            <w:right w:val="nil"/>
          </w:tcBorders>
          <w:tcMar/>
          <w:vAlign w:val="bottom"/>
        </w:tcPr>
        <w:p w:rsidRPr="00144C26" w:rsidR="00521A9B" w:rsidP="003403A6" w:rsidRDefault="00975055" w14:paraId="0EB546F9" wp14:textId="77777777">
          <w:pPr>
            <w:pStyle w:val="Nmerodepgina"/>
            <w:rPr>
              <w:rFonts w:ascii="Noto Sans" w:hAnsi="Noto Sans" w:cs="Noto Sans"/>
            </w:rPr>
          </w:pPr>
          <w:r w:rsidRPr="00144C26">
            <w:rPr>
              <w:rFonts w:ascii="Noto Sans" w:hAnsi="Noto Sans" w:cs="Noto Sans"/>
            </w:rPr>
            <w:fldChar w:fldCharType="begin"/>
          </w:r>
          <w:r w:rsidRPr="00144C26" w:rsidR="00521A9B">
            <w:rPr>
              <w:rFonts w:ascii="Noto Sans" w:hAnsi="Noto Sans" w:cs="Noto Sans"/>
            </w:rPr>
            <w:instrText>PAGE   \* MERGEFORMAT</w:instrText>
          </w:r>
          <w:r w:rsidRPr="00144C26">
            <w:rPr>
              <w:rFonts w:ascii="Noto Sans" w:hAnsi="Noto Sans" w:cs="Noto Sans"/>
            </w:rPr>
            <w:fldChar w:fldCharType="separate"/>
          </w:r>
          <w:r w:rsidR="009B7512">
            <w:rPr>
              <w:rFonts w:ascii="Noto Sans" w:hAnsi="Noto Sans" w:cs="Noto Sans"/>
              <w:noProof/>
            </w:rPr>
            <w:t>2</w:t>
          </w:r>
          <w:r w:rsidRPr="00144C26">
            <w:rPr>
              <w:rFonts w:ascii="Noto Sans" w:hAnsi="Noto Sans" w:cs="Noto Sans"/>
            </w:rPr>
            <w:fldChar w:fldCharType="end"/>
          </w:r>
        </w:p>
      </w:tc>
    </w:tr>
  </w:tbl>
  <w:p xmlns:wp14="http://schemas.microsoft.com/office/word/2010/wordml" w:rsidRPr="00144C26" w:rsidR="00521A9B" w:rsidRDefault="00521A9B" w14:paraId="0E27B00A" wp14:textId="77777777">
    <w:pPr>
      <w:pStyle w:val="Piedepgina"/>
      <w:rPr>
        <w:rFonts w:cs="Noto Sans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69" w:type="dxa"/>
      <w:tblInd w:w="-1531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171"/>
      <w:gridCol w:w="2171"/>
      <w:gridCol w:w="3658"/>
      <w:gridCol w:w="2169"/>
    </w:tblGrid>
    <w:tr xmlns:wp14="http://schemas.microsoft.com/office/word/2010/wordml" w:rsidRPr="00901173" w:rsidR="00521A9B" w:rsidTr="67960F10" w14:paraId="0C18B2D9" wp14:textId="77777777">
      <w:trPr>
        <w:trHeight w:val="266"/>
      </w:trPr>
      <w:tc>
        <w:tcPr>
          <w:tcW w:w="2171" w:type="dxa"/>
          <w:tcBorders>
            <w:top w:val="nil"/>
            <w:left w:val="nil"/>
            <w:bottom w:val="nil"/>
            <w:right w:val="nil"/>
          </w:tcBorders>
          <w:tcMar/>
          <w:vAlign w:val="bottom"/>
        </w:tcPr>
        <w:p w:rsidRPr="00AF32E0" w:rsidR="00AF32E0" w:rsidP="00AF32E0" w:rsidRDefault="00AF32E0" w14:paraId="0F3092CA" wp14:textId="77777777">
          <w:pPr>
            <w:pStyle w:val="Piedepgina"/>
            <w:rPr>
              <w:sz w:val="15"/>
              <w:szCs w:val="15"/>
            </w:rPr>
          </w:pPr>
          <w:r w:rsidRPr="00AF32E0">
            <w:rPr>
              <w:rFonts w:ascii="Noto Sans" w:hAnsi="Noto Sans" w:cs="Noto Sans"/>
              <w:sz w:val="15"/>
              <w:szCs w:val="15"/>
            </w:rPr>
            <w:t>Carrer del Calçat, 2 A, 2n</w:t>
          </w:r>
        </w:p>
        <w:p w:rsidRPr="00AF32E0" w:rsidR="00AF32E0" w:rsidP="00AF32E0" w:rsidRDefault="00AF32E0" w14:paraId="60212E93" wp14:textId="77777777">
          <w:pPr>
            <w:pStyle w:val="Piedepgina"/>
            <w:rPr>
              <w:sz w:val="15"/>
              <w:szCs w:val="15"/>
            </w:rPr>
          </w:pPr>
          <w:r w:rsidRPr="00AF32E0">
            <w:rPr>
              <w:rFonts w:ascii="Noto Sans" w:hAnsi="Noto Sans" w:cs="Noto Sans"/>
              <w:sz w:val="15"/>
              <w:szCs w:val="15"/>
            </w:rPr>
            <w:t xml:space="preserve">07011 Palma </w:t>
          </w:r>
        </w:p>
        <w:p w:rsidRPr="00AF32E0" w:rsidR="00AF32E0" w:rsidP="00AF32E0" w:rsidRDefault="00AF32E0" w14:paraId="25E35691" w14:noSpellErr="1" wp14:textId="139DEEF5">
          <w:pPr>
            <w:pStyle w:val="Piedepgina"/>
            <w:rPr>
              <w:sz w:val="15"/>
              <w:szCs w:val="15"/>
            </w:rPr>
          </w:pPr>
          <w:r w:rsidRPr="67960F10" w:rsidR="67960F10">
            <w:rPr>
              <w:rFonts w:ascii="Noto Sans" w:hAnsi="Noto Sans" w:cs="Noto Sans"/>
              <w:sz w:val="15"/>
              <w:szCs w:val="15"/>
            </w:rPr>
            <w:t xml:space="preserve">Tel. 971 17 73 83 </w:t>
          </w:r>
        </w:p>
        <w:p w:rsidRPr="003D29BA" w:rsidR="00521A9B" w:rsidP="00AF32E0" w:rsidRDefault="00AF32E0" w14:paraId="3E14D06C" wp14:textId="702A7305">
          <w:pPr>
            <w:pStyle w:val="Peudepgina"/>
          </w:pPr>
          <w:r w:rsidRPr="67960F10" w:rsidR="67960F10">
            <w:rPr>
              <w:rFonts w:ascii="Noto Sans" w:hAnsi="Noto Sans" w:eastAsia="Noto Sans" w:cs="Noto Sans"/>
              <w:noProof w:val="0"/>
              <w:color w:val="0070C0"/>
              <w:sz w:val="15"/>
              <w:szCs w:val="15"/>
              <w:lang w:val="ca"/>
            </w:rPr>
            <w:t>salut.caib.es</w:t>
          </w:r>
        </w:p>
      </w:tc>
      <w:tc>
        <w:tcPr>
          <w:tcW w:w="2171" w:type="dxa"/>
          <w:tcBorders>
            <w:top w:val="nil"/>
            <w:left w:val="nil"/>
            <w:bottom w:val="nil"/>
            <w:right w:val="nil"/>
          </w:tcBorders>
          <w:tcMar/>
          <w:vAlign w:val="bottom"/>
        </w:tcPr>
        <w:p w:rsidRPr="003D29BA" w:rsidR="00521A9B" w:rsidP="003D29BA" w:rsidRDefault="00521A9B" w14:paraId="3656B9AB" wp14:textId="77777777">
          <w:pPr>
            <w:pStyle w:val="Peudepgina"/>
            <w:rPr>
              <w:rFonts w:ascii="Noto Sans" w:hAnsi="Noto Sans" w:cs="Noto Sans"/>
            </w:rPr>
          </w:pPr>
        </w:p>
      </w:tc>
      <w:tc>
        <w:tcPr>
          <w:tcW w:w="3658" w:type="dxa"/>
          <w:tcBorders>
            <w:top w:val="nil"/>
            <w:left w:val="nil"/>
            <w:bottom w:val="nil"/>
            <w:right w:val="nil"/>
          </w:tcBorders>
          <w:tcMar/>
        </w:tcPr>
        <w:p w:rsidRPr="00901173" w:rsidR="00521A9B" w:rsidP="00842E51" w:rsidRDefault="00521A9B" w14:paraId="45FB0818" wp14:textId="77777777">
          <w:pPr>
            <w:pStyle w:val="Peudepgina"/>
            <w:jc w:val="center"/>
            <w:rPr>
              <w:rFonts w:ascii="Noto Sans" w:hAnsi="Noto Sans" w:cs="Noto Sans"/>
            </w:rPr>
          </w:pPr>
        </w:p>
      </w:tc>
      <w:tc>
        <w:tcPr>
          <w:tcW w:w="2169" w:type="dxa"/>
          <w:tcBorders>
            <w:top w:val="nil"/>
            <w:left w:val="nil"/>
            <w:bottom w:val="nil"/>
            <w:right w:val="nil"/>
          </w:tcBorders>
          <w:tcMar/>
        </w:tcPr>
        <w:p w:rsidRPr="00901173" w:rsidR="00521A9B" w:rsidP="003403A6" w:rsidRDefault="00521A9B" w14:paraId="049F31CB" wp14:textId="77777777">
          <w:pPr>
            <w:pStyle w:val="Peudepgina"/>
            <w:rPr>
              <w:rFonts w:ascii="Noto Sans" w:hAnsi="Noto Sans" w:cs="Noto Sans"/>
            </w:rPr>
          </w:pPr>
        </w:p>
      </w:tc>
    </w:tr>
  </w:tbl>
  <w:p xmlns:wp14="http://schemas.microsoft.com/office/word/2010/wordml" w:rsidRPr="00901173" w:rsidR="00521A9B" w:rsidP="00AF6E68" w:rsidRDefault="00521A9B" w14:paraId="53128261" wp14:textId="77777777">
    <w:pPr>
      <w:pStyle w:val="Piedepgina"/>
      <w:rPr>
        <w:rFonts w:cs="Noto Sans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0F2B00" w:rsidP="002F3D33" w:rsidRDefault="000F2B00" w14:paraId="4B94D5A5" wp14:textId="77777777">
      <w:r>
        <w:separator/>
      </w:r>
    </w:p>
  </w:footnote>
  <w:footnote w:type="continuationSeparator" w:id="0">
    <w:p xmlns:wp14="http://schemas.microsoft.com/office/word/2010/wordml" w:rsidR="000F2B00" w:rsidP="002F3D33" w:rsidRDefault="000F2B00" w14:paraId="3DEEC669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xmlns:wp14="http://schemas.microsoft.com/office/word/2010/wordml" w:rsidR="00521A9B" w:rsidRDefault="003674A1" w14:paraId="5FCB1E0E" wp14:textId="7DE6F178">
    <w:pPr>
      <w:pStyle w:val="Encabezado"/>
    </w:pPr>
    <w:r w:rsidR="3857493D">
      <w:drawing>
        <wp:inline xmlns:wp14="http://schemas.microsoft.com/office/word/2010/wordprocessingDrawing" wp14:editId="0C41417F" wp14:anchorId="4FA45689">
          <wp:extent cx="525437" cy="742950"/>
          <wp:effectExtent l="0" t="0" r="0" b="0"/>
          <wp:docPr id="1277836259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487630914" name="Picture 1487630914"/>
                  <pic:cNvPicPr/>
                </pic:nvPicPr>
                <pic:blipFill>
                  <a:blip xmlns:r="http://schemas.openxmlformats.org/officeDocument/2006/relationships" r:embed="rId1725931736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525437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xmlns:wp14="http://schemas.microsoft.com/office/word/2010/wordml" w:rsidRPr="00307026" w:rsidR="00521A9B" w:rsidP="00C4579F" w:rsidRDefault="003674A1" w14:paraId="7E27E8C4" wp14:textId="77777777">
    <w:pPr>
      <w:pStyle w:val="Encabezado"/>
      <w:spacing w:after="480"/>
      <w:ind w:left="-1701"/>
    </w:pPr>
    <w:r>
      <w:rPr>
        <w:noProof/>
      </w:rPr>
      <w:drawing>
        <wp:anchor xmlns:wp14="http://schemas.microsoft.com/office/word/2010/wordprocessingDrawing" distT="0" distB="0" distL="114300" distR="114300" simplePos="0" relativeHeight="251658752" behindDoc="0" locked="0" layoutInCell="1" allowOverlap="1" wp14:anchorId="66BB75E0" wp14:editId="7777777">
          <wp:simplePos x="0" y="0"/>
          <wp:positionH relativeFrom="column">
            <wp:posOffset>-981075</wp:posOffset>
          </wp:positionH>
          <wp:positionV relativeFrom="paragraph">
            <wp:posOffset>104775</wp:posOffset>
          </wp:positionV>
          <wp:extent cx="2453640" cy="619125"/>
          <wp:effectExtent l="0" t="0" r="0" b="0"/>
          <wp:wrapTopAndBottom/>
          <wp:docPr id="11" name="Imagen 13" descr="C:\Users\u142258\AppData\Local\Microsoft\Windows\INetCache\Content.Word\Logo DG Recerca en Salut, Formació i Acreditaci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 descr="C:\Users\u142258\AppData\Local\Microsoft\Windows\INetCache\Content.Word\Logo DG Recerca en Salut, Formació i Acreditació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364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a-ES"/>
      </w:rPr>
      <w:drawing>
        <wp:anchor xmlns:wp14="http://schemas.microsoft.com/office/word/2010/wordprocessingDrawing" distT="0" distB="0" distL="114935" distR="114935" simplePos="0" relativeHeight="251657728" behindDoc="1" locked="0" layoutInCell="1" allowOverlap="1" wp14:anchorId="40A9B381" wp14:editId="7777777">
          <wp:simplePos x="0" y="0"/>
          <wp:positionH relativeFrom="column">
            <wp:posOffset>3346450</wp:posOffset>
          </wp:positionH>
          <wp:positionV relativeFrom="paragraph">
            <wp:posOffset>88900</wp:posOffset>
          </wp:positionV>
          <wp:extent cx="2267585" cy="565150"/>
          <wp:effectExtent l="0" t="0" r="0" b="0"/>
          <wp:wrapSquare wrapText="bothSides"/>
          <wp:docPr id="1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6" t="-171" r="-46" b="-171"/>
                  <a:stretch>
                    <a:fillRect/>
                  </a:stretch>
                </pic:blipFill>
                <pic:spPr bwMode="auto">
                  <a:xfrm>
                    <a:off x="0" y="0"/>
                    <a:ext cx="2267585" cy="5651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B22FD"/>
    <w:multiLevelType w:val="hybridMultilevel"/>
    <w:tmpl w:val="1AE41432"/>
    <w:lvl w:ilvl="0" w:tplc="8AAC72F6">
      <w:start w:val="1"/>
      <w:numFmt w:val="bullet"/>
      <w:lvlText w:val="–"/>
      <w:lvlJc w:val="left"/>
      <w:pPr>
        <w:ind w:left="720" w:hanging="360"/>
      </w:pPr>
      <w:rPr>
        <w:rFonts w:hint="default" w:ascii="LegacySanITCBoo" w:hAnsi="LegacySanITCBo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6E410AB"/>
    <w:multiLevelType w:val="hybridMultilevel"/>
    <w:tmpl w:val="2D0C7586"/>
    <w:lvl w:ilvl="0" w:tplc="E2DE1604">
      <w:start w:val="2"/>
      <w:numFmt w:val="bullet"/>
      <w:lvlText w:val="—"/>
      <w:lvlJc w:val="left"/>
      <w:pPr>
        <w:ind w:left="360" w:hanging="360"/>
      </w:pPr>
      <w:rPr>
        <w:rFonts w:hint="default" w:ascii="LegacySanITCBoo" w:hAnsi="LegacySanITCBoo" w:eastAsia="Times New Roman" w:cs="Arial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6828093E"/>
    <w:multiLevelType w:val="hybridMultilevel"/>
    <w:tmpl w:val="9DCC095A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84574415">
    <w:abstractNumId w:val="1"/>
  </w:num>
  <w:num w:numId="2" w16cid:durableId="1815634632">
    <w:abstractNumId w:val="0"/>
  </w:num>
  <w:num w:numId="3" w16cid:durableId="1360081754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5AE"/>
    <w:rsid w:val="0001132A"/>
    <w:rsid w:val="0001292F"/>
    <w:rsid w:val="000156CD"/>
    <w:rsid w:val="00023205"/>
    <w:rsid w:val="000237A9"/>
    <w:rsid w:val="000245AF"/>
    <w:rsid w:val="00034A40"/>
    <w:rsid w:val="00036B37"/>
    <w:rsid w:val="00050894"/>
    <w:rsid w:val="00050D54"/>
    <w:rsid w:val="0006775C"/>
    <w:rsid w:val="00074F0B"/>
    <w:rsid w:val="00092B9B"/>
    <w:rsid w:val="00094672"/>
    <w:rsid w:val="000950E0"/>
    <w:rsid w:val="000A5F5A"/>
    <w:rsid w:val="000A7669"/>
    <w:rsid w:val="000B1813"/>
    <w:rsid w:val="000B184C"/>
    <w:rsid w:val="000B7C87"/>
    <w:rsid w:val="000D7FC3"/>
    <w:rsid w:val="000F2B00"/>
    <w:rsid w:val="0010508B"/>
    <w:rsid w:val="00110FE4"/>
    <w:rsid w:val="00114152"/>
    <w:rsid w:val="001266B7"/>
    <w:rsid w:val="00144C26"/>
    <w:rsid w:val="00153FE3"/>
    <w:rsid w:val="0018492A"/>
    <w:rsid w:val="0019357B"/>
    <w:rsid w:val="001938B0"/>
    <w:rsid w:val="001A2AA0"/>
    <w:rsid w:val="001A2C65"/>
    <w:rsid w:val="001B4283"/>
    <w:rsid w:val="001C76E5"/>
    <w:rsid w:val="001D2A3E"/>
    <w:rsid w:val="001D3D05"/>
    <w:rsid w:val="001E5FD1"/>
    <w:rsid w:val="0020001D"/>
    <w:rsid w:val="00202434"/>
    <w:rsid w:val="00213A5D"/>
    <w:rsid w:val="00222923"/>
    <w:rsid w:val="00224424"/>
    <w:rsid w:val="00224C54"/>
    <w:rsid w:val="002266B1"/>
    <w:rsid w:val="00246B20"/>
    <w:rsid w:val="002502C7"/>
    <w:rsid w:val="0025741D"/>
    <w:rsid w:val="002635A5"/>
    <w:rsid w:val="00274B69"/>
    <w:rsid w:val="00280C60"/>
    <w:rsid w:val="00293C26"/>
    <w:rsid w:val="0029653D"/>
    <w:rsid w:val="002C075E"/>
    <w:rsid w:val="002C196A"/>
    <w:rsid w:val="002C3956"/>
    <w:rsid w:val="002D0D1B"/>
    <w:rsid w:val="002E219A"/>
    <w:rsid w:val="002F1B0C"/>
    <w:rsid w:val="002F1FA3"/>
    <w:rsid w:val="002F3D33"/>
    <w:rsid w:val="00307026"/>
    <w:rsid w:val="00307F7A"/>
    <w:rsid w:val="00311275"/>
    <w:rsid w:val="00322246"/>
    <w:rsid w:val="00323D33"/>
    <w:rsid w:val="00331224"/>
    <w:rsid w:val="003403A6"/>
    <w:rsid w:val="003419D5"/>
    <w:rsid w:val="00357840"/>
    <w:rsid w:val="003674A1"/>
    <w:rsid w:val="00373894"/>
    <w:rsid w:val="003760FE"/>
    <w:rsid w:val="003866E4"/>
    <w:rsid w:val="00392DD5"/>
    <w:rsid w:val="00393AB9"/>
    <w:rsid w:val="003C228C"/>
    <w:rsid w:val="003D29BA"/>
    <w:rsid w:val="003D785A"/>
    <w:rsid w:val="003F6178"/>
    <w:rsid w:val="003F6E57"/>
    <w:rsid w:val="003F771A"/>
    <w:rsid w:val="004221AD"/>
    <w:rsid w:val="004663CB"/>
    <w:rsid w:val="0046650E"/>
    <w:rsid w:val="00466CDE"/>
    <w:rsid w:val="0047527D"/>
    <w:rsid w:val="00485578"/>
    <w:rsid w:val="004B0F60"/>
    <w:rsid w:val="004C35AE"/>
    <w:rsid w:val="004C6BE5"/>
    <w:rsid w:val="004D262A"/>
    <w:rsid w:val="004D2A64"/>
    <w:rsid w:val="004E2685"/>
    <w:rsid w:val="004F371F"/>
    <w:rsid w:val="0050440F"/>
    <w:rsid w:val="00505E99"/>
    <w:rsid w:val="00507AE1"/>
    <w:rsid w:val="00512A84"/>
    <w:rsid w:val="005161C9"/>
    <w:rsid w:val="00521A9B"/>
    <w:rsid w:val="0052597B"/>
    <w:rsid w:val="00534488"/>
    <w:rsid w:val="005622F6"/>
    <w:rsid w:val="00570930"/>
    <w:rsid w:val="00574AA6"/>
    <w:rsid w:val="005A4836"/>
    <w:rsid w:val="005A6A4A"/>
    <w:rsid w:val="005B1F1D"/>
    <w:rsid w:val="005C057F"/>
    <w:rsid w:val="005C5022"/>
    <w:rsid w:val="005D02C9"/>
    <w:rsid w:val="005E0202"/>
    <w:rsid w:val="005E3236"/>
    <w:rsid w:val="005E64FA"/>
    <w:rsid w:val="005F07A5"/>
    <w:rsid w:val="006013FF"/>
    <w:rsid w:val="006031C9"/>
    <w:rsid w:val="006174B0"/>
    <w:rsid w:val="00635971"/>
    <w:rsid w:val="00637409"/>
    <w:rsid w:val="006377DF"/>
    <w:rsid w:val="006414EF"/>
    <w:rsid w:val="00651C37"/>
    <w:rsid w:val="00665C8B"/>
    <w:rsid w:val="006752DA"/>
    <w:rsid w:val="006776B5"/>
    <w:rsid w:val="006B4CEB"/>
    <w:rsid w:val="006C5013"/>
    <w:rsid w:val="006D00D8"/>
    <w:rsid w:val="006F0D2E"/>
    <w:rsid w:val="0072100A"/>
    <w:rsid w:val="007265EF"/>
    <w:rsid w:val="0074473A"/>
    <w:rsid w:val="00747C99"/>
    <w:rsid w:val="00750962"/>
    <w:rsid w:val="00750C99"/>
    <w:rsid w:val="007567B3"/>
    <w:rsid w:val="00762CDE"/>
    <w:rsid w:val="00764163"/>
    <w:rsid w:val="00772EEB"/>
    <w:rsid w:val="00774D29"/>
    <w:rsid w:val="007A0EB8"/>
    <w:rsid w:val="007C4926"/>
    <w:rsid w:val="007D487C"/>
    <w:rsid w:val="007E212B"/>
    <w:rsid w:val="007F36BC"/>
    <w:rsid w:val="007F6F4F"/>
    <w:rsid w:val="0081333C"/>
    <w:rsid w:val="0083573F"/>
    <w:rsid w:val="00837D1D"/>
    <w:rsid w:val="008413FC"/>
    <w:rsid w:val="00842E51"/>
    <w:rsid w:val="008442CE"/>
    <w:rsid w:val="008559FE"/>
    <w:rsid w:val="00860909"/>
    <w:rsid w:val="008621EF"/>
    <w:rsid w:val="008638F8"/>
    <w:rsid w:val="00871E82"/>
    <w:rsid w:val="00872B70"/>
    <w:rsid w:val="00880E37"/>
    <w:rsid w:val="0089235B"/>
    <w:rsid w:val="008958AE"/>
    <w:rsid w:val="00895D5B"/>
    <w:rsid w:val="008A09F1"/>
    <w:rsid w:val="008A0BCD"/>
    <w:rsid w:val="008A3278"/>
    <w:rsid w:val="008A4F91"/>
    <w:rsid w:val="008A636B"/>
    <w:rsid w:val="008B6912"/>
    <w:rsid w:val="008B7970"/>
    <w:rsid w:val="008D10F8"/>
    <w:rsid w:val="008E248C"/>
    <w:rsid w:val="008E33CB"/>
    <w:rsid w:val="008E5F14"/>
    <w:rsid w:val="008E6BFE"/>
    <w:rsid w:val="008F3D44"/>
    <w:rsid w:val="008F4A99"/>
    <w:rsid w:val="00901173"/>
    <w:rsid w:val="00913B14"/>
    <w:rsid w:val="00932B2A"/>
    <w:rsid w:val="00950814"/>
    <w:rsid w:val="0097060D"/>
    <w:rsid w:val="00975055"/>
    <w:rsid w:val="009A0E69"/>
    <w:rsid w:val="009B1756"/>
    <w:rsid w:val="009B3FD2"/>
    <w:rsid w:val="009B7512"/>
    <w:rsid w:val="009D0416"/>
    <w:rsid w:val="009D05A6"/>
    <w:rsid w:val="009F0A70"/>
    <w:rsid w:val="009F36D4"/>
    <w:rsid w:val="00A114B7"/>
    <w:rsid w:val="00A2137F"/>
    <w:rsid w:val="00A24F99"/>
    <w:rsid w:val="00A31C73"/>
    <w:rsid w:val="00A32066"/>
    <w:rsid w:val="00A33F38"/>
    <w:rsid w:val="00A373F3"/>
    <w:rsid w:val="00A45203"/>
    <w:rsid w:val="00A46D31"/>
    <w:rsid w:val="00A503A0"/>
    <w:rsid w:val="00A636DE"/>
    <w:rsid w:val="00A70754"/>
    <w:rsid w:val="00A85257"/>
    <w:rsid w:val="00A90ED1"/>
    <w:rsid w:val="00A9443C"/>
    <w:rsid w:val="00A94FEA"/>
    <w:rsid w:val="00AA2E2E"/>
    <w:rsid w:val="00AC1756"/>
    <w:rsid w:val="00AE775B"/>
    <w:rsid w:val="00AE7DD6"/>
    <w:rsid w:val="00AF32E0"/>
    <w:rsid w:val="00AF6E68"/>
    <w:rsid w:val="00B049DA"/>
    <w:rsid w:val="00B10ED0"/>
    <w:rsid w:val="00B2463B"/>
    <w:rsid w:val="00B335F8"/>
    <w:rsid w:val="00B340FE"/>
    <w:rsid w:val="00B40F82"/>
    <w:rsid w:val="00B44145"/>
    <w:rsid w:val="00B4748B"/>
    <w:rsid w:val="00B522DD"/>
    <w:rsid w:val="00B611B6"/>
    <w:rsid w:val="00B615C5"/>
    <w:rsid w:val="00B70D3B"/>
    <w:rsid w:val="00B715CE"/>
    <w:rsid w:val="00B72590"/>
    <w:rsid w:val="00B72803"/>
    <w:rsid w:val="00B86DE2"/>
    <w:rsid w:val="00B96B23"/>
    <w:rsid w:val="00BA36F1"/>
    <w:rsid w:val="00BA508B"/>
    <w:rsid w:val="00BA5DF3"/>
    <w:rsid w:val="00BA6C1A"/>
    <w:rsid w:val="00BB6363"/>
    <w:rsid w:val="00BC0F66"/>
    <w:rsid w:val="00BC1FEF"/>
    <w:rsid w:val="00BC502F"/>
    <w:rsid w:val="00BD51E9"/>
    <w:rsid w:val="00BD6ED8"/>
    <w:rsid w:val="00BE2B92"/>
    <w:rsid w:val="00BF378B"/>
    <w:rsid w:val="00BF3976"/>
    <w:rsid w:val="00C004FA"/>
    <w:rsid w:val="00C168B0"/>
    <w:rsid w:val="00C24228"/>
    <w:rsid w:val="00C25BE9"/>
    <w:rsid w:val="00C30964"/>
    <w:rsid w:val="00C4579F"/>
    <w:rsid w:val="00C6481A"/>
    <w:rsid w:val="00C72BA7"/>
    <w:rsid w:val="00C77D5C"/>
    <w:rsid w:val="00C822D2"/>
    <w:rsid w:val="00C9722A"/>
    <w:rsid w:val="00CA6CD9"/>
    <w:rsid w:val="00CC416F"/>
    <w:rsid w:val="00CC759F"/>
    <w:rsid w:val="00CD63E8"/>
    <w:rsid w:val="00CE1248"/>
    <w:rsid w:val="00CF0E47"/>
    <w:rsid w:val="00CF5372"/>
    <w:rsid w:val="00D0530C"/>
    <w:rsid w:val="00D12B6D"/>
    <w:rsid w:val="00D24C83"/>
    <w:rsid w:val="00D260F7"/>
    <w:rsid w:val="00D40806"/>
    <w:rsid w:val="00D436DA"/>
    <w:rsid w:val="00D44E04"/>
    <w:rsid w:val="00D45CC9"/>
    <w:rsid w:val="00D616E9"/>
    <w:rsid w:val="00D66D14"/>
    <w:rsid w:val="00D76585"/>
    <w:rsid w:val="00D90AFB"/>
    <w:rsid w:val="00D911CC"/>
    <w:rsid w:val="00DA5056"/>
    <w:rsid w:val="00DC1332"/>
    <w:rsid w:val="00DD636A"/>
    <w:rsid w:val="00DD7696"/>
    <w:rsid w:val="00DE0CD2"/>
    <w:rsid w:val="00DF0E12"/>
    <w:rsid w:val="00DF1C34"/>
    <w:rsid w:val="00DF2AFF"/>
    <w:rsid w:val="00DF7C2E"/>
    <w:rsid w:val="00E16ABC"/>
    <w:rsid w:val="00E3324B"/>
    <w:rsid w:val="00E334CB"/>
    <w:rsid w:val="00E55B77"/>
    <w:rsid w:val="00E66AE5"/>
    <w:rsid w:val="00E710FA"/>
    <w:rsid w:val="00E72CF8"/>
    <w:rsid w:val="00E82277"/>
    <w:rsid w:val="00E922C1"/>
    <w:rsid w:val="00EA0467"/>
    <w:rsid w:val="00EA7DE4"/>
    <w:rsid w:val="00EB1FB4"/>
    <w:rsid w:val="00EB69B0"/>
    <w:rsid w:val="00EC553B"/>
    <w:rsid w:val="00EE3B34"/>
    <w:rsid w:val="00EE77C0"/>
    <w:rsid w:val="00EE7C2F"/>
    <w:rsid w:val="00EF3F93"/>
    <w:rsid w:val="00EF4E56"/>
    <w:rsid w:val="00F1333D"/>
    <w:rsid w:val="00F23902"/>
    <w:rsid w:val="00F53BD2"/>
    <w:rsid w:val="00F62DA3"/>
    <w:rsid w:val="00F702BF"/>
    <w:rsid w:val="00F753C7"/>
    <w:rsid w:val="00F8738C"/>
    <w:rsid w:val="00F93EF0"/>
    <w:rsid w:val="00FA092E"/>
    <w:rsid w:val="00FA7D48"/>
    <w:rsid w:val="00FB249B"/>
    <w:rsid w:val="00FC593D"/>
    <w:rsid w:val="00FD6F15"/>
    <w:rsid w:val="00FE6B74"/>
    <w:rsid w:val="00FF6974"/>
    <w:rsid w:val="06E0A480"/>
    <w:rsid w:val="3857493D"/>
    <w:rsid w:val="54F4DC59"/>
    <w:rsid w:val="6796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0D19D9"/>
  <w15:docId w15:val="{F7EF838E-1591-4D01-80C4-BB16DC33543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D10F8"/>
    <w:rPr>
      <w:rFonts w:ascii="Times New Roman" w:hAnsi="Times New Roman" w:eastAsia="Times New Roman"/>
      <w:lang w:val="ca-ES" w:eastAsia="es-ES"/>
    </w:rPr>
  </w:style>
  <w:style w:type="paragraph" w:styleId="Ttulo1">
    <w:name w:val="heading 1"/>
    <w:basedOn w:val="Normal"/>
    <w:next w:val="Normal"/>
    <w:link w:val="Ttulo1Car"/>
    <w:qFormat/>
    <w:rsid w:val="008D10F8"/>
    <w:pPr>
      <w:autoSpaceDE w:val="0"/>
      <w:autoSpaceDN w:val="0"/>
      <w:adjustRightInd w:val="0"/>
      <w:spacing w:before="120" w:after="120"/>
      <w:ind w:right="1134"/>
      <w:outlineLvl w:val="0"/>
    </w:pPr>
    <w:rPr>
      <w:rFonts w:ascii="Noto Sans" w:hAnsi="Noto Sans" w:eastAsia="Noto Sans" w:cs="Noto Sans"/>
      <w:b/>
      <w:bCs/>
      <w:smallCaps/>
      <w:color w:val="C30045"/>
      <w:sz w:val="32"/>
      <w:szCs w:val="32"/>
    </w:rPr>
  </w:style>
  <w:style w:type="paragraph" w:styleId="Ttulo3">
    <w:name w:val="heading 3"/>
    <w:basedOn w:val="Text"/>
    <w:next w:val="Normal"/>
    <w:link w:val="Ttulo3Car"/>
    <w:autoRedefine/>
    <w:uiPriority w:val="9"/>
    <w:unhideWhenUsed/>
    <w:qFormat/>
    <w:rsid w:val="008D10F8"/>
    <w:pPr>
      <w:keepNext/>
      <w:suppressAutoHyphens w:val="0"/>
      <w:autoSpaceDN/>
      <w:spacing w:before="240"/>
      <w:textAlignment w:val="auto"/>
      <w:outlineLvl w:val="2"/>
    </w:pPr>
    <w:rPr>
      <w:rFonts w:eastAsia="Times New Roman"/>
      <w:b/>
      <w:bCs w:val="0"/>
      <w:smallCaps/>
      <w:color w:val="C30045"/>
      <w:kern w:val="0"/>
      <w:sz w:val="24"/>
      <w:szCs w:val="26"/>
      <w:lang w:eastAsia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link w:val="Encabezado"/>
    <w:uiPriority w:val="99"/>
    <w:rsid w:val="002F3D33"/>
    <w:rPr>
      <w:rFonts w:ascii="Noto Sans" w:hAnsi="Noto Sans"/>
    </w:rPr>
  </w:style>
  <w:style w:type="paragraph" w:styleId="Piedepgina">
    <w:name w:val="footer"/>
    <w:basedOn w:val="Normal"/>
    <w:link w:val="PiedepginaCar"/>
    <w:unhideWhenUsed/>
    <w:rsid w:val="002F3D33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link w:val="Piedepgina"/>
    <w:uiPriority w:val="99"/>
    <w:rsid w:val="002F3D33"/>
    <w:rPr>
      <w:rFonts w:ascii="Noto Sans" w:hAnsi="Noto Sans"/>
    </w:rPr>
  </w:style>
  <w:style w:type="table" w:styleId="Tablaconcuadrcula">
    <w:name w:val="Table Grid"/>
    <w:basedOn w:val="Tablanormal"/>
    <w:uiPriority w:val="59"/>
    <w:rsid w:val="002F3D33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3D33"/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link w:val="Textodeglobo"/>
    <w:uiPriority w:val="99"/>
    <w:semiHidden/>
    <w:rsid w:val="002F3D33"/>
    <w:rPr>
      <w:rFonts w:ascii="Tahoma" w:hAnsi="Tahoma" w:cs="Tahoma"/>
      <w:sz w:val="16"/>
      <w:szCs w:val="16"/>
    </w:rPr>
  </w:style>
  <w:style w:type="paragraph" w:styleId="Peudepgina" w:customStyle="1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line="220" w:lineRule="atLeast"/>
    </w:pPr>
    <w:rPr>
      <w:rFonts w:ascii="Calibri" w:hAnsi="Calibri" w:cs="Bariol Regular"/>
      <w:sz w:val="15"/>
      <w:szCs w:val="15"/>
      <w:lang w:val="es-ES"/>
    </w:rPr>
  </w:style>
  <w:style w:type="character" w:styleId="Hipervnculo">
    <w:name w:val="Hyperlink"/>
    <w:uiPriority w:val="99"/>
    <w:unhideWhenUsed/>
    <w:rsid w:val="003419D5"/>
    <w:rPr>
      <w:color w:val="0000FF"/>
      <w:u w:val="single"/>
    </w:rPr>
  </w:style>
  <w:style w:type="paragraph" w:styleId="Nmerodepgina" w:customStyle="1">
    <w:name w:val="Número de pàgina"/>
    <w:basedOn w:val="Peudepgina"/>
    <w:qFormat/>
    <w:rsid w:val="003419D5"/>
    <w:pPr>
      <w:jc w:val="right"/>
    </w:pPr>
    <w:rPr>
      <w:sz w:val="18"/>
      <w:szCs w:val="18"/>
    </w:rPr>
  </w:style>
  <w:style w:type="paragraph" w:styleId="CM2" w:customStyle="1">
    <w:name w:val="CM2"/>
    <w:basedOn w:val="Peudepgina"/>
    <w:next w:val="Peudepgina"/>
    <w:uiPriority w:val="99"/>
    <w:rsid w:val="00307026"/>
    <w:pPr>
      <w:spacing w:line="193" w:lineRule="atLeast"/>
    </w:pPr>
    <w:rPr>
      <w:rFonts w:cs="Times New Roman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53FE3"/>
    <w:rPr>
      <w:rFonts w:ascii="Noto Sans" w:hAnsi="Noto Sans" w:eastAsia="Calibri"/>
      <w:lang w:eastAsia="en-US"/>
    </w:rPr>
  </w:style>
  <w:style w:type="character" w:styleId="TextonotapieCar" w:customStyle="1">
    <w:name w:val="Texto nota pie Car"/>
    <w:link w:val="Textonotapie"/>
    <w:uiPriority w:val="99"/>
    <w:semiHidden/>
    <w:rsid w:val="00153FE3"/>
    <w:rPr>
      <w:rFonts w:ascii="Noto Sans" w:hAnsi="Noto Sans"/>
      <w:lang w:val="ca-ES" w:eastAsia="en-US"/>
    </w:rPr>
  </w:style>
  <w:style w:type="character" w:styleId="Refdenotaalpie">
    <w:name w:val="footnote reference"/>
    <w:uiPriority w:val="99"/>
    <w:semiHidden/>
    <w:unhideWhenUsed/>
    <w:rsid w:val="00153FE3"/>
    <w:rPr>
      <w:vertAlign w:val="superscript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245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s-ES"/>
    </w:rPr>
  </w:style>
  <w:style w:type="character" w:styleId="HTMLconformatoprevioCar" w:customStyle="1">
    <w:name w:val="HTML con formato previo Car"/>
    <w:link w:val="HTMLconformatoprevio"/>
    <w:uiPriority w:val="99"/>
    <w:semiHidden/>
    <w:rsid w:val="000245AF"/>
    <w:rPr>
      <w:rFonts w:ascii="Courier New" w:hAnsi="Courier New" w:eastAsia="Times New Roman" w:cs="Courier New"/>
    </w:rPr>
  </w:style>
  <w:style w:type="character" w:styleId="Ttulo1Car" w:customStyle="1">
    <w:name w:val="Título 1 Car"/>
    <w:link w:val="Ttulo1"/>
    <w:rsid w:val="008D10F8"/>
    <w:rPr>
      <w:rFonts w:ascii="Noto Sans" w:hAnsi="Noto Sans" w:eastAsia="Noto Sans" w:cs="Noto Sans"/>
      <w:b/>
      <w:bCs/>
      <w:smallCaps/>
      <w:color w:val="C30045"/>
      <w:sz w:val="32"/>
      <w:szCs w:val="32"/>
      <w:lang w:val="ca-ES"/>
    </w:rPr>
  </w:style>
  <w:style w:type="character" w:styleId="Ttulo3Car" w:customStyle="1">
    <w:name w:val="Título 3 Car"/>
    <w:link w:val="Ttulo3"/>
    <w:uiPriority w:val="9"/>
    <w:rsid w:val="008D10F8"/>
    <w:rPr>
      <w:rFonts w:ascii="Arial" w:hAnsi="Arial" w:eastAsia="Times New Roman" w:cs="Arial"/>
      <w:b/>
      <w:smallCaps/>
      <w:color w:val="C30045"/>
      <w:sz w:val="24"/>
      <w:szCs w:val="26"/>
      <w:lang w:val="ca-ES"/>
    </w:rPr>
  </w:style>
  <w:style w:type="paragraph" w:styleId="Text" w:customStyle="1">
    <w:name w:val="Text"/>
    <w:basedOn w:val="Normal"/>
    <w:link w:val="TextCar"/>
    <w:autoRedefine/>
    <w:qFormat/>
    <w:rsid w:val="00B72803"/>
    <w:pPr>
      <w:suppressAutoHyphens/>
      <w:autoSpaceDN w:val="0"/>
      <w:spacing w:before="60" w:after="60"/>
      <w:textAlignment w:val="baseline"/>
    </w:pPr>
    <w:rPr>
      <w:rFonts w:ascii="Noto Sans" w:hAnsi="Noto Sans" w:eastAsia="Calibri" w:cs="Arial"/>
      <w:bCs/>
      <w:kern w:val="3"/>
      <w:sz w:val="18"/>
      <w:szCs w:val="18"/>
      <w:lang w:eastAsia="en-US"/>
    </w:rPr>
  </w:style>
  <w:style w:type="character" w:styleId="TextCar" w:customStyle="1">
    <w:name w:val="Text Car"/>
    <w:link w:val="Text"/>
    <w:rsid w:val="00B72803"/>
    <w:rPr>
      <w:rFonts w:ascii="Noto Sans" w:hAnsi="Noto Sans" w:cs="Arial"/>
      <w:bCs/>
      <w:kern w:val="3"/>
      <w:sz w:val="18"/>
      <w:szCs w:val="18"/>
      <w:lang w:eastAsia="en-US"/>
    </w:rPr>
  </w:style>
  <w:style w:type="paragraph" w:styleId="Textcursiva" w:customStyle="1">
    <w:name w:val="Text_cursiva"/>
    <w:basedOn w:val="Text"/>
    <w:autoRedefine/>
    <w:qFormat/>
    <w:rsid w:val="008D10F8"/>
    <w:pPr>
      <w:spacing w:before="57" w:after="0"/>
    </w:pPr>
    <w:rPr>
      <w:i/>
      <w:sz w:val="16"/>
      <w:szCs w:val="16"/>
    </w:rPr>
  </w:style>
  <w:style w:type="paragraph" w:styleId="Textnegreta" w:customStyle="1">
    <w:name w:val="Text_negreta"/>
    <w:basedOn w:val="Text"/>
    <w:autoRedefine/>
    <w:qFormat/>
    <w:rsid w:val="008D10F8"/>
    <w:pPr>
      <w:keepNext/>
      <w:spacing w:before="120" w:after="120"/>
    </w:pPr>
    <w:rPr>
      <w:b/>
      <w:sz w:val="20"/>
      <w:szCs w:val="20"/>
    </w:rPr>
  </w:style>
  <w:style w:type="paragraph" w:styleId="Nmerodepgina1" w:customStyle="1">
    <w:name w:val="Número de pàgina1"/>
    <w:basedOn w:val="Piedepgina"/>
    <w:rsid w:val="00224C54"/>
    <w:pPr>
      <w:widowControl w:val="0"/>
      <w:tabs>
        <w:tab w:val="clear" w:pos="4252"/>
        <w:tab w:val="clear" w:pos="8504"/>
      </w:tabs>
      <w:suppressAutoHyphens/>
      <w:spacing w:line="220" w:lineRule="atLeast"/>
      <w:jc w:val="right"/>
    </w:pPr>
    <w:rPr>
      <w:rFonts w:ascii="Calibri" w:hAnsi="Calibri" w:cs="Bariol Regular"/>
      <w:sz w:val="18"/>
      <w:szCs w:val="18"/>
      <w:lang w:val="es-ES" w:eastAsia="zh-CN"/>
    </w:rPr>
  </w:style>
  <w:style w:type="character" w:styleId="WW8Num8z0" w:customStyle="1">
    <w:name w:val="WW8Num8z0"/>
    <w:rsid w:val="00AF32E0"/>
    <w:rPr>
      <w:rFonts w:ascii="Noto Sans" w:hAnsi="Noto Sans" w:cs="HelveticaNeue-Light"/>
      <w:sz w:val="22"/>
      <w:szCs w:val="24"/>
    </w:rPr>
  </w:style>
  <w:style w:type="paragraph" w:styleId="Textquadre" w:customStyle="1">
    <w:name w:val="Text_quadre"/>
    <w:basedOn w:val="Text"/>
    <w:autoRedefine/>
    <w:qFormat/>
    <w:rsid w:val="009B7512"/>
    <w:pPr>
      <w:spacing w:before="0" w:after="0"/>
      <w:jc w:val="center"/>
    </w:pPr>
    <w:rPr>
      <w:rFonts w:eastAsia="Noto Sans"/>
      <w:bCs w:val="0"/>
      <w:iCs/>
      <w:noProof/>
      <w:kern w:val="0"/>
      <w:sz w:val="20"/>
      <w:szCs w:val="20"/>
    </w:rPr>
  </w:style>
  <w:style w:type="paragraph" w:styleId="Textquadrenegreta" w:customStyle="1">
    <w:name w:val="Text_quadre_negreta"/>
    <w:basedOn w:val="Text"/>
    <w:autoRedefine/>
    <w:qFormat/>
    <w:rsid w:val="00AC1756"/>
    <w:pPr>
      <w:spacing w:before="57" w:after="0"/>
    </w:pPr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0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5.xml" Id="rId1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4.png" Id="rId1725931736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escrit\algunes%20plantilles\Plantilla%20DGSPiP%20general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58A9344E6CDF41BEB10CB57F384638" ma:contentTypeVersion="13" ma:contentTypeDescription="Crea un document nou" ma:contentTypeScope="" ma:versionID="755c9f27efac2ce46f7da70503de0a5d">
  <xsd:schema xmlns:xsd="http://www.w3.org/2001/XMLSchema" xmlns:xs="http://www.w3.org/2001/XMLSchema" xmlns:p="http://schemas.microsoft.com/office/2006/metadata/properties" xmlns:ns2="dfb235b5-f185-4aa0-82d5-2fb35af074e2" xmlns:ns3="af8e199a-467e-4808-b33a-ea93b764e413" targetNamespace="http://schemas.microsoft.com/office/2006/metadata/properties" ma:root="true" ma:fieldsID="48772703ead2d8e454e753c456f21aa9" ns2:_="" ns3:_="">
    <xsd:import namespace="dfb235b5-f185-4aa0-82d5-2fb35af074e2"/>
    <xsd:import namespace="af8e199a-467e-4808-b33a-ea93b764e41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235b5-f185-4aa0-82d5-2fb35af074e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4ac6bb2f-c439-4d67-96eb-7849f307db52}" ma:internalName="TaxCatchAll" ma:showField="CatchAllData" ma:web="dfb235b5-f185-4aa0-82d5-2fb35af074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e199a-467e-4808-b33a-ea93b764e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fb235b5-f185-4aa0-82d5-2fb35af074e2">J3QDSYMJDZTW-928073153-1374180</_dlc_DocId>
    <TaxCatchAll xmlns="dfb235b5-f185-4aa0-82d5-2fb35af074e2" xsi:nil="true"/>
    <lcf76f155ced4ddcb4097134ff3c332f xmlns="af8e199a-467e-4808-b33a-ea93b764e413">
      <Terms xmlns="http://schemas.microsoft.com/office/infopath/2007/PartnerControls"/>
    </lcf76f155ced4ddcb4097134ff3c332f>
    <_dlc_DocIdUrl xmlns="dfb235b5-f185-4aa0-82d5-2fb35af074e2">
      <Url>https://caib.sharepoint.com/sites/ARXIUS-DGAVAL/_layouts/15/DocIdRedir.aspx?ID=J3QDSYMJDZTW-928073153-1374180</Url>
      <Description>J3QDSYMJDZTW-928073153-1374180</Description>
    </_dlc_DocIdUrl>
  </documentManagement>
</p:properties>
</file>

<file path=customXml/itemProps1.xml><?xml version="1.0" encoding="utf-8"?>
<ds:datastoreItem xmlns:ds="http://schemas.openxmlformats.org/officeDocument/2006/customXml" ds:itemID="{454FB595-87FE-4DAB-8687-EF0E8B05B70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387FABD-54FC-4CAB-8069-9987C467D8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C730BF-D00A-4290-B6DB-A616F66C0E1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57055FA-7087-4346-A2E0-713CCC7E4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b235b5-f185-4aa0-82d5-2fb35af074e2"/>
    <ds:schemaRef ds:uri="af8e199a-467e-4808-b33a-ea93b764e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7A4B50B-4BF9-4043-9240-B8CE456AFED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Plantilla DGSPiP general.dotx</ap:Template>
  <ap:Application>Microsoft Word for the web</ap:Application>
  <ap:DocSecurity>0</ap:DocSecurity>
  <ap:ScaleCrop>false</ap:ScaleCrop>
  <ap:Company>Govern de les Illes Balears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 Esteve Beneito</dc:creator>
  <cp:keywords/>
  <cp:lastModifiedBy>Juan Rojas Jimenez</cp:lastModifiedBy>
  <cp:revision>23</cp:revision>
  <cp:lastPrinted>2019-07-03T17:10:00Z</cp:lastPrinted>
  <dcterms:created xsi:type="dcterms:W3CDTF">2026-06-17T07:07:00Z</dcterms:created>
  <dcterms:modified xsi:type="dcterms:W3CDTF">2026-06-17T07:12:26Z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Xisca Cifre Gual</vt:lpwstr>
  </property>
  <property fmtid="{D5CDD505-2E9C-101B-9397-08002B2CF9AE}" pid="3" name="Order">
    <vt:lpwstr>74676400.0000000</vt:lpwstr>
  </property>
  <property fmtid="{D5CDD505-2E9C-101B-9397-08002B2CF9AE}" pid="4" name="display_urn:schemas-microsoft-com:office:office#Author">
    <vt:lpwstr>Xisca Cifre Gual</vt:lpwstr>
  </property>
  <property fmtid="{D5CDD505-2E9C-101B-9397-08002B2CF9AE}" pid="5" name="_dlc_DocId">
    <vt:lpwstr>J3QDSYMJDZTW-928073153-1365911</vt:lpwstr>
  </property>
  <property fmtid="{D5CDD505-2E9C-101B-9397-08002B2CF9AE}" pid="6" name="_dlc_DocIdItemGuid">
    <vt:lpwstr>d3ceb9de-3e6f-4924-b738-02056618a290</vt:lpwstr>
  </property>
  <property fmtid="{D5CDD505-2E9C-101B-9397-08002B2CF9AE}" pid="7" name="_dlc_DocIdUrl">
    <vt:lpwstr>https://caib.sharepoint.com/sites/ARXIUS-DGAVAL/_layouts/15/DocIdRedir.aspx?ID=J3QDSYMJDZTW-928073153-1365911, J3QDSYMJDZTW-928073153-1365911</vt:lpwstr>
  </property>
  <property fmtid="{D5CDD505-2E9C-101B-9397-08002B2CF9AE}" pid="8" name="TaxCatchAll">
    <vt:lpwstr/>
  </property>
  <property fmtid="{D5CDD505-2E9C-101B-9397-08002B2CF9AE}" pid="9" name="lcf76f155ced4ddcb4097134ff3c332f">
    <vt:lpwstr/>
  </property>
  <property fmtid="{D5CDD505-2E9C-101B-9397-08002B2CF9AE}" pid="10" name="ContentTypeId">
    <vt:lpwstr>0x0101002658A9344E6CDF41BEB10CB57F384638</vt:lpwstr>
  </property>
  <property fmtid="{D5CDD505-2E9C-101B-9397-08002B2CF9AE}" pid="11" name="MediaServiceImageTags">
    <vt:lpwstr/>
  </property>
</Properties>
</file>