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4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4"/>
      </w:tblGrid>
      <w:tr w:rsidR="001904D8" w:rsidRPr="003833E8" w14:paraId="492E16DD" w14:textId="77777777" w:rsidTr="00AC4582">
        <w:tblPrEx>
          <w:tblCellMar>
            <w:top w:w="0" w:type="dxa"/>
            <w:bottom w:w="0" w:type="dxa"/>
          </w:tblCellMar>
        </w:tblPrEx>
        <w:trPr>
          <w:trHeight w:val="16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14:paraId="5CCFC0F5" w14:textId="77777777" w:rsidR="007E2B77" w:rsidRPr="003833E8" w:rsidRDefault="007E2B77" w:rsidP="007E2B77">
            <w:pPr>
              <w:pStyle w:val="Textoindependiente2"/>
              <w:rPr>
                <w:rFonts w:ascii="Noto Sans" w:hAnsi="Noto Sans" w:cs="Noto Sans"/>
                <w:color w:val="auto"/>
                <w:sz w:val="18"/>
                <w:szCs w:val="18"/>
                <w:lang w:val="ca-ES"/>
              </w:rPr>
            </w:pPr>
          </w:p>
          <w:p w14:paraId="292A5CE8" w14:textId="77777777" w:rsidR="007E2B77" w:rsidRPr="003833E8" w:rsidRDefault="007E2B77" w:rsidP="007E2B77">
            <w:pPr>
              <w:jc w:val="center"/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b/>
                <w:sz w:val="18"/>
                <w:szCs w:val="18"/>
                <w:lang w:val="ca-ES"/>
              </w:rPr>
              <w:t xml:space="preserve">Ajuts per dur a terme actuacions </w:t>
            </w:r>
            <w:r w:rsidRPr="003833E8"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>de política estratègica universitària que dinamitzin la vida universitària de les Illes Balears</w:t>
            </w:r>
          </w:p>
          <w:p w14:paraId="593B0B51" w14:textId="77777777" w:rsidR="003833E8" w:rsidRPr="003833E8" w:rsidRDefault="003833E8" w:rsidP="00BE1D37">
            <w:pPr>
              <w:pStyle w:val="Textoindependiente3"/>
              <w:spacing w:before="0" w:after="0" w:line="240" w:lineRule="atLeast"/>
              <w:jc w:val="left"/>
              <w:rPr>
                <w:rFonts w:ascii="Noto Sans" w:hAnsi="Noto Sans" w:cs="Noto Sans"/>
                <w:color w:val="auto"/>
                <w:szCs w:val="18"/>
              </w:rPr>
            </w:pPr>
          </w:p>
        </w:tc>
      </w:tr>
    </w:tbl>
    <w:p w14:paraId="08300078" w14:textId="77777777" w:rsidR="001904D8" w:rsidRPr="003833E8" w:rsidRDefault="00792F7B" w:rsidP="00792F7B">
      <w:pPr>
        <w:jc w:val="center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t>Memòria de l’actuació</w:t>
      </w:r>
    </w:p>
    <w:p w14:paraId="348EA973" w14:textId="77777777" w:rsidR="00792F7B" w:rsidRPr="003833E8" w:rsidRDefault="00792F7B" w:rsidP="00792F7B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600780E9" w14:textId="77777777" w:rsidR="00792F7B" w:rsidRPr="003833E8" w:rsidRDefault="00792F7B" w:rsidP="00792F7B">
      <w:pPr>
        <w:numPr>
          <w:ilvl w:val="0"/>
          <w:numId w:val="15"/>
        </w:num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t>Dades de l’actuació:</w:t>
      </w:r>
    </w:p>
    <w:p w14:paraId="1AE94636" w14:textId="77777777" w:rsidR="00792F7B" w:rsidRPr="003833E8" w:rsidRDefault="00792F7B" w:rsidP="00792F7B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119"/>
        <w:gridCol w:w="3544"/>
      </w:tblGrid>
      <w:tr w:rsidR="00C03318" w:rsidRPr="003833E8" w14:paraId="1B6261B9" w14:textId="77777777" w:rsidTr="00C03318">
        <w:tc>
          <w:tcPr>
            <w:tcW w:w="9606" w:type="dxa"/>
            <w:gridSpan w:val="3"/>
          </w:tcPr>
          <w:p w14:paraId="023737C0" w14:textId="77777777" w:rsidR="00C03318" w:rsidRPr="003833E8" w:rsidRDefault="00C03318" w:rsidP="00CE7E9E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 xml:space="preserve">Títol:  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  <w:tr w:rsidR="00C03318" w:rsidRPr="003833E8" w14:paraId="79468C6B" w14:textId="77777777" w:rsidTr="00C03318">
        <w:tc>
          <w:tcPr>
            <w:tcW w:w="9606" w:type="dxa"/>
            <w:gridSpan w:val="3"/>
          </w:tcPr>
          <w:p w14:paraId="284BA6B1" w14:textId="77777777" w:rsidR="00C03318" w:rsidRPr="003833E8" w:rsidRDefault="00C03318" w:rsidP="00CE7E9E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 xml:space="preserve">Lloc on es durà a terme l’actuació: 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  <w:tr w:rsidR="00C03318" w:rsidRPr="003833E8" w14:paraId="22DE620B" w14:textId="77777777" w:rsidTr="00C03318">
        <w:tc>
          <w:tcPr>
            <w:tcW w:w="2943" w:type="dxa"/>
          </w:tcPr>
          <w:p w14:paraId="2285E6F3" w14:textId="77777777" w:rsidR="00C03318" w:rsidRPr="003833E8" w:rsidRDefault="00C03318" w:rsidP="00C03318">
            <w:pPr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Àmbit temporal de l’actuació</w:t>
            </w:r>
          </w:p>
        </w:tc>
        <w:tc>
          <w:tcPr>
            <w:tcW w:w="3119" w:type="dxa"/>
          </w:tcPr>
          <w:p w14:paraId="05F9B858" w14:textId="77777777" w:rsidR="00C03318" w:rsidRPr="003833E8" w:rsidRDefault="00C03318" w:rsidP="00792F7B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Inici:</w:t>
            </w:r>
          </w:p>
        </w:tc>
        <w:tc>
          <w:tcPr>
            <w:tcW w:w="3544" w:type="dxa"/>
          </w:tcPr>
          <w:p w14:paraId="5821C70F" w14:textId="77777777" w:rsidR="00C03318" w:rsidRPr="003833E8" w:rsidRDefault="00C03318" w:rsidP="00792F7B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Finalització:</w:t>
            </w:r>
          </w:p>
        </w:tc>
      </w:tr>
    </w:tbl>
    <w:p w14:paraId="4864006F" w14:textId="77777777" w:rsidR="00792F7B" w:rsidRPr="003833E8" w:rsidRDefault="00792F7B" w:rsidP="00792F7B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3F718441" w14:textId="77777777" w:rsidR="00792F7B" w:rsidRDefault="00792F7B" w:rsidP="00E43633">
      <w:pPr>
        <w:numPr>
          <w:ilvl w:val="0"/>
          <w:numId w:val="15"/>
        </w:numPr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t>Descripció de l’activitat per a la qual se sol·licita la subvenció i objectius que es pretenen aconseguir (màxim 1000 paraules)</w:t>
      </w:r>
      <w:r w:rsidR="003B000D" w:rsidRPr="003833E8">
        <w:rPr>
          <w:rFonts w:ascii="Noto Sans" w:eastAsia="Arial" w:hAnsi="Noto Sans" w:cs="Noto Sans"/>
          <w:b/>
          <w:sz w:val="18"/>
          <w:szCs w:val="18"/>
          <w:lang w:val="ca-ES"/>
        </w:rPr>
        <w:t>:</w:t>
      </w:r>
    </w:p>
    <w:p w14:paraId="00EB9AF7" w14:textId="77777777" w:rsidR="002326D0" w:rsidRPr="003833E8" w:rsidRDefault="002326D0" w:rsidP="002326D0">
      <w:pPr>
        <w:ind w:left="360"/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5"/>
      </w:tblGrid>
      <w:tr w:rsidR="00792F7B" w:rsidRPr="003833E8" w14:paraId="6172A260" w14:textId="77777777" w:rsidTr="00D26FB3">
        <w:trPr>
          <w:trHeight w:val="9880"/>
        </w:trPr>
        <w:tc>
          <w:tcPr>
            <w:tcW w:w="9495" w:type="dxa"/>
          </w:tcPr>
          <w:p w14:paraId="69A4B80A" w14:textId="77777777" w:rsidR="00792F7B" w:rsidRPr="003833E8" w:rsidRDefault="00792F7B" w:rsidP="00792F7B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6F354E51" w14:textId="77777777" w:rsidR="00792F7B" w:rsidRPr="003833E8" w:rsidRDefault="00CE7E9E" w:rsidP="00792F7B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  <w:p w14:paraId="6B0A7A4D" w14:textId="77777777" w:rsidR="00792F7B" w:rsidRPr="003833E8" w:rsidRDefault="00792F7B" w:rsidP="00792F7B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0C02C600" w14:textId="77777777" w:rsidR="00792F7B" w:rsidRPr="003833E8" w:rsidRDefault="00792F7B" w:rsidP="00792F7B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</w:tc>
      </w:tr>
    </w:tbl>
    <w:p w14:paraId="05CC1572" w14:textId="77777777" w:rsidR="00792F7B" w:rsidRPr="003833E8" w:rsidRDefault="00792F7B" w:rsidP="00792F7B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015F5E5B" w14:textId="77777777" w:rsidR="00792F7B" w:rsidRPr="003833E8" w:rsidRDefault="00792F7B" w:rsidP="00792F7B">
      <w:pPr>
        <w:numPr>
          <w:ilvl w:val="0"/>
          <w:numId w:val="15"/>
        </w:num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br w:type="page"/>
      </w: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lastRenderedPageBreak/>
        <w:t>Repercussió</w:t>
      </w:r>
      <w:r w:rsidR="00526898">
        <w:rPr>
          <w:rFonts w:ascii="Noto Sans" w:eastAsia="Arial" w:hAnsi="Noto Sans" w:cs="Noto Sans"/>
          <w:b/>
          <w:sz w:val="18"/>
          <w:szCs w:val="18"/>
          <w:lang w:val="ca-ES"/>
        </w:rPr>
        <w:t>, impacte social de l’activitat:</w:t>
      </w:r>
    </w:p>
    <w:p w14:paraId="42B3756B" w14:textId="77777777" w:rsidR="00792F7B" w:rsidRPr="003833E8" w:rsidRDefault="00792F7B" w:rsidP="00792F7B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5"/>
      </w:tblGrid>
      <w:tr w:rsidR="00792F7B" w:rsidRPr="003833E8" w14:paraId="4CF73DF4" w14:textId="77777777" w:rsidTr="00D66A11">
        <w:trPr>
          <w:trHeight w:val="4091"/>
        </w:trPr>
        <w:tc>
          <w:tcPr>
            <w:tcW w:w="9495" w:type="dxa"/>
          </w:tcPr>
          <w:p w14:paraId="79AC51BA" w14:textId="77777777" w:rsidR="00D66A11" w:rsidRDefault="00D66A11" w:rsidP="00E43633">
            <w:pPr>
              <w:numPr>
                <w:ilvl w:val="1"/>
                <w:numId w:val="15"/>
              </w:numPr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Perfil de les persones destinatàries de l’activitat:</w:t>
            </w:r>
          </w:p>
          <w:p w14:paraId="62C8394A" w14:textId="77777777" w:rsidR="002326D0" w:rsidRDefault="002326D0" w:rsidP="002326D0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364ABB4D" w14:textId="77777777" w:rsidR="002326D0" w:rsidRDefault="002326D0" w:rsidP="002326D0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  <w:p w14:paraId="6C0056A1" w14:textId="77777777" w:rsidR="002326D0" w:rsidRDefault="002326D0" w:rsidP="002326D0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640860A3" w14:textId="77777777" w:rsidR="002326D0" w:rsidRDefault="002326D0" w:rsidP="002326D0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30703AB0" w14:textId="77777777" w:rsidR="002326D0" w:rsidRDefault="002326D0" w:rsidP="002326D0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5C8833DF" w14:textId="77777777" w:rsidR="002326D0" w:rsidRPr="00526898" w:rsidRDefault="002326D0" w:rsidP="00E43633">
            <w:pPr>
              <w:numPr>
                <w:ilvl w:val="1"/>
                <w:numId w:val="15"/>
              </w:numPr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526898"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Previsió del nombre de participants en l’activitat i la seva relació amb la vida universitària de les Illes Balears</w:t>
            </w:r>
          </w:p>
          <w:p w14:paraId="703AEC38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1F850400" w14:textId="77777777" w:rsidR="00D66A11" w:rsidRPr="003833E8" w:rsidRDefault="00CE7E9E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</w:tbl>
    <w:p w14:paraId="44109E32" w14:textId="77777777" w:rsidR="00D66A11" w:rsidRPr="003833E8" w:rsidRDefault="00D66A11" w:rsidP="00792F7B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4C91B4DD" w14:textId="77777777" w:rsidR="00D66A11" w:rsidRPr="00F0248B" w:rsidRDefault="00D66A11" w:rsidP="00D66A11">
      <w:pPr>
        <w:numPr>
          <w:ilvl w:val="0"/>
          <w:numId w:val="15"/>
        </w:num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F0248B">
        <w:rPr>
          <w:rFonts w:ascii="Noto Sans" w:eastAsia="Arial" w:hAnsi="Noto Sans" w:cs="Noto Sans"/>
          <w:b/>
          <w:sz w:val="18"/>
          <w:szCs w:val="18"/>
          <w:lang w:val="ca-ES"/>
        </w:rPr>
        <w:t>Publicitat</w:t>
      </w:r>
      <w:r w:rsidR="00526898" w:rsidRPr="00F0248B">
        <w:rPr>
          <w:rFonts w:ascii="Noto Sans" w:eastAsia="Arial" w:hAnsi="Noto Sans" w:cs="Noto Sans"/>
          <w:b/>
          <w:sz w:val="18"/>
          <w:szCs w:val="18"/>
          <w:lang w:val="ca-ES"/>
        </w:rPr>
        <w:t>, experiència de l’equip, col·laboració i interdisciplinarietat:</w:t>
      </w:r>
    </w:p>
    <w:p w14:paraId="0CD44DD1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5"/>
      </w:tblGrid>
      <w:tr w:rsidR="00D66A11" w:rsidRPr="003833E8" w14:paraId="76BC317E" w14:textId="77777777" w:rsidTr="00D66A11">
        <w:trPr>
          <w:trHeight w:val="2527"/>
        </w:trPr>
        <w:tc>
          <w:tcPr>
            <w:tcW w:w="9495" w:type="dxa"/>
          </w:tcPr>
          <w:p w14:paraId="47BA01FF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45EB80E2" w14:textId="77777777" w:rsidR="00D66A11" w:rsidRPr="003833E8" w:rsidRDefault="00CE7E9E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</w:tbl>
    <w:p w14:paraId="2CC3B559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6B10D37F" w14:textId="77777777" w:rsidR="00D66A11" w:rsidRPr="00F0248B" w:rsidRDefault="00526898" w:rsidP="00D66A11">
      <w:pPr>
        <w:numPr>
          <w:ilvl w:val="0"/>
          <w:numId w:val="15"/>
        </w:num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F0248B">
        <w:rPr>
          <w:rFonts w:ascii="Noto Sans" w:eastAsia="Arial" w:hAnsi="Noto Sans" w:cs="Noto Sans"/>
          <w:b/>
          <w:sz w:val="18"/>
          <w:szCs w:val="18"/>
          <w:lang w:val="ca-ES"/>
        </w:rPr>
        <w:t>Metodologia, definició d’objectius, recursos i activitats:</w:t>
      </w:r>
    </w:p>
    <w:p w14:paraId="7F8EA9DE" w14:textId="77777777" w:rsidR="00526898" w:rsidRPr="00526898" w:rsidRDefault="00526898" w:rsidP="00526898">
      <w:pPr>
        <w:ind w:left="360"/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5"/>
      </w:tblGrid>
      <w:tr w:rsidR="00D66A11" w:rsidRPr="003833E8" w14:paraId="51747526" w14:textId="77777777" w:rsidTr="00D66A11">
        <w:trPr>
          <w:trHeight w:val="3367"/>
        </w:trPr>
        <w:tc>
          <w:tcPr>
            <w:tcW w:w="9495" w:type="dxa"/>
          </w:tcPr>
          <w:p w14:paraId="1F1797DF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672A00FA" w14:textId="77777777" w:rsidR="00D66A11" w:rsidRPr="003833E8" w:rsidRDefault="00CE7E9E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</w:tbl>
    <w:p w14:paraId="7BBF1615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6CBF1751" w14:textId="77777777" w:rsidR="00D66A11" w:rsidRPr="003833E8" w:rsidRDefault="00D66A11" w:rsidP="00D66A11">
      <w:pPr>
        <w:numPr>
          <w:ilvl w:val="0"/>
          <w:numId w:val="15"/>
        </w:num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br w:type="page"/>
      </w: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lastRenderedPageBreak/>
        <w:t>Altres aspectes que es vulguin destacar</w:t>
      </w:r>
      <w:r w:rsidR="00E43633">
        <w:rPr>
          <w:rFonts w:ascii="Noto Sans" w:eastAsia="Arial" w:hAnsi="Noto Sans" w:cs="Noto Sans"/>
          <w:b/>
          <w:sz w:val="18"/>
          <w:szCs w:val="18"/>
          <w:lang w:val="ca-ES"/>
        </w:rPr>
        <w:t>:</w:t>
      </w:r>
    </w:p>
    <w:p w14:paraId="79EE69A5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5"/>
      </w:tblGrid>
      <w:tr w:rsidR="00D66A11" w:rsidRPr="003833E8" w14:paraId="48480DBB" w14:textId="77777777" w:rsidTr="00D66A11">
        <w:trPr>
          <w:trHeight w:val="1681"/>
        </w:trPr>
        <w:tc>
          <w:tcPr>
            <w:tcW w:w="9495" w:type="dxa"/>
          </w:tcPr>
          <w:p w14:paraId="4A57DC72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27B0E4D9" w14:textId="77777777" w:rsidR="00D66A11" w:rsidRPr="003833E8" w:rsidRDefault="00CE7E9E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</w:tbl>
    <w:p w14:paraId="0F43A1EB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30A765D3" w14:textId="77777777" w:rsidR="00D66A11" w:rsidRPr="003833E8" w:rsidRDefault="00D66A11" w:rsidP="00D66A11">
      <w:pPr>
        <w:numPr>
          <w:ilvl w:val="0"/>
          <w:numId w:val="15"/>
        </w:num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b/>
          <w:sz w:val="18"/>
          <w:szCs w:val="18"/>
          <w:lang w:val="ca-ES"/>
        </w:rPr>
        <w:t>Pressupost de l’actuació</w:t>
      </w:r>
      <w:r w:rsidR="007C7523">
        <w:rPr>
          <w:rFonts w:ascii="Noto Sans" w:eastAsia="Arial" w:hAnsi="Noto Sans" w:cs="Noto Sans"/>
          <w:b/>
          <w:sz w:val="18"/>
          <w:szCs w:val="18"/>
          <w:lang w:val="ca-ES"/>
        </w:rPr>
        <w:t>. Viabilitat, coherència, cofinançament i gratuïtat del projecte:</w:t>
      </w:r>
    </w:p>
    <w:p w14:paraId="20FA24FF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5"/>
      </w:tblGrid>
      <w:tr w:rsidR="00D66A11" w:rsidRPr="003833E8" w14:paraId="7BCD3D86" w14:textId="77777777" w:rsidTr="00D66A11">
        <w:trPr>
          <w:trHeight w:val="5643"/>
        </w:trPr>
        <w:tc>
          <w:tcPr>
            <w:tcW w:w="9495" w:type="dxa"/>
          </w:tcPr>
          <w:p w14:paraId="376A2035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7D62555C" w14:textId="77777777" w:rsidR="00D66A11" w:rsidRPr="003833E8" w:rsidRDefault="00D66A11" w:rsidP="00D66A11">
            <w:pPr>
              <w:numPr>
                <w:ilvl w:val="1"/>
                <w:numId w:val="15"/>
              </w:num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Pressupost d’ingressos</w:t>
            </w:r>
          </w:p>
          <w:p w14:paraId="4071AEE5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644F666C" w14:textId="77777777" w:rsidR="00D66A11" w:rsidRPr="003833E8" w:rsidRDefault="00CE7E9E" w:rsidP="00D66A11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  <w:p w14:paraId="55193844" w14:textId="77777777" w:rsidR="00D66A11" w:rsidRPr="003833E8" w:rsidRDefault="00D66A11" w:rsidP="00D66A11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</w:p>
          <w:p w14:paraId="43906C48" w14:textId="77777777" w:rsidR="00D66A11" w:rsidRPr="003833E8" w:rsidRDefault="00D66A11" w:rsidP="00D66A11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</w:p>
          <w:p w14:paraId="1696EF5C" w14:textId="77777777" w:rsidR="00D66A11" w:rsidRPr="003833E8" w:rsidRDefault="00D66A11" w:rsidP="00D66A11">
            <w:pPr>
              <w:jc w:val="both"/>
              <w:rPr>
                <w:rFonts w:ascii="Noto Sans" w:hAnsi="Noto Sans" w:cs="Noto Sans"/>
                <w:sz w:val="18"/>
                <w:szCs w:val="18"/>
              </w:rPr>
            </w:pPr>
          </w:p>
          <w:p w14:paraId="376950CC" w14:textId="77777777" w:rsidR="00D66A11" w:rsidRPr="003833E8" w:rsidRDefault="00D66A11" w:rsidP="00D66A11">
            <w:pPr>
              <w:numPr>
                <w:ilvl w:val="1"/>
                <w:numId w:val="15"/>
              </w:num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  <w:t>Pressupost de despeses</w:t>
            </w:r>
          </w:p>
          <w:p w14:paraId="5E4D7AAC" w14:textId="77777777" w:rsidR="00D66A11" w:rsidRPr="003833E8" w:rsidRDefault="00D66A11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</w:p>
          <w:p w14:paraId="5D680D25" w14:textId="77777777" w:rsidR="00D66A11" w:rsidRPr="003833E8" w:rsidRDefault="00CE7E9E" w:rsidP="00D66A11">
            <w:pPr>
              <w:jc w:val="both"/>
              <w:rPr>
                <w:rFonts w:ascii="Noto Sans" w:eastAsia="Arial" w:hAnsi="Noto Sans" w:cs="Noto Sans"/>
                <w:b/>
                <w:sz w:val="18"/>
                <w:szCs w:val="18"/>
                <w:lang w:val="ca-ES"/>
              </w:rPr>
            </w:pP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instrText xml:space="preserve"> FORMTEXT </w:instrText>
            </w:r>
            <w:r w:rsidRPr="003833E8">
              <w:rPr>
                <w:rFonts w:ascii="Noto Sans" w:hAnsi="Noto Sans" w:cs="Noto Sans"/>
                <w:sz w:val="18"/>
                <w:szCs w:val="18"/>
              </w:rPr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separate"/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noProof/>
                <w:sz w:val="18"/>
                <w:szCs w:val="18"/>
              </w:rPr>
              <w:t> </w:t>
            </w:r>
            <w:r w:rsidRPr="003833E8">
              <w:rPr>
                <w:rFonts w:ascii="Noto Sans" w:hAnsi="Noto Sans" w:cs="Noto Sans"/>
                <w:sz w:val="18"/>
                <w:szCs w:val="18"/>
              </w:rPr>
              <w:fldChar w:fldCharType="end"/>
            </w:r>
          </w:p>
        </w:tc>
      </w:tr>
    </w:tbl>
    <w:p w14:paraId="0BBE2BE7" w14:textId="77777777" w:rsidR="00D66A11" w:rsidRPr="003833E8" w:rsidRDefault="00D66A11" w:rsidP="00D66A11">
      <w:pPr>
        <w:jc w:val="both"/>
        <w:rPr>
          <w:rFonts w:ascii="Noto Sans" w:eastAsia="Arial" w:hAnsi="Noto Sans" w:cs="Noto Sans"/>
          <w:b/>
          <w:sz w:val="18"/>
          <w:szCs w:val="18"/>
          <w:lang w:val="ca-ES"/>
        </w:rPr>
      </w:pPr>
    </w:p>
    <w:p w14:paraId="19A6F7E4" w14:textId="77777777" w:rsidR="00D66A11" w:rsidRPr="003833E8" w:rsidRDefault="00D66A11" w:rsidP="00E43633">
      <w:pPr>
        <w:rPr>
          <w:rFonts w:ascii="Noto Sans" w:eastAsia="Arial" w:hAnsi="Noto Sans" w:cs="Noto Sans"/>
          <w:sz w:val="18"/>
          <w:szCs w:val="18"/>
          <w:lang w:val="ca-ES"/>
        </w:rPr>
      </w:pPr>
      <w:r w:rsidRPr="003833E8">
        <w:rPr>
          <w:rFonts w:ascii="Noto Sans" w:eastAsia="Arial" w:hAnsi="Noto Sans" w:cs="Noto Sans"/>
          <w:sz w:val="18"/>
          <w:szCs w:val="18"/>
          <w:lang w:val="ca-ES"/>
        </w:rPr>
        <w:t>El projecte i el pressupost de l’activitat que es presenten s’han d’ajustar aproximadament a la quantitat sol·licitada, llevat que es justifiqui que el projecte disposa d’altres recursos assegurats i només es sol·licita subvenció per la diferència. La justificació prèvia al pagament s’ha de referir al projecte total d’acord amb el pressupost presentat i no només a la subvenció que es demana.</w:t>
      </w:r>
    </w:p>
    <w:p w14:paraId="3580976E" w14:textId="77777777" w:rsidR="003E11BF" w:rsidRPr="003833E8" w:rsidRDefault="003E11BF" w:rsidP="00D66A11">
      <w:pPr>
        <w:jc w:val="both"/>
        <w:rPr>
          <w:rFonts w:ascii="Noto Sans" w:eastAsia="Arial" w:hAnsi="Noto Sans" w:cs="Noto Sans"/>
          <w:sz w:val="18"/>
          <w:szCs w:val="18"/>
          <w:lang w:val="ca-ES"/>
        </w:rPr>
      </w:pPr>
    </w:p>
    <w:p w14:paraId="213E3A3E" w14:textId="77777777" w:rsidR="003E11BF" w:rsidRPr="003833E8" w:rsidRDefault="003E11BF" w:rsidP="00D66A11">
      <w:pPr>
        <w:jc w:val="both"/>
        <w:rPr>
          <w:rFonts w:ascii="Noto Sans" w:eastAsia="Arial" w:hAnsi="Noto Sans" w:cs="Noto Sans"/>
          <w:sz w:val="18"/>
          <w:szCs w:val="18"/>
          <w:lang w:val="ca-ES"/>
        </w:rPr>
      </w:pPr>
    </w:p>
    <w:p w14:paraId="6B4D29D9" w14:textId="77777777" w:rsidR="003E11BF" w:rsidRPr="007C7523" w:rsidRDefault="003E11BF" w:rsidP="007C7523">
      <w:pPr>
        <w:rPr>
          <w:rFonts w:ascii="Noto Sans" w:eastAsia="Arial" w:hAnsi="Noto Sans" w:cs="Noto Sans"/>
          <w:sz w:val="18"/>
          <w:szCs w:val="18"/>
          <w:lang w:val="ca-ES"/>
        </w:rPr>
      </w:pPr>
      <w:r w:rsidRPr="007C7523">
        <w:rPr>
          <w:rFonts w:ascii="Noto Sans" w:eastAsia="Arial" w:hAnsi="Noto Sans" w:cs="Noto Sans"/>
          <w:sz w:val="18"/>
          <w:szCs w:val="18"/>
          <w:lang w:val="ca-ES"/>
        </w:rPr>
        <w:t>Signatura de la persona responsable de l’actuació</w:t>
      </w:r>
      <w:r w:rsidR="007C7523">
        <w:rPr>
          <w:rFonts w:ascii="Noto Sans" w:eastAsia="Arial" w:hAnsi="Noto Sans" w:cs="Noto Sans"/>
          <w:sz w:val="18"/>
          <w:szCs w:val="18"/>
          <w:lang w:val="ca-ES"/>
        </w:rPr>
        <w:t>:</w:t>
      </w:r>
    </w:p>
    <w:sectPr w:rsidR="003E11BF" w:rsidRPr="007C7523" w:rsidSect="00C85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426" w:left="1418" w:header="278" w:footer="44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C2439" w14:textId="77777777" w:rsidR="009657AD" w:rsidRDefault="009657AD">
      <w:r>
        <w:separator/>
      </w:r>
    </w:p>
  </w:endnote>
  <w:endnote w:type="continuationSeparator" w:id="0">
    <w:p w14:paraId="429981AB" w14:textId="77777777" w:rsidR="009657AD" w:rsidRDefault="0096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2632" w14:textId="77777777" w:rsidR="002326D0" w:rsidRPr="003833E8" w:rsidRDefault="002326D0" w:rsidP="002326D0">
    <w:pPr>
      <w:pStyle w:val="Ttulo3"/>
      <w:jc w:val="left"/>
      <w:rPr>
        <w:rFonts w:ascii="Noto Sans" w:hAnsi="Noto Sans" w:cs="Noto Sans"/>
        <w:sz w:val="16"/>
        <w:szCs w:val="16"/>
        <w:lang w:val="ca-ES"/>
      </w:rPr>
    </w:pPr>
    <w:r w:rsidRPr="003833E8">
      <w:rPr>
        <w:rFonts w:ascii="Noto Sans" w:hAnsi="Noto Sans" w:cs="Noto Sans"/>
        <w:sz w:val="16"/>
        <w:szCs w:val="16"/>
        <w:lang w:val="ca-ES"/>
      </w:rPr>
      <w:t xml:space="preserve">CONSELLERIA </w:t>
    </w:r>
    <w:r>
      <w:rPr>
        <w:rFonts w:ascii="Noto Sans" w:hAnsi="Noto Sans" w:cs="Noto Sans"/>
        <w:sz w:val="16"/>
        <w:szCs w:val="16"/>
        <w:lang w:val="ca-ES"/>
      </w:rPr>
      <w:t>D’EDUCACIÓ I UNIVERSITATS</w:t>
    </w:r>
  </w:p>
  <w:p w14:paraId="6297337D" w14:textId="77777777" w:rsidR="002326D0" w:rsidRPr="00792F7B" w:rsidRDefault="002326D0" w:rsidP="002326D0">
    <w:pPr>
      <w:pStyle w:val="Piedepgina"/>
      <w:framePr w:wrap="around" w:vAnchor="text" w:hAnchor="page" w:x="10681" w:y="1"/>
      <w:rPr>
        <w:rStyle w:val="Nmerodepgina"/>
        <w:rFonts w:ascii="LegacySanITCBoo" w:hAnsi="LegacySanITCBoo"/>
      </w:rPr>
    </w:pPr>
    <w:r w:rsidRPr="00792F7B">
      <w:rPr>
        <w:rStyle w:val="Nmerodepgina"/>
        <w:rFonts w:ascii="LegacySanITCBoo" w:hAnsi="LegacySanITCBoo"/>
      </w:rPr>
      <w:fldChar w:fldCharType="begin"/>
    </w:r>
    <w:r w:rsidRPr="00792F7B">
      <w:rPr>
        <w:rStyle w:val="Nmerodepgina"/>
        <w:rFonts w:ascii="LegacySanITCBoo" w:hAnsi="LegacySanITCBoo"/>
      </w:rPr>
      <w:instrText xml:space="preserve">PAGE  </w:instrText>
    </w:r>
    <w:r w:rsidRPr="00792F7B">
      <w:rPr>
        <w:rStyle w:val="Nmerodepgina"/>
        <w:rFonts w:ascii="LegacySanITCBoo" w:hAnsi="LegacySanITCBoo"/>
      </w:rPr>
      <w:fldChar w:fldCharType="separate"/>
    </w:r>
    <w:r>
      <w:rPr>
        <w:rStyle w:val="Nmerodepgina"/>
        <w:rFonts w:ascii="LegacySanITCBoo" w:hAnsi="LegacySanITCBoo"/>
      </w:rPr>
      <w:t>1</w:t>
    </w:r>
    <w:r w:rsidRPr="00792F7B">
      <w:rPr>
        <w:rStyle w:val="Nmerodepgina"/>
        <w:rFonts w:ascii="LegacySanITCBoo" w:hAnsi="LegacySanITCBoo"/>
      </w:rPr>
      <w:fldChar w:fldCharType="end"/>
    </w:r>
  </w:p>
  <w:p w14:paraId="5D9F2EC1" w14:textId="77777777" w:rsidR="002326D0" w:rsidRPr="003833E8" w:rsidRDefault="002326D0" w:rsidP="002326D0">
    <w:pPr>
      <w:pStyle w:val="Ttulo4"/>
      <w:rPr>
        <w:rFonts w:ascii="Noto Sans" w:hAnsi="Noto Sans" w:cs="Noto Sans"/>
        <w:sz w:val="16"/>
        <w:szCs w:val="16"/>
        <w:lang w:val="ca-ES"/>
      </w:rPr>
    </w:pPr>
    <w:r w:rsidRPr="003833E8">
      <w:rPr>
        <w:rFonts w:ascii="Noto Sans" w:hAnsi="Noto Sans" w:cs="Noto Sans"/>
        <w:sz w:val="16"/>
        <w:szCs w:val="16"/>
        <w:lang w:val="ca-ES"/>
      </w:rPr>
      <w:t xml:space="preserve">Direcció General </w:t>
    </w:r>
    <w:r>
      <w:rPr>
        <w:rFonts w:ascii="Noto Sans" w:hAnsi="Noto Sans" w:cs="Noto Sans"/>
        <w:sz w:val="16"/>
        <w:szCs w:val="16"/>
        <w:lang w:val="ca-ES"/>
      </w:rPr>
      <w:t>d’Universitats</w:t>
    </w:r>
    <w:r w:rsidR="00AC4582">
      <w:rPr>
        <w:rFonts w:ascii="Noto Sans" w:hAnsi="Noto Sans" w:cs="Noto Sans"/>
        <w:sz w:val="16"/>
        <w:szCs w:val="16"/>
        <w:lang w:val="ca-ES"/>
      </w:rPr>
      <w:t>, Recerca</w:t>
    </w:r>
    <w:r>
      <w:rPr>
        <w:rFonts w:ascii="Noto Sans" w:hAnsi="Noto Sans" w:cs="Noto Sans"/>
        <w:sz w:val="16"/>
        <w:szCs w:val="16"/>
        <w:lang w:val="ca-ES"/>
      </w:rPr>
      <w:t xml:space="preserve"> i Ensenyaments Artístics Superiors</w:t>
    </w:r>
  </w:p>
  <w:p w14:paraId="3ED194FB" w14:textId="77777777" w:rsidR="00AF1879" w:rsidRPr="003E11BF" w:rsidRDefault="00AF1879" w:rsidP="00BE1D37">
    <w:pPr>
      <w:pStyle w:val="Ttulo3"/>
      <w:jc w:val="left"/>
      <w:rPr>
        <w:lang w:val="ca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2AEE" w14:textId="77777777" w:rsidR="002326D0" w:rsidRPr="003833E8" w:rsidRDefault="002326D0" w:rsidP="002326D0">
    <w:pPr>
      <w:pStyle w:val="Ttulo3"/>
      <w:jc w:val="left"/>
      <w:rPr>
        <w:rFonts w:ascii="Noto Sans" w:hAnsi="Noto Sans" w:cs="Noto Sans"/>
        <w:sz w:val="16"/>
        <w:szCs w:val="16"/>
        <w:lang w:val="ca-ES"/>
      </w:rPr>
    </w:pPr>
    <w:r w:rsidRPr="003833E8">
      <w:rPr>
        <w:rFonts w:ascii="Noto Sans" w:hAnsi="Noto Sans" w:cs="Noto Sans"/>
        <w:sz w:val="16"/>
        <w:szCs w:val="16"/>
        <w:lang w:val="ca-ES"/>
      </w:rPr>
      <w:t xml:space="preserve">CONSELLERIA </w:t>
    </w:r>
    <w:r>
      <w:rPr>
        <w:rFonts w:ascii="Noto Sans" w:hAnsi="Noto Sans" w:cs="Noto Sans"/>
        <w:sz w:val="16"/>
        <w:szCs w:val="16"/>
        <w:lang w:val="ca-ES"/>
      </w:rPr>
      <w:t>D’EDUCACIÓ I UNIVERSITATS</w:t>
    </w:r>
  </w:p>
  <w:p w14:paraId="20C7EB18" w14:textId="77777777" w:rsidR="002326D0" w:rsidRPr="00792F7B" w:rsidRDefault="002326D0" w:rsidP="002326D0">
    <w:pPr>
      <w:pStyle w:val="Piedepgina"/>
      <w:framePr w:wrap="around" w:vAnchor="text" w:hAnchor="page" w:x="10681" w:y="1"/>
      <w:rPr>
        <w:rStyle w:val="Nmerodepgina"/>
        <w:rFonts w:ascii="LegacySanITCBoo" w:hAnsi="LegacySanITCBoo"/>
      </w:rPr>
    </w:pPr>
    <w:r w:rsidRPr="00792F7B">
      <w:rPr>
        <w:rStyle w:val="Nmerodepgina"/>
        <w:rFonts w:ascii="LegacySanITCBoo" w:hAnsi="LegacySanITCBoo"/>
      </w:rPr>
      <w:fldChar w:fldCharType="begin"/>
    </w:r>
    <w:r w:rsidRPr="00792F7B">
      <w:rPr>
        <w:rStyle w:val="Nmerodepgina"/>
        <w:rFonts w:ascii="LegacySanITCBoo" w:hAnsi="LegacySanITCBoo"/>
      </w:rPr>
      <w:instrText xml:space="preserve">PAGE  </w:instrText>
    </w:r>
    <w:r w:rsidRPr="00792F7B">
      <w:rPr>
        <w:rStyle w:val="Nmerodepgina"/>
        <w:rFonts w:ascii="LegacySanITCBoo" w:hAnsi="LegacySanITCBoo"/>
      </w:rPr>
      <w:fldChar w:fldCharType="separate"/>
    </w:r>
    <w:r>
      <w:rPr>
        <w:rStyle w:val="Nmerodepgina"/>
        <w:rFonts w:ascii="LegacySanITCBoo" w:hAnsi="LegacySanITCBoo"/>
      </w:rPr>
      <w:t>1</w:t>
    </w:r>
    <w:r w:rsidRPr="00792F7B">
      <w:rPr>
        <w:rStyle w:val="Nmerodepgina"/>
        <w:rFonts w:ascii="LegacySanITCBoo" w:hAnsi="LegacySanITCBoo"/>
      </w:rPr>
      <w:fldChar w:fldCharType="end"/>
    </w:r>
  </w:p>
  <w:p w14:paraId="3092AA4C" w14:textId="77777777" w:rsidR="002326D0" w:rsidRPr="003833E8" w:rsidRDefault="002326D0" w:rsidP="002326D0">
    <w:pPr>
      <w:pStyle w:val="Ttulo4"/>
      <w:rPr>
        <w:rFonts w:ascii="Noto Sans" w:hAnsi="Noto Sans" w:cs="Noto Sans"/>
        <w:sz w:val="16"/>
        <w:szCs w:val="16"/>
        <w:lang w:val="ca-ES"/>
      </w:rPr>
    </w:pPr>
    <w:r w:rsidRPr="003833E8">
      <w:rPr>
        <w:rFonts w:ascii="Noto Sans" w:hAnsi="Noto Sans" w:cs="Noto Sans"/>
        <w:sz w:val="16"/>
        <w:szCs w:val="16"/>
        <w:lang w:val="ca-ES"/>
      </w:rPr>
      <w:t xml:space="preserve">Direcció General </w:t>
    </w:r>
    <w:r>
      <w:rPr>
        <w:rFonts w:ascii="Noto Sans" w:hAnsi="Noto Sans" w:cs="Noto Sans"/>
        <w:sz w:val="16"/>
        <w:szCs w:val="16"/>
        <w:lang w:val="ca-ES"/>
      </w:rPr>
      <w:t>d’Universitats</w:t>
    </w:r>
    <w:r w:rsidR="00AC4582">
      <w:rPr>
        <w:rFonts w:ascii="Noto Sans" w:hAnsi="Noto Sans" w:cs="Noto Sans"/>
        <w:sz w:val="16"/>
        <w:szCs w:val="16"/>
        <w:lang w:val="ca-ES"/>
      </w:rPr>
      <w:t>, Recerca</w:t>
    </w:r>
    <w:r>
      <w:rPr>
        <w:rFonts w:ascii="Noto Sans" w:hAnsi="Noto Sans" w:cs="Noto Sans"/>
        <w:sz w:val="16"/>
        <w:szCs w:val="16"/>
        <w:lang w:val="ca-ES"/>
      </w:rPr>
      <w:t xml:space="preserve"> i Ensenyaments Artístics Superiors</w:t>
    </w:r>
  </w:p>
  <w:p w14:paraId="059BF064" w14:textId="77777777" w:rsidR="00AF1879" w:rsidRPr="002326D0" w:rsidRDefault="00AF1879" w:rsidP="002326D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076B" w14:textId="77777777" w:rsidR="00BE1D37" w:rsidRPr="003833E8" w:rsidRDefault="00BE1D37" w:rsidP="00BE1D37">
    <w:pPr>
      <w:pStyle w:val="Ttulo3"/>
      <w:jc w:val="left"/>
      <w:rPr>
        <w:rFonts w:ascii="Noto Sans" w:hAnsi="Noto Sans" w:cs="Noto Sans"/>
        <w:sz w:val="16"/>
        <w:szCs w:val="16"/>
        <w:lang w:val="ca-ES"/>
      </w:rPr>
    </w:pPr>
    <w:bookmarkStart w:id="0" w:name="_Hlk97896207"/>
    <w:r w:rsidRPr="003833E8">
      <w:rPr>
        <w:rFonts w:ascii="Noto Sans" w:hAnsi="Noto Sans" w:cs="Noto Sans"/>
        <w:sz w:val="16"/>
        <w:szCs w:val="16"/>
        <w:lang w:val="ca-ES"/>
      </w:rPr>
      <w:t xml:space="preserve">CONSELLERIA </w:t>
    </w:r>
    <w:r>
      <w:rPr>
        <w:rFonts w:ascii="Noto Sans" w:hAnsi="Noto Sans" w:cs="Noto Sans"/>
        <w:sz w:val="16"/>
        <w:szCs w:val="16"/>
        <w:lang w:val="ca-ES"/>
      </w:rPr>
      <w:t>D</w:t>
    </w:r>
    <w:r w:rsidR="002326D0">
      <w:rPr>
        <w:rFonts w:ascii="Noto Sans" w:hAnsi="Noto Sans" w:cs="Noto Sans"/>
        <w:sz w:val="16"/>
        <w:szCs w:val="16"/>
        <w:lang w:val="ca-ES"/>
      </w:rPr>
      <w:t>’EDUCACIÓ I UNIVERSITATS</w:t>
    </w:r>
  </w:p>
  <w:p w14:paraId="193F5E47" w14:textId="77777777" w:rsidR="00BE1D37" w:rsidRPr="00792F7B" w:rsidRDefault="00BE1D37" w:rsidP="00BE1D37">
    <w:pPr>
      <w:pStyle w:val="Piedepgina"/>
      <w:framePr w:wrap="around" w:vAnchor="text" w:hAnchor="page" w:x="10681" w:y="1"/>
      <w:rPr>
        <w:rStyle w:val="Nmerodepgina"/>
        <w:rFonts w:ascii="LegacySanITCBoo" w:hAnsi="LegacySanITCBoo"/>
      </w:rPr>
    </w:pPr>
    <w:r w:rsidRPr="00792F7B">
      <w:rPr>
        <w:rStyle w:val="Nmerodepgina"/>
        <w:rFonts w:ascii="LegacySanITCBoo" w:hAnsi="LegacySanITCBoo"/>
      </w:rPr>
      <w:fldChar w:fldCharType="begin"/>
    </w:r>
    <w:r w:rsidRPr="00792F7B">
      <w:rPr>
        <w:rStyle w:val="Nmerodepgina"/>
        <w:rFonts w:ascii="LegacySanITCBoo" w:hAnsi="LegacySanITCBoo"/>
      </w:rPr>
      <w:instrText xml:space="preserve">PAGE  </w:instrText>
    </w:r>
    <w:r w:rsidRPr="00792F7B">
      <w:rPr>
        <w:rStyle w:val="Nmerodepgina"/>
        <w:rFonts w:ascii="LegacySanITCBoo" w:hAnsi="LegacySanITCBoo"/>
      </w:rPr>
      <w:fldChar w:fldCharType="separate"/>
    </w:r>
    <w:r>
      <w:rPr>
        <w:rStyle w:val="Nmerodepgina"/>
        <w:rFonts w:ascii="LegacySanITCBoo" w:hAnsi="LegacySanITCBoo"/>
      </w:rPr>
      <w:t>3</w:t>
    </w:r>
    <w:r w:rsidRPr="00792F7B">
      <w:rPr>
        <w:rStyle w:val="Nmerodepgina"/>
        <w:rFonts w:ascii="LegacySanITCBoo" w:hAnsi="LegacySanITCBoo"/>
      </w:rPr>
      <w:fldChar w:fldCharType="end"/>
    </w:r>
  </w:p>
  <w:p w14:paraId="2F108B6E" w14:textId="77777777" w:rsidR="00AF1879" w:rsidRPr="003833E8" w:rsidRDefault="00BE1D37" w:rsidP="00794350">
    <w:pPr>
      <w:pStyle w:val="Ttulo4"/>
      <w:rPr>
        <w:rFonts w:ascii="Noto Sans" w:hAnsi="Noto Sans" w:cs="Noto Sans"/>
        <w:sz w:val="16"/>
        <w:szCs w:val="16"/>
        <w:lang w:val="ca-ES"/>
      </w:rPr>
    </w:pPr>
    <w:r w:rsidRPr="003833E8">
      <w:rPr>
        <w:rFonts w:ascii="Noto Sans" w:hAnsi="Noto Sans" w:cs="Noto Sans"/>
        <w:sz w:val="16"/>
        <w:szCs w:val="16"/>
        <w:lang w:val="ca-ES"/>
      </w:rPr>
      <w:t xml:space="preserve">Direcció General </w:t>
    </w:r>
    <w:r w:rsidR="002326D0">
      <w:rPr>
        <w:rFonts w:ascii="Noto Sans" w:hAnsi="Noto Sans" w:cs="Noto Sans"/>
        <w:sz w:val="16"/>
        <w:szCs w:val="16"/>
        <w:lang w:val="ca-ES"/>
      </w:rPr>
      <w:t>d’Universitats</w:t>
    </w:r>
    <w:r w:rsidR="00AC4582">
      <w:rPr>
        <w:rFonts w:ascii="Noto Sans" w:hAnsi="Noto Sans" w:cs="Noto Sans"/>
        <w:sz w:val="16"/>
        <w:szCs w:val="16"/>
        <w:lang w:val="ca-ES"/>
      </w:rPr>
      <w:t>, Recerca</w:t>
    </w:r>
    <w:r w:rsidR="002326D0">
      <w:rPr>
        <w:rFonts w:ascii="Noto Sans" w:hAnsi="Noto Sans" w:cs="Noto Sans"/>
        <w:sz w:val="16"/>
        <w:szCs w:val="16"/>
        <w:lang w:val="ca-ES"/>
      </w:rPr>
      <w:t xml:space="preserve"> i Ensenyaments Artístics Superiors</w:t>
    </w:r>
    <w:bookmarkEnd w:id="0"/>
  </w:p>
  <w:p w14:paraId="28C1D94C" w14:textId="77777777" w:rsidR="00AF1879" w:rsidRPr="00794350" w:rsidRDefault="00AF1879">
    <w:pPr>
      <w:pStyle w:val="Piedepgina"/>
      <w:rPr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D0F8" w14:textId="77777777" w:rsidR="009657AD" w:rsidRDefault="009657AD">
      <w:r>
        <w:separator/>
      </w:r>
    </w:p>
  </w:footnote>
  <w:footnote w:type="continuationSeparator" w:id="0">
    <w:p w14:paraId="5619EB6F" w14:textId="77777777" w:rsidR="009657AD" w:rsidRDefault="00965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AF1879" w14:paraId="50FF588F" w14:textId="77777777" w:rsidTr="00E97F5C">
      <w:tc>
        <w:tcPr>
          <w:tcW w:w="4747" w:type="dxa"/>
          <w:vAlign w:val="center"/>
        </w:tcPr>
        <w:p w14:paraId="4E8B8789" w14:textId="77777777" w:rsidR="00AF1879" w:rsidRDefault="00AF1879" w:rsidP="003833E8">
          <w:pPr>
            <w:pStyle w:val="Encabezado"/>
          </w:pPr>
        </w:p>
      </w:tc>
      <w:tc>
        <w:tcPr>
          <w:tcW w:w="4748" w:type="dxa"/>
          <w:vAlign w:val="center"/>
        </w:tcPr>
        <w:p w14:paraId="59DB66B0" w14:textId="77777777" w:rsidR="00AF1879" w:rsidRPr="003833E8" w:rsidRDefault="00AF1879" w:rsidP="00E97F5C">
          <w:pPr>
            <w:jc w:val="center"/>
            <w:rPr>
              <w:rFonts w:ascii="Noto Sans" w:hAnsi="Noto Sans" w:cs="Noto Sans"/>
              <w:sz w:val="18"/>
              <w:szCs w:val="18"/>
            </w:rPr>
          </w:pPr>
        </w:p>
      </w:tc>
    </w:tr>
  </w:tbl>
  <w:p w14:paraId="6EF551FE" w14:textId="77777777" w:rsidR="00AF1879" w:rsidRPr="003833E8" w:rsidRDefault="00AF18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AF1879" w14:paraId="6A6A812B" w14:textId="77777777" w:rsidTr="00E97F5C">
      <w:tc>
        <w:tcPr>
          <w:tcW w:w="4747" w:type="dxa"/>
          <w:vAlign w:val="center"/>
        </w:tcPr>
        <w:p w14:paraId="3B0847FB" w14:textId="77777777" w:rsidR="00AF1879" w:rsidRDefault="00AF1879" w:rsidP="003833E8">
          <w:pPr>
            <w:pStyle w:val="Encabezado"/>
          </w:pPr>
        </w:p>
      </w:tc>
      <w:tc>
        <w:tcPr>
          <w:tcW w:w="4748" w:type="dxa"/>
          <w:vAlign w:val="center"/>
        </w:tcPr>
        <w:p w14:paraId="47BE4BB0" w14:textId="77777777" w:rsidR="00AF1879" w:rsidRDefault="00AF1879" w:rsidP="00E97F5C">
          <w:pPr>
            <w:jc w:val="center"/>
          </w:pPr>
        </w:p>
      </w:tc>
    </w:tr>
  </w:tbl>
  <w:p w14:paraId="12EA2D7C" w14:textId="77777777" w:rsidR="00AF1879" w:rsidRPr="00AF1879" w:rsidRDefault="00AF1879" w:rsidP="00526898">
    <w:pPr>
      <w:pStyle w:val="Encabezado"/>
      <w:rPr>
        <w:rFonts w:eastAsia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E125" w14:textId="77777777" w:rsidR="00AF1879" w:rsidRPr="00C158FE" w:rsidRDefault="00AC4582" w:rsidP="00C158FE">
    <w:pPr>
      <w:pStyle w:val="Encabezado"/>
    </w:pPr>
    <w:r>
      <w:rPr>
        <w:noProof/>
      </w:rPr>
      <w:pict w14:anchorId="571057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-45.1pt;margin-top:-25.75pt;width:206.35pt;height:64.8pt;z-index:251657728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2"/>
        </w:tabs>
        <w:ind w:left="142" w:hanging="142"/>
      </w:pPr>
    </w:lvl>
  </w:abstractNum>
  <w:abstractNum w:abstractNumId="1" w15:restartNumberingAfterBreak="0">
    <w:nsid w:val="063D09CF"/>
    <w:multiLevelType w:val="hybridMultilevel"/>
    <w:tmpl w:val="8E1C5DD6"/>
    <w:lvl w:ilvl="0" w:tplc="4D401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821"/>
    <w:multiLevelType w:val="singleLevel"/>
    <w:tmpl w:val="97840CC6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0"/>
      </w:rPr>
    </w:lvl>
  </w:abstractNum>
  <w:abstractNum w:abstractNumId="3" w15:restartNumberingAfterBreak="0">
    <w:nsid w:val="1EE44149"/>
    <w:multiLevelType w:val="hybridMultilevel"/>
    <w:tmpl w:val="73E0E88C"/>
    <w:lvl w:ilvl="0" w:tplc="CA8ACE9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581BA9"/>
    <w:multiLevelType w:val="hybridMultilevel"/>
    <w:tmpl w:val="61EAB014"/>
    <w:lvl w:ilvl="0" w:tplc="747ACE6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21E45777"/>
    <w:multiLevelType w:val="hybridMultilevel"/>
    <w:tmpl w:val="AEE40982"/>
    <w:lvl w:ilvl="0" w:tplc="747ACE64">
      <w:start w:val="5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359C6906"/>
    <w:multiLevelType w:val="multilevel"/>
    <w:tmpl w:val="9CBEC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DB6E2A"/>
    <w:multiLevelType w:val="hybridMultilevel"/>
    <w:tmpl w:val="61EAB014"/>
    <w:lvl w:ilvl="0" w:tplc="747ACE6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4" w:hanging="360"/>
      </w:pPr>
    </w:lvl>
    <w:lvl w:ilvl="2" w:tplc="0C0A001B" w:tentative="1">
      <w:start w:val="1"/>
      <w:numFmt w:val="lowerRoman"/>
      <w:lvlText w:val="%3."/>
      <w:lvlJc w:val="right"/>
      <w:pPr>
        <w:ind w:left="2514" w:hanging="180"/>
      </w:pPr>
    </w:lvl>
    <w:lvl w:ilvl="3" w:tplc="0C0A000F" w:tentative="1">
      <w:start w:val="1"/>
      <w:numFmt w:val="decimal"/>
      <w:lvlText w:val="%4."/>
      <w:lvlJc w:val="left"/>
      <w:pPr>
        <w:ind w:left="3234" w:hanging="360"/>
      </w:pPr>
    </w:lvl>
    <w:lvl w:ilvl="4" w:tplc="0C0A0019" w:tentative="1">
      <w:start w:val="1"/>
      <w:numFmt w:val="lowerLetter"/>
      <w:lvlText w:val="%5."/>
      <w:lvlJc w:val="left"/>
      <w:pPr>
        <w:ind w:left="3954" w:hanging="360"/>
      </w:pPr>
    </w:lvl>
    <w:lvl w:ilvl="5" w:tplc="0C0A001B" w:tentative="1">
      <w:start w:val="1"/>
      <w:numFmt w:val="lowerRoman"/>
      <w:lvlText w:val="%6."/>
      <w:lvlJc w:val="right"/>
      <w:pPr>
        <w:ind w:left="4674" w:hanging="180"/>
      </w:pPr>
    </w:lvl>
    <w:lvl w:ilvl="6" w:tplc="0C0A000F" w:tentative="1">
      <w:start w:val="1"/>
      <w:numFmt w:val="decimal"/>
      <w:lvlText w:val="%7."/>
      <w:lvlJc w:val="left"/>
      <w:pPr>
        <w:ind w:left="5394" w:hanging="360"/>
      </w:pPr>
    </w:lvl>
    <w:lvl w:ilvl="7" w:tplc="0C0A0019" w:tentative="1">
      <w:start w:val="1"/>
      <w:numFmt w:val="lowerLetter"/>
      <w:lvlText w:val="%8."/>
      <w:lvlJc w:val="left"/>
      <w:pPr>
        <w:ind w:left="6114" w:hanging="360"/>
      </w:pPr>
    </w:lvl>
    <w:lvl w:ilvl="8" w:tplc="0C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3CE4369E"/>
    <w:multiLevelType w:val="hybridMultilevel"/>
    <w:tmpl w:val="0D7EDE34"/>
    <w:lvl w:ilvl="0" w:tplc="7250F40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97284"/>
    <w:multiLevelType w:val="hybridMultilevel"/>
    <w:tmpl w:val="28C2F8B4"/>
    <w:lvl w:ilvl="0" w:tplc="A7D8BC4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55F16"/>
    <w:multiLevelType w:val="hybridMultilevel"/>
    <w:tmpl w:val="3738A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F0C46"/>
    <w:multiLevelType w:val="hybridMultilevel"/>
    <w:tmpl w:val="3828B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D536E"/>
    <w:multiLevelType w:val="hybridMultilevel"/>
    <w:tmpl w:val="D6A4F4C0"/>
    <w:lvl w:ilvl="0" w:tplc="A5287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32B43"/>
    <w:multiLevelType w:val="singleLevel"/>
    <w:tmpl w:val="AE7669EA"/>
    <w:lvl w:ilvl="0">
      <w:start w:val="1"/>
      <w:numFmt w:val="upperLetter"/>
      <w:pStyle w:val="Ttulo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5C57C3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B2623F7"/>
    <w:multiLevelType w:val="hybridMultilevel"/>
    <w:tmpl w:val="0BF4D32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A413DD"/>
    <w:multiLevelType w:val="singleLevel"/>
    <w:tmpl w:val="76D2C0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68802">
    <w:abstractNumId w:val="13"/>
  </w:num>
  <w:num w:numId="2" w16cid:durableId="1564371864">
    <w:abstractNumId w:val="0"/>
  </w:num>
  <w:num w:numId="3" w16cid:durableId="1679038155">
    <w:abstractNumId w:val="14"/>
  </w:num>
  <w:num w:numId="4" w16cid:durableId="368648864">
    <w:abstractNumId w:val="2"/>
  </w:num>
  <w:num w:numId="5" w16cid:durableId="66149570">
    <w:abstractNumId w:val="16"/>
  </w:num>
  <w:num w:numId="6" w16cid:durableId="1396659217">
    <w:abstractNumId w:val="1"/>
  </w:num>
  <w:num w:numId="7" w16cid:durableId="1652178686">
    <w:abstractNumId w:val="4"/>
  </w:num>
  <w:num w:numId="8" w16cid:durableId="1186406870">
    <w:abstractNumId w:val="7"/>
  </w:num>
  <w:num w:numId="9" w16cid:durableId="1469593916">
    <w:abstractNumId w:val="8"/>
  </w:num>
  <w:num w:numId="10" w16cid:durableId="1624532635">
    <w:abstractNumId w:val="12"/>
  </w:num>
  <w:num w:numId="11" w16cid:durableId="93980120">
    <w:abstractNumId w:val="9"/>
  </w:num>
  <w:num w:numId="12" w16cid:durableId="1668361787">
    <w:abstractNumId w:val="5"/>
  </w:num>
  <w:num w:numId="13" w16cid:durableId="1230920448">
    <w:abstractNumId w:val="3"/>
  </w:num>
  <w:num w:numId="14" w16cid:durableId="1608661274">
    <w:abstractNumId w:val="11"/>
  </w:num>
  <w:num w:numId="15" w16cid:durableId="1254163474">
    <w:abstractNumId w:val="6"/>
  </w:num>
  <w:num w:numId="16" w16cid:durableId="1686513073">
    <w:abstractNumId w:val="15"/>
  </w:num>
  <w:num w:numId="17" w16cid:durableId="715740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oNotTrackMoves/>
  <w:documentProtection w:edit="forms" w:enforcement="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097"/>
    <w:rsid w:val="0000497B"/>
    <w:rsid w:val="000161C2"/>
    <w:rsid w:val="000307AD"/>
    <w:rsid w:val="00072C8C"/>
    <w:rsid w:val="00073C77"/>
    <w:rsid w:val="00090EAE"/>
    <w:rsid w:val="000A3910"/>
    <w:rsid w:val="000D6CF1"/>
    <w:rsid w:val="00121B81"/>
    <w:rsid w:val="00127F14"/>
    <w:rsid w:val="00131370"/>
    <w:rsid w:val="00134CD1"/>
    <w:rsid w:val="001410E4"/>
    <w:rsid w:val="0015371D"/>
    <w:rsid w:val="001603F3"/>
    <w:rsid w:val="001904D8"/>
    <w:rsid w:val="0019547C"/>
    <w:rsid w:val="001968EA"/>
    <w:rsid w:val="001A3F31"/>
    <w:rsid w:val="001D58EE"/>
    <w:rsid w:val="001D7651"/>
    <w:rsid w:val="001E301D"/>
    <w:rsid w:val="00227FCE"/>
    <w:rsid w:val="002326D0"/>
    <w:rsid w:val="00240926"/>
    <w:rsid w:val="00246BCE"/>
    <w:rsid w:val="0027222F"/>
    <w:rsid w:val="00283008"/>
    <w:rsid w:val="002B6A1C"/>
    <w:rsid w:val="002C0CA2"/>
    <w:rsid w:val="002D5B13"/>
    <w:rsid w:val="00316656"/>
    <w:rsid w:val="003833E8"/>
    <w:rsid w:val="00385E69"/>
    <w:rsid w:val="003B000D"/>
    <w:rsid w:val="003E0CBD"/>
    <w:rsid w:val="003E11BF"/>
    <w:rsid w:val="003F0B99"/>
    <w:rsid w:val="003F149C"/>
    <w:rsid w:val="003F3259"/>
    <w:rsid w:val="004171CB"/>
    <w:rsid w:val="004270E6"/>
    <w:rsid w:val="00452944"/>
    <w:rsid w:val="0048055D"/>
    <w:rsid w:val="004B7C8D"/>
    <w:rsid w:val="004F09B7"/>
    <w:rsid w:val="005238AA"/>
    <w:rsid w:val="00526898"/>
    <w:rsid w:val="005627FC"/>
    <w:rsid w:val="00573E8A"/>
    <w:rsid w:val="00583DB7"/>
    <w:rsid w:val="0059438C"/>
    <w:rsid w:val="0059538B"/>
    <w:rsid w:val="005A0D6B"/>
    <w:rsid w:val="005B369C"/>
    <w:rsid w:val="005E05A8"/>
    <w:rsid w:val="00600ACB"/>
    <w:rsid w:val="00641473"/>
    <w:rsid w:val="006818FF"/>
    <w:rsid w:val="0068668D"/>
    <w:rsid w:val="00697521"/>
    <w:rsid w:val="00714DC9"/>
    <w:rsid w:val="00722F09"/>
    <w:rsid w:val="007335F4"/>
    <w:rsid w:val="00792F7B"/>
    <w:rsid w:val="00794350"/>
    <w:rsid w:val="007963DD"/>
    <w:rsid w:val="007B13F6"/>
    <w:rsid w:val="007C7523"/>
    <w:rsid w:val="007D0748"/>
    <w:rsid w:val="007E2B77"/>
    <w:rsid w:val="007E7F0D"/>
    <w:rsid w:val="00806923"/>
    <w:rsid w:val="008167D8"/>
    <w:rsid w:val="00837B02"/>
    <w:rsid w:val="00853EAB"/>
    <w:rsid w:val="00867A05"/>
    <w:rsid w:val="008874DD"/>
    <w:rsid w:val="00894F1E"/>
    <w:rsid w:val="008C41DB"/>
    <w:rsid w:val="008D3E76"/>
    <w:rsid w:val="00912DD4"/>
    <w:rsid w:val="0092168A"/>
    <w:rsid w:val="00946FB2"/>
    <w:rsid w:val="00957883"/>
    <w:rsid w:val="009657AD"/>
    <w:rsid w:val="00972613"/>
    <w:rsid w:val="00984CAE"/>
    <w:rsid w:val="0099565E"/>
    <w:rsid w:val="0099693D"/>
    <w:rsid w:val="009F7D0F"/>
    <w:rsid w:val="00A3436F"/>
    <w:rsid w:val="00A57F19"/>
    <w:rsid w:val="00AC4582"/>
    <w:rsid w:val="00AD58A8"/>
    <w:rsid w:val="00AF1879"/>
    <w:rsid w:val="00AF54AD"/>
    <w:rsid w:val="00B05812"/>
    <w:rsid w:val="00B42274"/>
    <w:rsid w:val="00B522A2"/>
    <w:rsid w:val="00B71455"/>
    <w:rsid w:val="00B92F52"/>
    <w:rsid w:val="00B97D24"/>
    <w:rsid w:val="00BB7A1C"/>
    <w:rsid w:val="00BE1D37"/>
    <w:rsid w:val="00C01116"/>
    <w:rsid w:val="00C03318"/>
    <w:rsid w:val="00C158FE"/>
    <w:rsid w:val="00C27B3D"/>
    <w:rsid w:val="00C337B3"/>
    <w:rsid w:val="00C46916"/>
    <w:rsid w:val="00C541EB"/>
    <w:rsid w:val="00C5538C"/>
    <w:rsid w:val="00C558CE"/>
    <w:rsid w:val="00C72427"/>
    <w:rsid w:val="00C85079"/>
    <w:rsid w:val="00CA6A9D"/>
    <w:rsid w:val="00CB56FD"/>
    <w:rsid w:val="00CC0F29"/>
    <w:rsid w:val="00CC32BC"/>
    <w:rsid w:val="00CE7E9E"/>
    <w:rsid w:val="00D24910"/>
    <w:rsid w:val="00D26FB3"/>
    <w:rsid w:val="00D638E9"/>
    <w:rsid w:val="00D66A11"/>
    <w:rsid w:val="00D82C98"/>
    <w:rsid w:val="00DA0127"/>
    <w:rsid w:val="00DA2703"/>
    <w:rsid w:val="00DB4F0D"/>
    <w:rsid w:val="00DD16F8"/>
    <w:rsid w:val="00DE1504"/>
    <w:rsid w:val="00DF576B"/>
    <w:rsid w:val="00E26EEC"/>
    <w:rsid w:val="00E34F42"/>
    <w:rsid w:val="00E43633"/>
    <w:rsid w:val="00E465F8"/>
    <w:rsid w:val="00E70630"/>
    <w:rsid w:val="00E755A5"/>
    <w:rsid w:val="00E80974"/>
    <w:rsid w:val="00E97F5C"/>
    <w:rsid w:val="00EA43D1"/>
    <w:rsid w:val="00EB5890"/>
    <w:rsid w:val="00EC4BC3"/>
    <w:rsid w:val="00ED1A96"/>
    <w:rsid w:val="00F0248B"/>
    <w:rsid w:val="00F16B67"/>
    <w:rsid w:val="00F23CB6"/>
    <w:rsid w:val="00F8458C"/>
    <w:rsid w:val="00FA64C6"/>
    <w:rsid w:val="00FA6D73"/>
    <w:rsid w:val="00FD1107"/>
    <w:rsid w:val="00FE086E"/>
    <w:rsid w:val="00FE5F18"/>
    <w:rsid w:val="00FF112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62312E"/>
  <w15:chartTrackingRefBased/>
  <w15:docId w15:val="{77BB7C65-9F23-4F07-A6BD-A6C1CA2F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60" w:after="60" w:line="360" w:lineRule="auto"/>
      <w:jc w:val="both"/>
      <w:outlineLvl w:val="0"/>
    </w:pPr>
    <w:rPr>
      <w:rFonts w:ascii="Arial" w:hAnsi="Arial"/>
      <w:b/>
      <w:sz w:val="16"/>
      <w:lang w:val="ca-ES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6"/>
      <w:lang w:val="ca-ES"/>
    </w:rPr>
  </w:style>
  <w:style w:type="paragraph" w:styleId="Ttulo3">
    <w:name w:val="heading 3"/>
    <w:basedOn w:val="Normal"/>
    <w:next w:val="Normal"/>
    <w:link w:val="Ttulo3Car"/>
    <w:qFormat/>
    <w:pPr>
      <w:jc w:val="center"/>
      <w:outlineLvl w:val="2"/>
    </w:pPr>
    <w:rPr>
      <w:b/>
      <w:sz w:val="14"/>
    </w:rPr>
  </w:style>
  <w:style w:type="paragraph" w:styleId="Ttulo4">
    <w:name w:val="heading 4"/>
    <w:basedOn w:val="Normal"/>
    <w:next w:val="Normal"/>
    <w:link w:val="Ttulo4Car"/>
    <w:qFormat/>
    <w:pPr>
      <w:keepNext/>
      <w:outlineLvl w:val="3"/>
    </w:pPr>
    <w:rPr>
      <w:rFonts w:ascii="LegacySanITCBoo" w:hAnsi="LegacySanITCBoo"/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</w:style>
  <w:style w:type="paragraph" w:styleId="Epgrafe">
    <w:name w:val="Epígrafe"/>
    <w:basedOn w:val="Normal"/>
    <w:next w:val="Normal"/>
    <w:qFormat/>
    <w:pPr>
      <w:spacing w:before="60" w:after="60" w:line="360" w:lineRule="auto"/>
      <w:jc w:val="center"/>
    </w:pPr>
    <w:rPr>
      <w:rFonts w:ascii="Arial" w:hAnsi="Arial"/>
      <w:b/>
      <w:sz w:val="24"/>
      <w:lang w:val="ca-ES"/>
    </w:rPr>
  </w:style>
  <w:style w:type="paragraph" w:styleId="Sangra2detindependiente">
    <w:name w:val="Body Text Indent 2"/>
    <w:basedOn w:val="Normal"/>
    <w:semiHidden/>
    <w:pPr>
      <w:widowControl w:val="0"/>
      <w:spacing w:before="160" w:after="160" w:line="360" w:lineRule="auto"/>
      <w:ind w:right="-234" w:firstLine="567"/>
      <w:jc w:val="both"/>
    </w:pPr>
    <w:rPr>
      <w:rFonts w:ascii="Arial" w:hAnsi="Arial"/>
      <w:snapToGrid w:val="0"/>
      <w:sz w:val="24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lang w:val="ca-ES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spacing w:before="60" w:after="60" w:line="360" w:lineRule="auto"/>
      <w:jc w:val="center"/>
    </w:pPr>
    <w:rPr>
      <w:rFonts w:ascii="Arial" w:hAnsi="Arial"/>
      <w:b/>
      <w:sz w:val="24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color w:val="0000FF"/>
      <w:sz w:val="28"/>
    </w:rPr>
  </w:style>
  <w:style w:type="paragraph" w:styleId="Textoindependiente3">
    <w:name w:val="Body Text 3"/>
    <w:basedOn w:val="Normal"/>
    <w:semiHidden/>
    <w:pPr>
      <w:spacing w:before="60" w:after="60" w:line="360" w:lineRule="auto"/>
      <w:jc w:val="both"/>
    </w:pPr>
    <w:rPr>
      <w:rFonts w:ascii="Arial" w:hAnsi="Arial"/>
      <w:b/>
      <w:color w:val="0000FF"/>
      <w:sz w:val="18"/>
      <w:lang w:val="ca-ES"/>
    </w:rPr>
  </w:style>
  <w:style w:type="paragraph" w:styleId="Ttulo30">
    <w:name w:val="heading 3"/>
    <w:basedOn w:val="Normal"/>
    <w:next w:val="Normal"/>
    <w:semiHidden/>
    <w:pPr>
      <w:jc w:val="center"/>
    </w:pPr>
    <w:rPr>
      <w:rFonts w:ascii="Arial" w:eastAsia="Arial" w:hAnsi="Arial"/>
      <w:b/>
      <w:noProof/>
      <w:sz w:val="14"/>
    </w:rPr>
  </w:style>
  <w:style w:type="table" w:styleId="Tablaconcuadrcula">
    <w:name w:val="Table Grid"/>
    <w:basedOn w:val="Tablanormal"/>
    <w:uiPriority w:val="59"/>
    <w:rsid w:val="006866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27222F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qFormat/>
    <w:rsid w:val="0027222F"/>
    <w:pPr>
      <w:ind w:left="708"/>
    </w:pPr>
  </w:style>
  <w:style w:type="character" w:styleId="Hipervnculo">
    <w:name w:val="Hyperlink"/>
    <w:uiPriority w:val="99"/>
    <w:unhideWhenUsed/>
    <w:rsid w:val="002B6A1C"/>
    <w:rPr>
      <w:color w:val="0000FF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4B7C8D"/>
  </w:style>
  <w:style w:type="paragraph" w:styleId="Textodeglobo">
    <w:name w:val="Balloon Text"/>
    <w:basedOn w:val="Normal"/>
    <w:link w:val="TextodegloboCar"/>
    <w:uiPriority w:val="99"/>
    <w:semiHidden/>
    <w:unhideWhenUsed/>
    <w:rsid w:val="00A3436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436F"/>
    <w:rPr>
      <w:rFonts w:ascii="Tahoma" w:hAnsi="Tahoma" w:cs="Tahoma"/>
      <w:sz w:val="16"/>
      <w:szCs w:val="16"/>
    </w:rPr>
  </w:style>
  <w:style w:type="character" w:customStyle="1" w:styleId="Ttulo3Car">
    <w:name w:val="Título 3 Car"/>
    <w:link w:val="Ttulo3"/>
    <w:rsid w:val="00BE1D37"/>
    <w:rPr>
      <w:b/>
      <w:sz w:val="14"/>
    </w:rPr>
  </w:style>
  <w:style w:type="character" w:customStyle="1" w:styleId="Ttulo4Car">
    <w:name w:val="Título 4 Car"/>
    <w:link w:val="Ttulo4"/>
    <w:rsid w:val="00BE1D37"/>
    <w:rPr>
      <w:rFonts w:ascii="LegacySanITCBoo" w:hAnsi="LegacySanITCBoo"/>
      <w:b/>
    </w:rPr>
  </w:style>
  <w:style w:type="character" w:customStyle="1" w:styleId="PiedepginaCar">
    <w:name w:val="Pie de página Car"/>
    <w:basedOn w:val="Fuentedeprrafopredeter"/>
    <w:link w:val="Piedepgina"/>
    <w:semiHidden/>
    <w:rsid w:val="00BE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Normal%20Catal&#224;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 Català.dot</Template>
  <TotalTime>0</TotalTime>
  <Pages>3</Pages>
  <Words>248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GAIA ELITE P. II 266 MMX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C.A.I.B. Consell Educació</dc:creator>
  <cp:keywords/>
  <cp:lastModifiedBy>Laura Carmona Robert</cp:lastModifiedBy>
  <cp:revision>2</cp:revision>
  <cp:lastPrinted>2012-06-04T08:59:00Z</cp:lastPrinted>
  <dcterms:created xsi:type="dcterms:W3CDTF">2026-04-01T11:34:00Z</dcterms:created>
  <dcterms:modified xsi:type="dcterms:W3CDTF">2026-04-01T11:34:00Z</dcterms:modified>
</cp:coreProperties>
</file>