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109C73" w14:textId="77777777" w:rsidR="00F429DB" w:rsidRPr="009461FE" w:rsidRDefault="00F429DB" w:rsidP="00F429DB">
      <w:pPr>
        <w:outlineLvl w:val="0"/>
      </w:pPr>
      <w:r>
        <w:rPr>
          <w:rFonts w:cs="Noto Sans"/>
          <w:b/>
          <w:bCs/>
          <w:color w:val="C30045"/>
          <w:lang w:eastAsia="es-ES"/>
        </w:rPr>
        <w:t xml:space="preserve">MEMÒRIA D’ACTUACIÓ </w:t>
      </w:r>
    </w:p>
    <w:p w14:paraId="074EC2AB" w14:textId="77777777" w:rsidR="00F429DB" w:rsidRDefault="00F429DB" w:rsidP="00F429DB">
      <w:pPr>
        <w:rPr>
          <w:rFonts w:cs="Noto Sans"/>
          <w:color w:val="C10000"/>
          <w:lang w:val="es-ES"/>
        </w:rPr>
      </w:pPr>
    </w:p>
    <w:p w14:paraId="738EDA42" w14:textId="7AFFF1FA" w:rsidR="00F429DB" w:rsidRDefault="004A50F5" w:rsidP="00F429DB">
      <w:pPr>
        <w:rPr>
          <w:rFonts w:cs="Noto Sans"/>
          <w:b/>
          <w:smallCaps/>
          <w:color w:val="C30045"/>
        </w:rPr>
      </w:pPr>
      <w:r>
        <w:rPr>
          <w:rFonts w:cs="Noto Sans"/>
          <w:b/>
          <w:smallCaps/>
          <w:color w:val="C30045"/>
        </w:rPr>
        <w:t xml:space="preserve">entitat </w:t>
      </w:r>
      <w:r w:rsidR="00F429DB">
        <w:rPr>
          <w:rFonts w:cs="Noto Sans"/>
          <w:b/>
          <w:smallCaps/>
          <w:color w:val="C30045"/>
        </w:rPr>
        <w:t>beneficiària</w:t>
      </w: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571"/>
        <w:gridCol w:w="1767"/>
        <w:gridCol w:w="351"/>
        <w:gridCol w:w="1898"/>
        <w:gridCol w:w="793"/>
        <w:gridCol w:w="2282"/>
        <w:gridCol w:w="3080"/>
      </w:tblGrid>
      <w:tr w:rsidR="003E0F1F" w:rsidRPr="006F5F47" w14:paraId="1D59231E" w14:textId="77777777" w:rsidTr="006F5F47">
        <w:tc>
          <w:tcPr>
            <w:tcW w:w="572" w:type="dxa"/>
          </w:tcPr>
          <w:p w14:paraId="4A580266" w14:textId="77777777" w:rsidR="003E0F1F" w:rsidRPr="006F5F47" w:rsidRDefault="003E0F1F" w:rsidP="00F429DB">
            <w:pPr>
              <w:rPr>
                <w:rFonts w:cs="Noto Sans"/>
                <w:smallCaps/>
                <w:sz w:val="20"/>
                <w:szCs w:val="20"/>
              </w:rPr>
            </w:pPr>
            <w:r w:rsidRPr="006F5F47">
              <w:rPr>
                <w:rFonts w:cs="Noto Sans"/>
                <w:smallCaps/>
                <w:sz w:val="20"/>
                <w:szCs w:val="20"/>
              </w:rPr>
              <w:t>NIF</w:t>
            </w:r>
          </w:p>
        </w:tc>
        <w:tc>
          <w:tcPr>
            <w:tcW w:w="1804" w:type="dxa"/>
          </w:tcPr>
          <w:p w14:paraId="2D60D69A" w14:textId="77777777" w:rsidR="003E0F1F" w:rsidRPr="006F5F47" w:rsidRDefault="003E0F1F" w:rsidP="00F429DB">
            <w:pPr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2268" w:type="dxa"/>
            <w:gridSpan w:val="2"/>
          </w:tcPr>
          <w:p w14:paraId="771599B9" w14:textId="77777777" w:rsidR="003E0F1F" w:rsidRPr="006F5F47" w:rsidRDefault="003E0F1F" w:rsidP="00F429DB">
            <w:pPr>
              <w:rPr>
                <w:rFonts w:cs="Noto Sans"/>
                <w:sz w:val="20"/>
                <w:szCs w:val="20"/>
              </w:rPr>
            </w:pPr>
            <w:r w:rsidRPr="006F5F47">
              <w:rPr>
                <w:rFonts w:cs="Noto Sans"/>
                <w:smallCaps/>
                <w:sz w:val="20"/>
                <w:szCs w:val="20"/>
              </w:rPr>
              <w:t>D</w:t>
            </w:r>
            <w:r w:rsidRPr="006F5F47">
              <w:rPr>
                <w:rFonts w:cs="Noto Sans"/>
                <w:sz w:val="20"/>
                <w:szCs w:val="20"/>
              </w:rPr>
              <w:t>enominació social</w:t>
            </w:r>
          </w:p>
        </w:tc>
        <w:tc>
          <w:tcPr>
            <w:tcW w:w="6268" w:type="dxa"/>
            <w:gridSpan w:val="3"/>
          </w:tcPr>
          <w:p w14:paraId="12B74EDD" w14:textId="77777777" w:rsidR="003E0F1F" w:rsidRPr="006F5F47" w:rsidRDefault="003E0F1F" w:rsidP="00F429DB">
            <w:pPr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</w:tr>
      <w:tr w:rsidR="003E0F1F" w:rsidRPr="006F5F47" w14:paraId="2D38EDEA" w14:textId="77777777" w:rsidTr="006F5F47">
        <w:tc>
          <w:tcPr>
            <w:tcW w:w="4644" w:type="dxa"/>
            <w:gridSpan w:val="4"/>
          </w:tcPr>
          <w:p w14:paraId="7FA4FD87" w14:textId="77777777" w:rsidR="003E0F1F" w:rsidRPr="006F5F47" w:rsidRDefault="003E0F1F" w:rsidP="003E0F1F">
            <w:pPr>
              <w:rPr>
                <w:sz w:val="20"/>
                <w:szCs w:val="20"/>
              </w:rPr>
            </w:pPr>
            <w:r w:rsidRPr="006F5F47">
              <w:rPr>
                <w:sz w:val="20"/>
                <w:szCs w:val="20"/>
              </w:rPr>
              <w:t xml:space="preserve">Import concedit </w:t>
            </w:r>
            <w:r w:rsidRPr="006F5F47">
              <w:rPr>
                <w:sz w:val="18"/>
                <w:szCs w:val="18"/>
              </w:rPr>
              <w:t>(per nombre de dones ateses)</w:t>
            </w:r>
          </w:p>
        </w:tc>
        <w:tc>
          <w:tcPr>
            <w:tcW w:w="6268" w:type="dxa"/>
            <w:gridSpan w:val="3"/>
          </w:tcPr>
          <w:p w14:paraId="779F16C1" w14:textId="77777777" w:rsidR="003E0F1F" w:rsidRPr="006F5F47" w:rsidRDefault="003E0F1F" w:rsidP="003E0F1F">
            <w:pPr>
              <w:rPr>
                <w:sz w:val="20"/>
                <w:szCs w:val="20"/>
              </w:rPr>
            </w:pPr>
          </w:p>
        </w:tc>
      </w:tr>
      <w:tr w:rsidR="003E0F1F" w:rsidRPr="006F5F47" w14:paraId="518B7486" w14:textId="77777777" w:rsidTr="006F5F47">
        <w:tc>
          <w:tcPr>
            <w:tcW w:w="2728" w:type="dxa"/>
            <w:gridSpan w:val="3"/>
          </w:tcPr>
          <w:p w14:paraId="7C0BF0F6" w14:textId="77777777" w:rsidR="003E0F1F" w:rsidRPr="006F5F47" w:rsidRDefault="003E0F1F" w:rsidP="003E0F1F">
            <w:pPr>
              <w:rPr>
                <w:sz w:val="20"/>
                <w:szCs w:val="20"/>
              </w:rPr>
            </w:pPr>
            <w:r w:rsidRPr="006F5F47">
              <w:rPr>
                <w:sz w:val="20"/>
                <w:szCs w:val="20"/>
              </w:rPr>
              <w:t>Data d’inici de l’activitat</w:t>
            </w:r>
          </w:p>
        </w:tc>
        <w:tc>
          <w:tcPr>
            <w:tcW w:w="2728" w:type="dxa"/>
            <w:gridSpan w:val="2"/>
          </w:tcPr>
          <w:p w14:paraId="71280E17" w14:textId="77777777" w:rsidR="003E0F1F" w:rsidRPr="006F5F47" w:rsidRDefault="003E0F1F" w:rsidP="003E0F1F">
            <w:pPr>
              <w:rPr>
                <w:sz w:val="20"/>
                <w:szCs w:val="20"/>
              </w:rPr>
            </w:pPr>
          </w:p>
        </w:tc>
        <w:tc>
          <w:tcPr>
            <w:tcW w:w="2307" w:type="dxa"/>
          </w:tcPr>
          <w:p w14:paraId="28B18AF5" w14:textId="77777777" w:rsidR="003E0F1F" w:rsidRPr="006F5F47" w:rsidRDefault="003E0F1F" w:rsidP="003E0F1F">
            <w:pPr>
              <w:rPr>
                <w:sz w:val="20"/>
                <w:szCs w:val="20"/>
              </w:rPr>
            </w:pPr>
            <w:r w:rsidRPr="006F5F47">
              <w:rPr>
                <w:sz w:val="20"/>
                <w:szCs w:val="20"/>
              </w:rPr>
              <w:t>Data de finalització</w:t>
            </w:r>
          </w:p>
        </w:tc>
        <w:tc>
          <w:tcPr>
            <w:tcW w:w="3149" w:type="dxa"/>
          </w:tcPr>
          <w:p w14:paraId="3E2CA38F" w14:textId="77777777" w:rsidR="003E0F1F" w:rsidRPr="006F5F47" w:rsidRDefault="003E0F1F" w:rsidP="003E0F1F">
            <w:pPr>
              <w:rPr>
                <w:sz w:val="20"/>
                <w:szCs w:val="20"/>
              </w:rPr>
            </w:pPr>
          </w:p>
        </w:tc>
      </w:tr>
    </w:tbl>
    <w:p w14:paraId="6E020EC5" w14:textId="77777777" w:rsidR="00F429DB" w:rsidRDefault="00F429DB" w:rsidP="00F429DB">
      <w:pPr>
        <w:rPr>
          <w:rFonts w:cs="Noto Sans"/>
          <w:b/>
          <w:smallCaps/>
          <w:color w:val="C30045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10742"/>
      </w:tblGrid>
      <w:tr w:rsidR="003E0F1F" w:rsidRPr="006F5F47" w14:paraId="1D9B99C5" w14:textId="77777777" w:rsidTr="006F5F47">
        <w:tc>
          <w:tcPr>
            <w:tcW w:w="10912" w:type="dxa"/>
          </w:tcPr>
          <w:p w14:paraId="5FFD9074" w14:textId="3F7867CD" w:rsidR="003E0F1F" w:rsidRPr="006F5F47" w:rsidRDefault="003E0F1F" w:rsidP="004A50F5">
            <w:pPr>
              <w:rPr>
                <w:b/>
                <w:sz w:val="20"/>
                <w:szCs w:val="20"/>
              </w:rPr>
            </w:pPr>
            <w:r w:rsidRPr="006F5F47">
              <w:rPr>
                <w:b/>
                <w:sz w:val="20"/>
                <w:szCs w:val="20"/>
              </w:rPr>
              <w:t xml:space="preserve">DESCRIPCIÓ DEL </w:t>
            </w:r>
            <w:r w:rsidR="004A50F5">
              <w:rPr>
                <w:b/>
                <w:sz w:val="20"/>
                <w:szCs w:val="20"/>
              </w:rPr>
              <w:t xml:space="preserve">PROJECTE </w:t>
            </w:r>
          </w:p>
        </w:tc>
      </w:tr>
      <w:tr w:rsidR="003E0F1F" w:rsidRPr="006F5F47" w14:paraId="052EDFD6" w14:textId="77777777" w:rsidTr="006F5F47">
        <w:trPr>
          <w:trHeight w:val="13010"/>
        </w:trPr>
        <w:tc>
          <w:tcPr>
            <w:tcW w:w="10912" w:type="dxa"/>
          </w:tcPr>
          <w:p w14:paraId="7566D60E" w14:textId="77777777" w:rsidR="003E0F1F" w:rsidRPr="006F5F47" w:rsidRDefault="003E0F1F" w:rsidP="003E0F1F">
            <w:pPr>
              <w:rPr>
                <w:sz w:val="20"/>
                <w:szCs w:val="20"/>
              </w:rPr>
            </w:pPr>
          </w:p>
        </w:tc>
      </w:tr>
      <w:tr w:rsidR="00994C1F" w:rsidRPr="006F5F47" w14:paraId="2A213F62" w14:textId="77777777" w:rsidTr="006F5F47">
        <w:tc>
          <w:tcPr>
            <w:tcW w:w="0" w:type="auto"/>
          </w:tcPr>
          <w:p w14:paraId="724DB4E2" w14:textId="77777777" w:rsidR="00994C1F" w:rsidRPr="006F5F47" w:rsidRDefault="00994C1F" w:rsidP="00994C1F">
            <w:pPr>
              <w:rPr>
                <w:b/>
                <w:sz w:val="20"/>
                <w:szCs w:val="20"/>
              </w:rPr>
            </w:pPr>
            <w:r w:rsidRPr="006F5F47">
              <w:rPr>
                <w:b/>
                <w:sz w:val="20"/>
                <w:szCs w:val="20"/>
              </w:rPr>
              <w:lastRenderedPageBreak/>
              <w:t>DESCRIPCIÓ GENERAL DE LES DIFERENT</w:t>
            </w:r>
            <w:r w:rsidR="00987CA9">
              <w:rPr>
                <w:b/>
                <w:sz w:val="20"/>
                <w:szCs w:val="20"/>
              </w:rPr>
              <w:t xml:space="preserve">S ACTIVITATS DUTES A TERME PER </w:t>
            </w:r>
            <w:r w:rsidRPr="006F5F47">
              <w:rPr>
                <w:b/>
                <w:sz w:val="20"/>
                <w:szCs w:val="20"/>
              </w:rPr>
              <w:t xml:space="preserve"> DESENVOLUPAR EL PROJECTE I METODOLOGIA QUE S’HA FET SERVIR</w:t>
            </w:r>
            <w:r w:rsidR="00A56DA0">
              <w:rPr>
                <w:b/>
                <w:sz w:val="20"/>
                <w:szCs w:val="20"/>
              </w:rPr>
              <w:t>. RESULTATS ASSOLITS</w:t>
            </w:r>
          </w:p>
        </w:tc>
      </w:tr>
      <w:tr w:rsidR="00994C1F" w:rsidRPr="006F5F47" w14:paraId="295D1062" w14:textId="77777777" w:rsidTr="004A50F5">
        <w:trPr>
          <w:trHeight w:val="12431"/>
        </w:trPr>
        <w:tc>
          <w:tcPr>
            <w:tcW w:w="0" w:type="auto"/>
          </w:tcPr>
          <w:p w14:paraId="5889610D" w14:textId="77777777" w:rsidR="00994C1F" w:rsidRPr="006F5F47" w:rsidRDefault="00994C1F" w:rsidP="00994C1F">
            <w:pPr>
              <w:rPr>
                <w:sz w:val="20"/>
                <w:szCs w:val="20"/>
              </w:rPr>
            </w:pPr>
          </w:p>
        </w:tc>
      </w:tr>
    </w:tbl>
    <w:p w14:paraId="724A3F37" w14:textId="77777777" w:rsidR="00F429DB" w:rsidRDefault="00F429DB" w:rsidP="00F429DB">
      <w:pPr>
        <w:rPr>
          <w:rFonts w:cs="Noto Sans"/>
          <w:b/>
          <w:smallCaps/>
          <w:color w:val="C30045"/>
        </w:rPr>
      </w:pPr>
    </w:p>
    <w:p w14:paraId="767960D1" w14:textId="77777777" w:rsidR="00994C1F" w:rsidRDefault="00994C1F" w:rsidP="00F429DB">
      <w:pPr>
        <w:rPr>
          <w:rFonts w:cs="Noto Sans"/>
          <w:b/>
          <w:smallCaps/>
          <w:color w:val="C30045"/>
        </w:rPr>
      </w:pPr>
    </w:p>
    <w:p w14:paraId="4C819065" w14:textId="77777777" w:rsidR="00A56DA0" w:rsidRDefault="00A56DA0" w:rsidP="00F429DB">
      <w:pPr>
        <w:rPr>
          <w:rFonts w:cs="Noto Sans"/>
          <w:b/>
          <w:smallCaps/>
          <w:color w:val="C30045"/>
        </w:rPr>
      </w:pPr>
    </w:p>
    <w:p w14:paraId="64590116" w14:textId="77777777" w:rsidR="004A50F5" w:rsidRPr="006F5F47" w:rsidRDefault="004A50F5" w:rsidP="004A50F5">
      <w:pPr>
        <w:rPr>
          <w:color w:val="BFBFBF"/>
        </w:rPr>
      </w:pPr>
      <w:r>
        <w:rPr>
          <w:color w:val="BFBFBF"/>
        </w:rPr>
        <w:t>[Signatura electrnica]</w:t>
      </w:r>
    </w:p>
    <w:p w14:paraId="63F35EAB" w14:textId="77777777" w:rsidR="00275B69" w:rsidRDefault="00275B69" w:rsidP="00F429DB">
      <w:pPr>
        <w:rPr>
          <w:rFonts w:cs="Noto Sans"/>
          <w:b/>
          <w:smallCaps/>
          <w:color w:val="C30045"/>
        </w:rPr>
      </w:pPr>
    </w:p>
    <w:p w14:paraId="0A83B638" w14:textId="77777777" w:rsidR="00275B69" w:rsidRDefault="00275B69" w:rsidP="00F429DB">
      <w:pPr>
        <w:rPr>
          <w:rFonts w:cs="Noto Sans"/>
          <w:b/>
          <w:smallCaps/>
          <w:color w:val="C30045"/>
        </w:rPr>
      </w:pPr>
    </w:p>
    <w:p w14:paraId="79F22BA0" w14:textId="7071DDF1" w:rsidR="00F429DB" w:rsidRDefault="00F429DB" w:rsidP="00F429DB">
      <w:pPr>
        <w:rPr>
          <w:rFonts w:cs="Noto Sans"/>
          <w:b/>
          <w:smallCaps/>
          <w:color w:val="C30045"/>
        </w:rPr>
      </w:pPr>
    </w:p>
    <w:p w14:paraId="1D578254" w14:textId="0B838BC7" w:rsidR="00F429DB" w:rsidRPr="004A50F5" w:rsidRDefault="00F429DB" w:rsidP="00F429DB">
      <w:pPr>
        <w:rPr>
          <w:rFonts w:cs="Noto Sans"/>
          <w:b/>
          <w:smallCaps/>
          <w:color w:val="C30045"/>
        </w:rPr>
      </w:pPr>
      <w:bookmarkStart w:id="0" w:name="_GoBack"/>
      <w:bookmarkEnd w:id="0"/>
    </w:p>
    <w:sectPr w:rsidR="00F429DB" w:rsidRPr="004A50F5" w:rsidSect="00AD6FB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567" w:right="567" w:bottom="567" w:left="567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418225" w14:textId="77777777" w:rsidR="006F5906" w:rsidRDefault="006F5906" w:rsidP="00EB710B">
      <w:r>
        <w:separator/>
      </w:r>
    </w:p>
  </w:endnote>
  <w:endnote w:type="continuationSeparator" w:id="0">
    <w:p w14:paraId="5D2A7EAF" w14:textId="77777777" w:rsidR="006F5906" w:rsidRDefault="006F5906" w:rsidP="00EB7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2167DA" w14:textId="77777777" w:rsidR="006F5F47" w:rsidRDefault="006F5F4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B1B0EE" w14:textId="7BFF1CDA" w:rsidR="006F5F47" w:rsidRDefault="00BD6AF9">
    <w:pPr>
      <w:pStyle w:val="Piedepgina"/>
      <w:jc w:val="right"/>
    </w:pPr>
    <w:r w:rsidRPr="006F5F47">
      <w:rPr>
        <w:sz w:val="16"/>
        <w:szCs w:val="16"/>
      </w:rPr>
      <w:fldChar w:fldCharType="begin"/>
    </w:r>
    <w:r w:rsidR="006F5F47" w:rsidRPr="006F5F47">
      <w:rPr>
        <w:sz w:val="16"/>
        <w:szCs w:val="16"/>
      </w:rPr>
      <w:instrText xml:space="preserve"> PAGE   \* MERGEFORMAT </w:instrText>
    </w:r>
    <w:r w:rsidRPr="006F5F47">
      <w:rPr>
        <w:sz w:val="16"/>
        <w:szCs w:val="16"/>
      </w:rPr>
      <w:fldChar w:fldCharType="separate"/>
    </w:r>
    <w:r w:rsidR="004A50F5">
      <w:rPr>
        <w:noProof/>
        <w:sz w:val="16"/>
        <w:szCs w:val="16"/>
      </w:rPr>
      <w:t>2</w:t>
    </w:r>
    <w:r w:rsidRPr="006F5F47">
      <w:rPr>
        <w:sz w:val="16"/>
        <w:szCs w:val="16"/>
      </w:rPr>
      <w:fldChar w:fldCharType="end"/>
    </w:r>
  </w:p>
  <w:p w14:paraId="50DD5787" w14:textId="77777777" w:rsidR="006F5F47" w:rsidRDefault="006F5F4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C82EDE" w14:textId="77777777" w:rsidR="006F5F47" w:rsidRDefault="006F5F4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BAD04A" w14:textId="77777777" w:rsidR="006F5906" w:rsidRDefault="006F5906" w:rsidP="00EB710B">
      <w:r>
        <w:separator/>
      </w:r>
    </w:p>
  </w:footnote>
  <w:footnote w:type="continuationSeparator" w:id="0">
    <w:p w14:paraId="28D59853" w14:textId="77777777" w:rsidR="006F5906" w:rsidRDefault="006F5906" w:rsidP="00EB71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D032E2" w14:textId="77777777" w:rsidR="006F5F47" w:rsidRDefault="006F5F4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C0AE3C" w14:textId="77777777" w:rsidR="006F5F47" w:rsidRDefault="006F5F47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65E051" w14:textId="77777777" w:rsidR="00AD6FB1" w:rsidRDefault="00EE5E13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19050" t="0" r="0" b="0"/>
          <wp:wrapNone/>
          <wp:docPr id="1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ttachedTemplate r:id="rId1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F1F"/>
    <w:rsid w:val="00080A9F"/>
    <w:rsid w:val="00157392"/>
    <w:rsid w:val="001723CC"/>
    <w:rsid w:val="00241C3F"/>
    <w:rsid w:val="00275B69"/>
    <w:rsid w:val="003C1F38"/>
    <w:rsid w:val="003E0F1F"/>
    <w:rsid w:val="003F6980"/>
    <w:rsid w:val="0040504C"/>
    <w:rsid w:val="004A50F5"/>
    <w:rsid w:val="004C6394"/>
    <w:rsid w:val="00567674"/>
    <w:rsid w:val="00655D1D"/>
    <w:rsid w:val="00691321"/>
    <w:rsid w:val="006F5906"/>
    <w:rsid w:val="006F5F47"/>
    <w:rsid w:val="00784348"/>
    <w:rsid w:val="007B4605"/>
    <w:rsid w:val="007E1A1A"/>
    <w:rsid w:val="00854A70"/>
    <w:rsid w:val="0087182C"/>
    <w:rsid w:val="008A7D03"/>
    <w:rsid w:val="008C1A5D"/>
    <w:rsid w:val="00987CA9"/>
    <w:rsid w:val="00994C1F"/>
    <w:rsid w:val="00A1131E"/>
    <w:rsid w:val="00A35290"/>
    <w:rsid w:val="00A56DA0"/>
    <w:rsid w:val="00A777C8"/>
    <w:rsid w:val="00AD6FB1"/>
    <w:rsid w:val="00B47A25"/>
    <w:rsid w:val="00B76748"/>
    <w:rsid w:val="00BD6AF9"/>
    <w:rsid w:val="00C21FD2"/>
    <w:rsid w:val="00C52ED4"/>
    <w:rsid w:val="00CD3BFF"/>
    <w:rsid w:val="00CE2763"/>
    <w:rsid w:val="00DB1826"/>
    <w:rsid w:val="00DC27A2"/>
    <w:rsid w:val="00EB710B"/>
    <w:rsid w:val="00EE5E13"/>
    <w:rsid w:val="00F1666B"/>
    <w:rsid w:val="00F429DB"/>
    <w:rsid w:val="00F96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41E75AD"/>
  <w15:docId w15:val="{DC70EF34-0A56-4A68-9863-643EF8898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429DB"/>
    <w:rPr>
      <w:rFonts w:ascii="Noto Sans" w:hAnsi="Noto Sans"/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EB710B"/>
    <w:rPr>
      <w:rFonts w:ascii="Noto Sans" w:hAnsi="Noto Sans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B71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B710B"/>
    <w:rPr>
      <w:rFonts w:ascii="Noto Sans" w:hAnsi="Noto Sans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276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2763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F429D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94199\AppData\Local\Temp\000.%20Plantilla%20base%20impreso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717214-553a-4b8f-bba3-0c6a5f7985d5">
      <Terms xmlns="http://schemas.microsoft.com/office/infopath/2007/PartnerControls"/>
    </lcf76f155ced4ddcb4097134ff3c332f>
    <TaxCatchAll xmlns="64477fdf-0ddf-45ba-ab9d-96e4e5449503" xsi:nil="true"/>
    <_dlc_DocId xmlns="64477fdf-0ddf-45ba-ab9d-96e4e5449503">J56U4SJXFER6-1854029118-191372</_dlc_DocId>
    <_dlc_DocIdUrl xmlns="64477fdf-0ddf-45ba-ab9d-96e4e5449503">
      <Url>https://caib.sharepoint.com/sites/ARXIUS-IBDONA/_layouts/15/DocIdRedir.aspx?ID=J56U4SJXFER6-1854029118-191372</Url>
      <Description>J56U4SJXFER6-1854029118-191372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0F8534A6B8A0B4380503279D4D4D580" ma:contentTypeVersion="12" ma:contentTypeDescription="Crea un document nou" ma:contentTypeScope="" ma:versionID="4b90eb6f0c01e8813d66aa169036c7c7">
  <xsd:schema xmlns:xsd="http://www.w3.org/2001/XMLSchema" xmlns:xs="http://www.w3.org/2001/XMLSchema" xmlns:p="http://schemas.microsoft.com/office/2006/metadata/properties" xmlns:ns2="64477fdf-0ddf-45ba-ab9d-96e4e5449503" xmlns:ns3="6c717214-553a-4b8f-bba3-0c6a5f7985d5" targetNamespace="http://schemas.microsoft.com/office/2006/metadata/properties" ma:root="true" ma:fieldsID="4ce94492208b2a7e3d47c2859ae7a05e" ns2:_="" ns3:_="">
    <xsd:import namespace="64477fdf-0ddf-45ba-ab9d-96e4e5449503"/>
    <xsd:import namespace="6c717214-553a-4b8f-bba3-0c6a5f7985d5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477fdf-0ddf-45ba-ab9d-96e4e5449503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a4a5118b-9c82-42c2-8ed3-3bd075f10a09}" ma:internalName="TaxCatchAll" ma:showField="CatchAllData" ma:web="64477fdf-0ddf-45ba-ab9d-96e4e544950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717214-553a-4b8f-bba3-0c6a5f7985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2D4B29-EF02-4FDB-BEEB-B35F471CA4F7}">
  <ds:schemaRefs>
    <ds:schemaRef ds:uri="http://schemas.microsoft.com/office/2006/metadata/properties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6c717214-553a-4b8f-bba3-0c6a5f7985d5"/>
    <ds:schemaRef ds:uri="64477fdf-0ddf-45ba-ab9d-96e4e5449503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9765B5D5-8B11-4ED6-BB1A-0C4A0731804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5F74446-1123-4C9C-9B6B-B4C8F49FC31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0ADD1B3-917A-49AB-8FB8-B486B72071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477fdf-0ddf-45ba-ab9d-96e4e5449503"/>
    <ds:schemaRef ds:uri="6c717214-553a-4b8f-bba3-0c6a5f7985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000. Plantilla base impresos.dotx</Template>
  <TotalTime>1</TotalTime>
  <Pages>2</Pages>
  <Words>57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Edgard Ginard</dc:creator>
  <cp:lastModifiedBy>Maria Azorin Fraga</cp:lastModifiedBy>
  <cp:revision>2</cp:revision>
  <cp:lastPrinted>2017-09-28T08:10:00Z</cp:lastPrinted>
  <dcterms:created xsi:type="dcterms:W3CDTF">2026-01-19T07:49:00Z</dcterms:created>
  <dcterms:modified xsi:type="dcterms:W3CDTF">2026-01-19T07:49:00Z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0x01010040F8534A6B8A0B4380503279D4D4D580</vt:lpwstr>
  </property>
  <property fmtid="{D5CDD505-2E9C-101B-9397-08002B2CF9AE}" pid="3" name="_dlc_DocIdItemGuid">
    <vt:lpwstr>b5108193-2cc3-44ca-9a1a-df781fb4f351</vt:lpwstr>
  </property>
</Properties>
</file>