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3C47EA" w14:textId="77777777" w:rsidR="0046737E" w:rsidRDefault="0046737E">
      <w:pPr>
        <w:pStyle w:val="Standard"/>
        <w:jc w:val="center"/>
        <w:rPr>
          <w:rFonts w:cs="Noto Sans"/>
          <w:b/>
          <w:bCs/>
          <w:color w:val="C30045"/>
        </w:rPr>
      </w:pPr>
    </w:p>
    <w:p w14:paraId="783C47EB" w14:textId="77777777" w:rsidR="0046737E" w:rsidRDefault="00D03A2C">
      <w:pPr>
        <w:pStyle w:val="Standard"/>
        <w:jc w:val="center"/>
        <w:rPr>
          <w:rFonts w:cs="Noto Sans"/>
          <w:b/>
          <w:bCs/>
          <w:color w:val="C30045"/>
        </w:rPr>
      </w:pPr>
      <w:r>
        <w:rPr>
          <w:rFonts w:cs="Noto Sans"/>
          <w:b/>
          <w:bCs/>
          <w:color w:val="C30045"/>
        </w:rPr>
        <w:t>COMPROMÍS DE DISPONIBILITAT D'ESPAIS I/O EQUIPAMENTS SINGULARS</w:t>
      </w:r>
    </w:p>
    <w:p w14:paraId="783C47EC" w14:textId="77777777" w:rsidR="0046737E" w:rsidRDefault="00D03A2C">
      <w:pPr>
        <w:pStyle w:val="Standard"/>
        <w:jc w:val="center"/>
        <w:rPr>
          <w:rFonts w:cs="Noto Sans"/>
          <w:b/>
          <w:bCs/>
          <w:color w:val="C30045"/>
        </w:rPr>
      </w:pPr>
      <w:r>
        <w:rPr>
          <w:rFonts w:cs="Noto Sans"/>
          <w:b/>
          <w:bCs/>
          <w:color w:val="C30045"/>
        </w:rPr>
        <w:t>AMB CONFORMITAT DE L’ENTITAT QUE ELS LLOGARÀ O CEDIRÀ</w:t>
      </w:r>
    </w:p>
    <w:p w14:paraId="783C47ED" w14:textId="77777777" w:rsidR="0046737E" w:rsidRDefault="00D03A2C">
      <w:pPr>
        <w:pStyle w:val="Standard"/>
        <w:jc w:val="center"/>
        <w:rPr>
          <w:rFonts w:cs="Noto Sans"/>
          <w:color w:val="C30045"/>
        </w:rPr>
      </w:pPr>
      <w:r>
        <w:rPr>
          <w:rFonts w:cs="Noto Sans"/>
          <w:color w:val="C30045"/>
        </w:rPr>
        <w:t xml:space="preserve">(Document per presentar en expedients d’autorització per a ofertes formatives de graus C -certificats </w:t>
      </w:r>
      <w:r>
        <w:rPr>
          <w:rFonts w:cs="Noto Sans"/>
          <w:color w:val="C30045"/>
        </w:rPr>
        <w:t>professionals-, quan l’entitat de formació disposarà temporalment d’espais o equipaments considerats singulars requerits per a la formació per mitjà d'una col·laboració amb una altra entitat)</w:t>
      </w:r>
    </w:p>
    <w:p w14:paraId="783C47EE" w14:textId="77777777" w:rsidR="0046737E" w:rsidRDefault="0046737E">
      <w:pPr>
        <w:pStyle w:val="Standard"/>
        <w:jc w:val="center"/>
        <w:rPr>
          <w:rFonts w:cs="Noto Sans"/>
          <w:color w:val="C30045"/>
        </w:rPr>
      </w:pPr>
    </w:p>
    <w:p w14:paraId="783C47EF" w14:textId="77777777" w:rsidR="0046737E" w:rsidRDefault="00D03A2C">
      <w:pPr>
        <w:pStyle w:val="Textbody"/>
        <w:ind w:left="732"/>
        <w:rPr>
          <w:rFonts w:cs="Noto Sans"/>
          <w:color w:val="C30045"/>
          <w:sz w:val="22"/>
          <w:szCs w:val="22"/>
        </w:rPr>
      </w:pPr>
      <w:r>
        <w:rPr>
          <w:rFonts w:cs="Noto Sans"/>
          <w:color w:val="C30045"/>
          <w:sz w:val="22"/>
          <w:szCs w:val="22"/>
        </w:rPr>
        <w:t>DADES DE L’ENTITAT DE FORMACIÓ</w:t>
      </w:r>
    </w:p>
    <w:p w14:paraId="783C47F0" w14:textId="77777777" w:rsidR="0046737E" w:rsidRDefault="0046737E">
      <w:pPr>
        <w:pStyle w:val="Textbody"/>
        <w:ind w:left="732"/>
        <w:rPr>
          <w:rFonts w:cs="Noto Sans"/>
          <w:sz w:val="22"/>
          <w:szCs w:val="22"/>
        </w:rPr>
      </w:pPr>
    </w:p>
    <w:tbl>
      <w:tblPr>
        <w:tblW w:w="9915" w:type="dxa"/>
        <w:tblInd w:w="64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6"/>
        <w:gridCol w:w="6519"/>
      </w:tblGrid>
      <w:tr w:rsidR="0046737E" w14:paraId="783C47F3" w14:textId="77777777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7F1" w14:textId="77777777" w:rsidR="0046737E" w:rsidRDefault="00D03A2C">
            <w:pPr>
              <w:pStyle w:val="TableParagraph"/>
              <w:spacing w:before="0" w:line="240" w:lineRule="auto"/>
              <w:rPr>
                <w:rFonts w:cs="Noto Sans"/>
                <w:b/>
              </w:rPr>
            </w:pPr>
            <w:r>
              <w:rPr>
                <w:rFonts w:cs="Noto Sans"/>
                <w:b/>
              </w:rPr>
              <w:t>NIF/NIE:</w:t>
            </w:r>
          </w:p>
        </w:tc>
        <w:tc>
          <w:tcPr>
            <w:tcW w:w="6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7F2" w14:textId="77777777" w:rsidR="0046737E" w:rsidRDefault="0046737E">
            <w:pPr>
              <w:pStyle w:val="TableParagraph"/>
              <w:spacing w:before="0" w:line="240" w:lineRule="auto"/>
              <w:ind w:left="34"/>
              <w:rPr>
                <w:rFonts w:cs="Noto Sans"/>
              </w:rPr>
            </w:pPr>
          </w:p>
        </w:tc>
      </w:tr>
      <w:tr w:rsidR="0046737E" w14:paraId="783C47F6" w14:textId="77777777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7F4" w14:textId="77777777" w:rsidR="0046737E" w:rsidRDefault="00D03A2C">
            <w:pPr>
              <w:pStyle w:val="TableParagraph"/>
              <w:spacing w:before="0" w:line="240" w:lineRule="auto"/>
              <w:rPr>
                <w:rFonts w:cs="Noto Sans"/>
                <w:b/>
              </w:rPr>
            </w:pPr>
            <w:r>
              <w:rPr>
                <w:rFonts w:cs="Noto Sans"/>
                <w:b/>
              </w:rPr>
              <w:t>Nom/Denominació social:</w:t>
            </w:r>
          </w:p>
        </w:tc>
        <w:tc>
          <w:tcPr>
            <w:tcW w:w="6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7F5" w14:textId="77777777" w:rsidR="0046737E" w:rsidRDefault="0046737E">
            <w:pPr>
              <w:pStyle w:val="TableParagraph"/>
              <w:spacing w:before="0" w:line="240" w:lineRule="auto"/>
              <w:ind w:left="34"/>
              <w:rPr>
                <w:rFonts w:cs="Noto Sans"/>
              </w:rPr>
            </w:pPr>
          </w:p>
        </w:tc>
      </w:tr>
      <w:tr w:rsidR="0046737E" w14:paraId="783C47F9" w14:textId="77777777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33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7F7" w14:textId="77777777" w:rsidR="0046737E" w:rsidRDefault="00D03A2C">
            <w:pPr>
              <w:pStyle w:val="TableContents"/>
              <w:rPr>
                <w:rFonts w:cs="Noto Sans"/>
                <w:b/>
                <w:szCs w:val="20"/>
              </w:rPr>
            </w:pPr>
            <w:r>
              <w:rPr>
                <w:rFonts w:cs="Noto Sans"/>
                <w:b/>
                <w:szCs w:val="20"/>
              </w:rPr>
              <w:t>DNI/NIE del representant que signa el compromís:</w:t>
            </w:r>
          </w:p>
        </w:tc>
        <w:tc>
          <w:tcPr>
            <w:tcW w:w="65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7F8" w14:textId="77777777" w:rsidR="0046737E" w:rsidRDefault="0046737E">
            <w:pPr>
              <w:pStyle w:val="TableParagraph"/>
              <w:spacing w:before="0" w:line="240" w:lineRule="auto"/>
              <w:ind w:left="34"/>
              <w:rPr>
                <w:rFonts w:cs="Noto Sans"/>
              </w:rPr>
            </w:pPr>
          </w:p>
        </w:tc>
      </w:tr>
      <w:tr w:rsidR="0046737E" w14:paraId="783C47FC" w14:textId="77777777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33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7FA" w14:textId="77777777" w:rsidR="0046737E" w:rsidRDefault="00D03A2C">
            <w:pPr>
              <w:pStyle w:val="TableContents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Nom del representant que signa el compromís:</w:t>
            </w:r>
          </w:p>
        </w:tc>
        <w:tc>
          <w:tcPr>
            <w:tcW w:w="65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7FB" w14:textId="77777777" w:rsidR="0046737E" w:rsidRDefault="0046737E">
            <w:pPr>
              <w:pStyle w:val="TableParagraph"/>
              <w:spacing w:before="0" w:line="240" w:lineRule="auto"/>
              <w:ind w:left="34"/>
              <w:rPr>
                <w:rFonts w:cs="Noto Sans"/>
              </w:rPr>
            </w:pPr>
          </w:p>
        </w:tc>
      </w:tr>
    </w:tbl>
    <w:p w14:paraId="783C47FD" w14:textId="77777777" w:rsidR="0046737E" w:rsidRDefault="0046737E">
      <w:pPr>
        <w:pStyle w:val="Textbody"/>
        <w:ind w:left="732"/>
        <w:rPr>
          <w:rFonts w:cs="Noto Sans"/>
          <w:color w:val="C30045"/>
          <w:sz w:val="22"/>
          <w:szCs w:val="22"/>
        </w:rPr>
      </w:pPr>
    </w:p>
    <w:p w14:paraId="783C47FE" w14:textId="77777777" w:rsidR="0046737E" w:rsidRDefault="00D03A2C">
      <w:pPr>
        <w:pStyle w:val="Textbody"/>
        <w:ind w:left="732"/>
        <w:rPr>
          <w:rFonts w:cs="Noto Sans"/>
          <w:color w:val="C30045"/>
          <w:sz w:val="22"/>
          <w:szCs w:val="22"/>
        </w:rPr>
      </w:pPr>
      <w:r>
        <w:rPr>
          <w:rFonts w:cs="Noto Sans"/>
          <w:color w:val="C30045"/>
          <w:sz w:val="22"/>
          <w:szCs w:val="22"/>
        </w:rPr>
        <w:t>DADES DEL CENTRE DE FORMACIÓ</w:t>
      </w:r>
    </w:p>
    <w:p w14:paraId="783C47FF" w14:textId="77777777" w:rsidR="0046737E" w:rsidRDefault="0046737E">
      <w:pPr>
        <w:pStyle w:val="Textbody"/>
        <w:ind w:left="732"/>
        <w:rPr>
          <w:rFonts w:cs="Noto Sans"/>
          <w:sz w:val="22"/>
          <w:szCs w:val="22"/>
        </w:rPr>
      </w:pPr>
    </w:p>
    <w:tbl>
      <w:tblPr>
        <w:tblW w:w="9915" w:type="dxa"/>
        <w:tblInd w:w="64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6"/>
        <w:gridCol w:w="6519"/>
      </w:tblGrid>
      <w:tr w:rsidR="0046737E" w14:paraId="783C4802" w14:textId="77777777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800" w14:textId="77777777" w:rsidR="0046737E" w:rsidRDefault="00D03A2C">
            <w:pPr>
              <w:pStyle w:val="TableContents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Nom del centre:</w:t>
            </w:r>
          </w:p>
        </w:tc>
        <w:tc>
          <w:tcPr>
            <w:tcW w:w="6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801" w14:textId="77777777" w:rsidR="0046737E" w:rsidRDefault="0046737E">
            <w:pPr>
              <w:pStyle w:val="TableParagraph"/>
              <w:spacing w:before="0" w:line="240" w:lineRule="auto"/>
              <w:ind w:left="34"/>
              <w:rPr>
                <w:rFonts w:cs="Noto Sans"/>
              </w:rPr>
            </w:pPr>
          </w:p>
        </w:tc>
      </w:tr>
      <w:tr w:rsidR="0046737E" w14:paraId="783C4805" w14:textId="77777777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33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803" w14:textId="77777777" w:rsidR="0046737E" w:rsidRDefault="00D03A2C">
            <w:pPr>
              <w:pStyle w:val="TableContents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Codi de centre autoritzat (si el centre ja està en el Registre General de </w:t>
            </w:r>
            <w:r>
              <w:rPr>
                <w:b/>
                <w:bCs/>
                <w:szCs w:val="20"/>
              </w:rPr>
              <w:t>Centres de FP):</w:t>
            </w:r>
          </w:p>
        </w:tc>
        <w:tc>
          <w:tcPr>
            <w:tcW w:w="65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804" w14:textId="77777777" w:rsidR="0046737E" w:rsidRDefault="0046737E">
            <w:pPr>
              <w:pStyle w:val="TableParagraph"/>
              <w:spacing w:before="0" w:line="240" w:lineRule="auto"/>
              <w:ind w:left="34"/>
              <w:rPr>
                <w:rFonts w:cs="Noto Sans"/>
              </w:rPr>
            </w:pPr>
          </w:p>
        </w:tc>
      </w:tr>
      <w:tr w:rsidR="0046737E" w14:paraId="783C4808" w14:textId="77777777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33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806" w14:textId="77777777" w:rsidR="0046737E" w:rsidRDefault="00D03A2C">
            <w:pPr>
              <w:pStyle w:val="TableContents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Adreça:</w:t>
            </w:r>
          </w:p>
        </w:tc>
        <w:tc>
          <w:tcPr>
            <w:tcW w:w="65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807" w14:textId="77777777" w:rsidR="0046737E" w:rsidRDefault="0046737E">
            <w:pPr>
              <w:pStyle w:val="TableParagraph"/>
              <w:spacing w:before="0" w:line="240" w:lineRule="auto"/>
              <w:ind w:left="34"/>
              <w:rPr>
                <w:rFonts w:cs="Noto Sans"/>
              </w:rPr>
            </w:pPr>
          </w:p>
        </w:tc>
      </w:tr>
      <w:tr w:rsidR="0046737E" w14:paraId="783C480B" w14:textId="77777777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33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809" w14:textId="77777777" w:rsidR="0046737E" w:rsidRDefault="00D03A2C">
            <w:pPr>
              <w:pStyle w:val="TableContents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Municipi:</w:t>
            </w:r>
          </w:p>
        </w:tc>
        <w:tc>
          <w:tcPr>
            <w:tcW w:w="65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80A" w14:textId="77777777" w:rsidR="0046737E" w:rsidRDefault="0046737E">
            <w:pPr>
              <w:pStyle w:val="TableParagraph"/>
              <w:spacing w:before="0" w:line="240" w:lineRule="auto"/>
              <w:ind w:left="34"/>
              <w:rPr>
                <w:rFonts w:cs="Noto Sans"/>
              </w:rPr>
            </w:pPr>
          </w:p>
        </w:tc>
      </w:tr>
    </w:tbl>
    <w:p w14:paraId="783C480C" w14:textId="77777777" w:rsidR="0046737E" w:rsidRDefault="0046737E">
      <w:pPr>
        <w:pStyle w:val="Textbody"/>
        <w:ind w:left="732"/>
        <w:rPr>
          <w:rFonts w:cs="Noto Sans"/>
          <w:color w:val="C30045"/>
          <w:sz w:val="22"/>
          <w:szCs w:val="22"/>
        </w:rPr>
      </w:pPr>
    </w:p>
    <w:p w14:paraId="783C480D" w14:textId="77777777" w:rsidR="0046737E" w:rsidRDefault="00D03A2C">
      <w:pPr>
        <w:pStyle w:val="Textbody"/>
        <w:ind w:left="732"/>
        <w:rPr>
          <w:rFonts w:cs="Noto Sans"/>
          <w:color w:val="C30045"/>
          <w:sz w:val="22"/>
          <w:szCs w:val="22"/>
        </w:rPr>
      </w:pPr>
      <w:r>
        <w:rPr>
          <w:rFonts w:cs="Noto Sans"/>
          <w:color w:val="C30045"/>
          <w:sz w:val="22"/>
          <w:szCs w:val="22"/>
        </w:rPr>
        <w:t>DADES DE L’ENTITAT QUE CEDIRÀ O LLOGARÀ TEMPORALMENT ELS ESPAIS</w:t>
      </w:r>
    </w:p>
    <w:p w14:paraId="783C480E" w14:textId="77777777" w:rsidR="0046737E" w:rsidRDefault="00D03A2C">
      <w:pPr>
        <w:pStyle w:val="Textbody"/>
        <w:ind w:left="732"/>
        <w:rPr>
          <w:rFonts w:cs="Noto Sans"/>
          <w:color w:val="C30045"/>
          <w:sz w:val="22"/>
          <w:szCs w:val="22"/>
        </w:rPr>
      </w:pPr>
      <w:r>
        <w:rPr>
          <w:rFonts w:cs="Noto Sans"/>
          <w:color w:val="C30045"/>
          <w:sz w:val="22"/>
          <w:szCs w:val="22"/>
        </w:rPr>
        <w:t>I/O EQUIPAMENTS SINGULARS A L'ENTITAT DE FORMACIÓ</w:t>
      </w:r>
    </w:p>
    <w:p w14:paraId="783C480F" w14:textId="77777777" w:rsidR="0046737E" w:rsidRDefault="0046737E">
      <w:pPr>
        <w:pStyle w:val="Textbody"/>
        <w:ind w:left="732"/>
        <w:rPr>
          <w:rFonts w:cs="Noto Sans"/>
          <w:sz w:val="22"/>
          <w:szCs w:val="22"/>
        </w:rPr>
      </w:pPr>
    </w:p>
    <w:tbl>
      <w:tblPr>
        <w:tblW w:w="9915" w:type="dxa"/>
        <w:tblInd w:w="64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6"/>
        <w:gridCol w:w="6519"/>
      </w:tblGrid>
      <w:tr w:rsidR="0046737E" w14:paraId="783C4812" w14:textId="77777777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810" w14:textId="77777777" w:rsidR="0046737E" w:rsidRDefault="00D03A2C">
            <w:pPr>
              <w:pStyle w:val="TableParagraph"/>
              <w:spacing w:before="0" w:line="240" w:lineRule="auto"/>
              <w:rPr>
                <w:rFonts w:cs="Noto Sans"/>
                <w:b/>
              </w:rPr>
            </w:pPr>
            <w:r>
              <w:rPr>
                <w:rFonts w:cs="Noto Sans"/>
                <w:b/>
              </w:rPr>
              <w:t>NIF/NIE:</w:t>
            </w:r>
          </w:p>
        </w:tc>
        <w:tc>
          <w:tcPr>
            <w:tcW w:w="6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811" w14:textId="77777777" w:rsidR="0046737E" w:rsidRDefault="0046737E">
            <w:pPr>
              <w:pStyle w:val="TableParagraph"/>
              <w:spacing w:before="0" w:line="240" w:lineRule="auto"/>
              <w:ind w:left="34"/>
              <w:rPr>
                <w:rFonts w:cs="Noto Sans"/>
              </w:rPr>
            </w:pPr>
          </w:p>
        </w:tc>
      </w:tr>
      <w:tr w:rsidR="0046737E" w14:paraId="783C4815" w14:textId="77777777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3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813" w14:textId="77777777" w:rsidR="0046737E" w:rsidRDefault="00D03A2C">
            <w:pPr>
              <w:pStyle w:val="TableParagraph"/>
              <w:spacing w:before="0" w:line="240" w:lineRule="auto"/>
              <w:rPr>
                <w:rFonts w:cs="Noto Sans"/>
                <w:b/>
              </w:rPr>
            </w:pPr>
            <w:r>
              <w:rPr>
                <w:rFonts w:cs="Noto Sans"/>
                <w:b/>
              </w:rPr>
              <w:t>Nom/Denominació social:</w:t>
            </w:r>
          </w:p>
        </w:tc>
        <w:tc>
          <w:tcPr>
            <w:tcW w:w="6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814" w14:textId="77777777" w:rsidR="0046737E" w:rsidRDefault="0046737E">
            <w:pPr>
              <w:pStyle w:val="TableParagraph"/>
              <w:spacing w:before="0" w:line="240" w:lineRule="auto"/>
              <w:ind w:left="34"/>
              <w:rPr>
                <w:rFonts w:cs="Noto Sans"/>
              </w:rPr>
            </w:pPr>
          </w:p>
        </w:tc>
      </w:tr>
      <w:tr w:rsidR="0046737E" w14:paraId="783C4818" w14:textId="77777777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33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816" w14:textId="77777777" w:rsidR="0046737E" w:rsidRDefault="00D03A2C">
            <w:pPr>
              <w:pStyle w:val="TableContents"/>
              <w:rPr>
                <w:rFonts w:cs="Noto Sans"/>
                <w:b/>
                <w:szCs w:val="20"/>
              </w:rPr>
            </w:pPr>
            <w:r>
              <w:rPr>
                <w:rFonts w:cs="Noto Sans"/>
                <w:b/>
                <w:szCs w:val="20"/>
              </w:rPr>
              <w:t>DNI/NIE del representant que signa la conformitat:</w:t>
            </w:r>
          </w:p>
        </w:tc>
        <w:tc>
          <w:tcPr>
            <w:tcW w:w="65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817" w14:textId="77777777" w:rsidR="0046737E" w:rsidRDefault="0046737E">
            <w:pPr>
              <w:pStyle w:val="TableParagraph"/>
              <w:spacing w:before="0" w:line="240" w:lineRule="auto"/>
              <w:ind w:left="34"/>
              <w:rPr>
                <w:rFonts w:cs="Noto Sans"/>
              </w:rPr>
            </w:pPr>
          </w:p>
        </w:tc>
      </w:tr>
      <w:tr w:rsidR="0046737E" w14:paraId="783C481B" w14:textId="77777777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33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819" w14:textId="77777777" w:rsidR="0046737E" w:rsidRDefault="00D03A2C">
            <w:pPr>
              <w:pStyle w:val="TableContents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 xml:space="preserve">Nom del </w:t>
            </w:r>
            <w:r>
              <w:rPr>
                <w:b/>
                <w:bCs/>
                <w:szCs w:val="20"/>
              </w:rPr>
              <w:t>representant que signa la conformitat:</w:t>
            </w:r>
          </w:p>
        </w:tc>
        <w:tc>
          <w:tcPr>
            <w:tcW w:w="65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81A" w14:textId="77777777" w:rsidR="0046737E" w:rsidRDefault="0046737E">
            <w:pPr>
              <w:pStyle w:val="TableParagraph"/>
              <w:spacing w:before="0" w:line="240" w:lineRule="auto"/>
              <w:ind w:left="34"/>
              <w:rPr>
                <w:rFonts w:cs="Noto Sans"/>
              </w:rPr>
            </w:pPr>
          </w:p>
        </w:tc>
      </w:tr>
    </w:tbl>
    <w:p w14:paraId="783C481C" w14:textId="77777777" w:rsidR="0046737E" w:rsidRDefault="0046737E">
      <w:pPr>
        <w:pStyle w:val="Textbody"/>
        <w:ind w:left="732"/>
        <w:rPr>
          <w:rFonts w:cs="Noto Sans"/>
          <w:color w:val="C30045"/>
        </w:rPr>
      </w:pPr>
    </w:p>
    <w:p w14:paraId="783C481D" w14:textId="77777777" w:rsidR="0046737E" w:rsidRDefault="00D03A2C">
      <w:pPr>
        <w:pStyle w:val="Textbody"/>
        <w:ind w:left="732"/>
        <w:rPr>
          <w:rFonts w:cs="Noto Sans"/>
          <w:color w:val="C30045"/>
          <w:sz w:val="22"/>
          <w:szCs w:val="22"/>
        </w:rPr>
      </w:pPr>
      <w:r>
        <w:rPr>
          <w:rFonts w:cs="Noto Sans"/>
          <w:color w:val="C30045"/>
          <w:sz w:val="22"/>
          <w:szCs w:val="22"/>
        </w:rPr>
        <w:t>DECLARACIONS RESPONSABLES</w:t>
      </w:r>
    </w:p>
    <w:p w14:paraId="783C481E" w14:textId="77777777" w:rsidR="0046737E" w:rsidRDefault="0046737E">
      <w:pPr>
        <w:pStyle w:val="Standard"/>
        <w:ind w:left="732"/>
        <w:rPr>
          <w:rFonts w:cs="Noto Sans"/>
        </w:rPr>
      </w:pPr>
    </w:p>
    <w:tbl>
      <w:tblPr>
        <w:tblW w:w="9864" w:type="dxa"/>
        <w:tblInd w:w="66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48"/>
        <w:gridCol w:w="1896"/>
        <w:gridCol w:w="1332"/>
        <w:gridCol w:w="1536"/>
        <w:gridCol w:w="1704"/>
        <w:gridCol w:w="2148"/>
      </w:tblGrid>
      <w:tr w:rsidR="0046737E" w14:paraId="783C482D" w14:textId="77777777">
        <w:tblPrEx>
          <w:tblCellMar>
            <w:top w:w="0" w:type="dxa"/>
            <w:bottom w:w="0" w:type="dxa"/>
          </w:tblCellMar>
        </w:tblPrEx>
        <w:tc>
          <w:tcPr>
            <w:tcW w:w="986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3C481F" w14:textId="77777777" w:rsidR="0046737E" w:rsidRDefault="00D03A2C">
            <w:pPr>
              <w:pStyle w:val="Standard"/>
              <w:tabs>
                <w:tab w:val="left" w:pos="3933"/>
              </w:tabs>
              <w:ind w:left="34"/>
              <w:rPr>
                <w:rFonts w:cs="Noto Sans"/>
              </w:rPr>
            </w:pPr>
            <w:r>
              <w:rPr>
                <w:rFonts w:cs="Noto Sans"/>
              </w:rPr>
              <w:t>En el marc del que estableix la normativa en matèria de Formació Professional, i a l’efecte de l’autorització per a ofertes formatives de grau C (certificats professionals) en centres no pertanyents al sistema educatiu,</w:t>
            </w:r>
          </w:p>
          <w:p w14:paraId="783C4820" w14:textId="77777777" w:rsidR="0046737E" w:rsidRDefault="0046737E">
            <w:pPr>
              <w:pStyle w:val="Standard"/>
              <w:tabs>
                <w:tab w:val="left" w:pos="3933"/>
              </w:tabs>
              <w:ind w:left="34"/>
            </w:pPr>
          </w:p>
          <w:p w14:paraId="783C4821" w14:textId="77777777" w:rsidR="0046737E" w:rsidRDefault="00D03A2C">
            <w:pPr>
              <w:pStyle w:val="Standard"/>
              <w:tabs>
                <w:tab w:val="left" w:pos="3933"/>
              </w:tabs>
              <w:ind w:left="34"/>
            </w:pPr>
            <w:r>
              <w:rPr>
                <w:rFonts w:cs="Noto Sans"/>
              </w:rPr>
              <w:t xml:space="preserve">_____________________________________________, com a representant de l'entitat de formació, </w:t>
            </w:r>
            <w:r>
              <w:rPr>
                <w:rFonts w:cs="Noto Sans"/>
                <w:b/>
                <w:bCs/>
              </w:rPr>
              <w:t>DECLAR, sota la meva responsabilitat</w:t>
            </w:r>
            <w:r>
              <w:rPr>
                <w:rFonts w:cs="Noto Sans"/>
              </w:rPr>
              <w:t>:</w:t>
            </w:r>
          </w:p>
          <w:p w14:paraId="783C4822" w14:textId="77777777" w:rsidR="0046737E" w:rsidRDefault="00D03A2C">
            <w:pPr>
              <w:pStyle w:val="Standard"/>
              <w:tabs>
                <w:tab w:val="left" w:pos="3933"/>
              </w:tabs>
              <w:ind w:left="34"/>
            </w:pPr>
            <w:r>
              <w:rPr>
                <w:rFonts w:cs="Noto Sans"/>
              </w:rPr>
              <w:t xml:space="preserve">    • Que l'entitat que represent té la voluntat de disposar, per mitjà d’un lloguer o acord de cessió d’ús o col·laboració equivalent, dels espais, instal·lacions i/o equipaments considerats </w:t>
            </w:r>
            <w:r>
              <w:rPr>
                <w:rFonts w:cs="Noto Sans"/>
              </w:rPr>
              <w:lastRenderedPageBreak/>
              <w:t>singulars que es requereixen en els programes associats als certificats professionals que es relacionen en la taula adjunta.</w:t>
            </w:r>
          </w:p>
          <w:p w14:paraId="783C4823" w14:textId="77777777" w:rsidR="0046737E" w:rsidRDefault="00D03A2C">
            <w:pPr>
              <w:pStyle w:val="Standard"/>
              <w:tabs>
                <w:tab w:val="left" w:pos="3933"/>
              </w:tabs>
              <w:ind w:left="34"/>
            </w:pPr>
            <w:r>
              <w:rPr>
                <w:rFonts w:cs="Noto Sans"/>
              </w:rPr>
              <w:t xml:space="preserve">    • Que </w:t>
            </w:r>
            <w:r>
              <w:rPr>
                <w:rFonts w:cs="Noto Sans"/>
                <w:b/>
                <w:bCs/>
              </w:rPr>
              <w:t>l’entitat que represent es compromet a disposar</w:t>
            </w:r>
            <w:r>
              <w:rPr>
                <w:rFonts w:cs="Noto Sans"/>
              </w:rPr>
              <w:t xml:space="preserve"> d'aquestes instal·lacions i/o equipaments abans de començar la impartició de l'acció formativa.</w:t>
            </w:r>
          </w:p>
          <w:p w14:paraId="783C4824" w14:textId="77777777" w:rsidR="0046737E" w:rsidRDefault="0046737E">
            <w:pPr>
              <w:pStyle w:val="Standard"/>
              <w:tabs>
                <w:tab w:val="left" w:pos="3933"/>
              </w:tabs>
              <w:ind w:left="34"/>
            </w:pPr>
          </w:p>
          <w:p w14:paraId="783C4825" w14:textId="77777777" w:rsidR="0046737E" w:rsidRDefault="00D03A2C">
            <w:pPr>
              <w:pStyle w:val="Standard"/>
              <w:tabs>
                <w:tab w:val="left" w:pos="3933"/>
              </w:tabs>
              <w:ind w:left="34"/>
            </w:pPr>
            <w:r>
              <w:rPr>
                <w:rFonts w:cs="Noto Sans"/>
              </w:rPr>
              <w:t xml:space="preserve">_____________________________________________, com a representant de l'entitat que cedirà o llogarà a l'entitat de formació els espais i/o equipaments singulars, </w:t>
            </w:r>
            <w:r>
              <w:rPr>
                <w:rFonts w:cs="Noto Sans"/>
                <w:b/>
                <w:bCs/>
              </w:rPr>
              <w:t>DECLAR, sota la meva responsabilitat</w:t>
            </w:r>
            <w:r>
              <w:rPr>
                <w:rFonts w:cs="Noto Sans"/>
              </w:rPr>
              <w:t>:</w:t>
            </w:r>
          </w:p>
          <w:p w14:paraId="783C4826" w14:textId="77777777" w:rsidR="0046737E" w:rsidRDefault="00D03A2C">
            <w:pPr>
              <w:pStyle w:val="Standard"/>
              <w:tabs>
                <w:tab w:val="left" w:pos="3933"/>
              </w:tabs>
              <w:ind w:left="34"/>
            </w:pPr>
            <w:r>
              <w:rPr>
                <w:rFonts w:cs="Noto Sans"/>
              </w:rPr>
              <w:t xml:space="preserve">    • Que </w:t>
            </w:r>
            <w:r>
              <w:rPr>
                <w:rFonts w:cs="Noto Sans"/>
                <w:b/>
                <w:bCs/>
              </w:rPr>
              <w:t>l'entitat que represent disposa</w:t>
            </w:r>
            <w:r>
              <w:rPr>
                <w:rFonts w:cs="Noto Sans"/>
              </w:rPr>
              <w:t xml:space="preserve"> de les instal·lacions i/o equipaments que es relacionen en la taula adjunta, </w:t>
            </w:r>
            <w:r>
              <w:rPr>
                <w:rFonts w:cs="Noto Sans"/>
                <w:b/>
                <w:bCs/>
              </w:rPr>
              <w:t xml:space="preserve">i que res no impedeix una col·laboració futura amb l'entitat de </w:t>
            </w:r>
            <w:r>
              <w:rPr>
                <w:rFonts w:cs="Noto Sans"/>
                <w:b/>
                <w:bCs/>
              </w:rPr>
              <w:t>formació</w:t>
            </w:r>
            <w:r>
              <w:rPr>
                <w:rFonts w:cs="Noto Sans"/>
              </w:rPr>
              <w:t xml:space="preserve"> perquè els utilitzi per impartir les ofertes formatives que s'hi indiquen.</w:t>
            </w:r>
          </w:p>
          <w:p w14:paraId="783C4827" w14:textId="77777777" w:rsidR="0046737E" w:rsidRDefault="00D03A2C">
            <w:pPr>
              <w:pStyle w:val="Standard"/>
              <w:tabs>
                <w:tab w:val="left" w:pos="3933"/>
              </w:tabs>
              <w:ind w:left="34"/>
            </w:pPr>
            <w:r>
              <w:rPr>
                <w:rFonts w:cs="Noto Sans"/>
              </w:rPr>
              <w:t xml:space="preserve">    • Que l'entitat que represent i les instal·lacions, amb els seus equipaments, que cedirà o llogarà a l'entitat de formació compleixen les normes que els són exigibles, compten amb les autoritzacions i llicències pertinents i reuneixen els requisits establerts en el currículum de cada oferta formativa.</w:t>
            </w:r>
          </w:p>
          <w:p w14:paraId="783C4828" w14:textId="77777777" w:rsidR="0046737E" w:rsidRDefault="0046737E">
            <w:pPr>
              <w:pStyle w:val="Standard"/>
              <w:tabs>
                <w:tab w:val="left" w:pos="3933"/>
              </w:tabs>
              <w:ind w:left="34"/>
            </w:pPr>
          </w:p>
          <w:p w14:paraId="783C4829" w14:textId="77777777" w:rsidR="0046737E" w:rsidRDefault="00D03A2C">
            <w:pPr>
              <w:pStyle w:val="Standard"/>
              <w:tabs>
                <w:tab w:val="left" w:pos="3933"/>
              </w:tabs>
              <w:ind w:left="34"/>
            </w:pPr>
            <w:r>
              <w:rPr>
                <w:rFonts w:cs="Noto Sans"/>
              </w:rPr>
              <w:t xml:space="preserve">I, ambdós representants, </w:t>
            </w:r>
            <w:r>
              <w:rPr>
                <w:rFonts w:cs="Noto Sans"/>
                <w:b/>
                <w:bCs/>
              </w:rPr>
              <w:t>DECLARAM</w:t>
            </w:r>
            <w:r>
              <w:rPr>
                <w:rFonts w:cs="Noto Sans"/>
              </w:rPr>
              <w:t>:</w:t>
            </w:r>
          </w:p>
          <w:p w14:paraId="783C482A" w14:textId="77777777" w:rsidR="0046737E" w:rsidRDefault="0046737E">
            <w:pPr>
              <w:pStyle w:val="Standard"/>
              <w:tabs>
                <w:tab w:val="left" w:pos="3933"/>
              </w:tabs>
              <w:ind w:left="34"/>
            </w:pPr>
          </w:p>
          <w:p w14:paraId="783C482B" w14:textId="77777777" w:rsidR="0046737E" w:rsidRDefault="00D03A2C">
            <w:pPr>
              <w:pStyle w:val="Standard"/>
              <w:tabs>
                <w:tab w:val="left" w:pos="3933"/>
              </w:tabs>
              <w:ind w:left="34"/>
            </w:pPr>
            <w:r>
              <w:rPr>
                <w:rFonts w:cs="Noto Sans"/>
              </w:rPr>
              <w:t xml:space="preserve">Que, durant l'execució de les accions formatives, </w:t>
            </w:r>
            <w:r>
              <w:rPr>
                <w:rFonts w:cs="Noto Sans"/>
                <w:b/>
                <w:bCs/>
              </w:rPr>
              <w:t xml:space="preserve">els espais, </w:t>
            </w:r>
            <w:r>
              <w:rPr>
                <w:rFonts w:cs="Noto Sans"/>
                <w:b/>
                <w:bCs/>
              </w:rPr>
              <w:t>instal·lacions i equipaments estaran completament disponibles</w:t>
            </w:r>
            <w:r>
              <w:rPr>
                <w:rFonts w:cs="Noto Sans"/>
              </w:rPr>
              <w:t xml:space="preserve"> i cap altra activitat no interferirà en el desenvolupament de la formació.</w:t>
            </w:r>
          </w:p>
          <w:p w14:paraId="783C482C" w14:textId="77777777" w:rsidR="0046737E" w:rsidRDefault="0046737E">
            <w:pPr>
              <w:pStyle w:val="Standard"/>
              <w:tabs>
                <w:tab w:val="left" w:pos="3933"/>
              </w:tabs>
              <w:ind w:left="34"/>
            </w:pPr>
          </w:p>
        </w:tc>
      </w:tr>
      <w:tr w:rsidR="0046737E" w14:paraId="783C482F" w14:textId="77777777">
        <w:tblPrEx>
          <w:tblCellMar>
            <w:top w:w="0" w:type="dxa"/>
            <w:bottom w:w="0" w:type="dxa"/>
          </w:tblCellMar>
        </w:tblPrEx>
        <w:trPr>
          <w:trHeight w:hRule="exact" w:val="662"/>
        </w:trPr>
        <w:tc>
          <w:tcPr>
            <w:tcW w:w="9864" w:type="dxa"/>
            <w:gridSpan w:val="6"/>
            <w:tcBorders>
              <w:left w:val="single" w:sz="4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  <w:vAlign w:val="center"/>
          </w:tcPr>
          <w:p w14:paraId="783C482E" w14:textId="77777777" w:rsidR="0046737E" w:rsidRDefault="00D03A2C">
            <w:pPr>
              <w:pStyle w:val="Textbody"/>
              <w:spacing w:after="240"/>
              <w:rPr>
                <w:rFonts w:cs="Noto Sans"/>
                <w:color w:val="C30045"/>
                <w:sz w:val="22"/>
                <w:szCs w:val="22"/>
              </w:rPr>
            </w:pPr>
            <w:r>
              <w:rPr>
                <w:rFonts w:cs="Noto Sans"/>
                <w:color w:val="C30045"/>
                <w:sz w:val="22"/>
                <w:szCs w:val="22"/>
              </w:rPr>
              <w:lastRenderedPageBreak/>
              <w:t>Relació d’espais i/o equipaments singulars que se cediran o llogaran temporalment a l’entitat de formació</w:t>
            </w:r>
          </w:p>
        </w:tc>
      </w:tr>
      <w:tr w:rsidR="0046737E" w14:paraId="783C4835" w14:textId="77777777">
        <w:tblPrEx>
          <w:tblCellMar>
            <w:top w:w="0" w:type="dxa"/>
            <w:bottom w:w="0" w:type="dxa"/>
          </w:tblCellMar>
        </w:tblPrEx>
        <w:tc>
          <w:tcPr>
            <w:tcW w:w="124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83C4830" w14:textId="77777777" w:rsidR="0046737E" w:rsidRDefault="00D03A2C">
            <w:pPr>
              <w:pStyle w:val="TTOLANNEX"/>
            </w:pPr>
            <w:r>
              <w:t xml:space="preserve">CODI </w:t>
            </w:r>
            <w:r>
              <w:t>DEL GRAU C</w:t>
            </w:r>
          </w:p>
        </w:tc>
        <w:tc>
          <w:tcPr>
            <w:tcW w:w="189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83C4831" w14:textId="77777777" w:rsidR="0046737E" w:rsidRDefault="00D03A2C">
            <w:pPr>
              <w:pStyle w:val="TTOLANNEX"/>
            </w:pPr>
            <w:r>
              <w:t>DENOMINACIÓ</w:t>
            </w:r>
          </w:p>
        </w:tc>
        <w:tc>
          <w:tcPr>
            <w:tcW w:w="2868" w:type="dxa"/>
            <w:gridSpan w:val="2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83C4832" w14:textId="77777777" w:rsidR="0046737E" w:rsidRDefault="00D03A2C">
            <w:pPr>
              <w:pStyle w:val="TTOLANNEX"/>
            </w:pPr>
            <w:r>
              <w:t>ESPAIS, INSTAL·LACIONS I/O EQUIPAMENTS SINGULARS</w:t>
            </w:r>
          </w:p>
        </w:tc>
        <w:tc>
          <w:tcPr>
            <w:tcW w:w="170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83C4833" w14:textId="77777777" w:rsidR="0046737E" w:rsidRDefault="00D03A2C">
            <w:pPr>
              <w:pStyle w:val="TTOLANNEX"/>
            </w:pPr>
            <w:r>
              <w:t>ADREÇA DELS ESPAIS</w:t>
            </w:r>
          </w:p>
        </w:tc>
        <w:tc>
          <w:tcPr>
            <w:tcW w:w="214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83C4834" w14:textId="77777777" w:rsidR="0046737E" w:rsidRDefault="00D03A2C">
            <w:pPr>
              <w:pStyle w:val="TTOLANNEX"/>
            </w:pPr>
            <w:r>
              <w:t>SUPERFÍCIE</w:t>
            </w:r>
          </w:p>
        </w:tc>
      </w:tr>
      <w:tr w:rsidR="0046737E" w14:paraId="783C483B" w14:textId="77777777">
        <w:tblPrEx>
          <w:tblCellMar>
            <w:top w:w="0" w:type="dxa"/>
            <w:bottom w:w="0" w:type="dxa"/>
          </w:tblCellMar>
        </w:tblPrEx>
        <w:tc>
          <w:tcPr>
            <w:tcW w:w="124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36" w14:textId="77777777" w:rsidR="0046737E" w:rsidRDefault="0046737E">
            <w:pPr>
              <w:pStyle w:val="TableContents"/>
            </w:pPr>
          </w:p>
        </w:tc>
        <w:tc>
          <w:tcPr>
            <w:tcW w:w="189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37" w14:textId="77777777" w:rsidR="0046737E" w:rsidRDefault="0046737E">
            <w:pPr>
              <w:pStyle w:val="TableContents"/>
            </w:pPr>
          </w:p>
        </w:tc>
        <w:tc>
          <w:tcPr>
            <w:tcW w:w="2868" w:type="dxa"/>
            <w:gridSpan w:val="2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38" w14:textId="77777777" w:rsidR="0046737E" w:rsidRDefault="0046737E">
            <w:pPr>
              <w:pStyle w:val="TableContents"/>
            </w:pPr>
          </w:p>
        </w:tc>
        <w:tc>
          <w:tcPr>
            <w:tcW w:w="170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39" w14:textId="77777777" w:rsidR="0046737E" w:rsidRDefault="0046737E">
            <w:pPr>
              <w:pStyle w:val="TableContents"/>
            </w:pPr>
          </w:p>
        </w:tc>
        <w:tc>
          <w:tcPr>
            <w:tcW w:w="214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3A" w14:textId="77777777" w:rsidR="0046737E" w:rsidRDefault="0046737E">
            <w:pPr>
              <w:pStyle w:val="TableContents"/>
            </w:pPr>
          </w:p>
        </w:tc>
      </w:tr>
      <w:tr w:rsidR="0046737E" w14:paraId="783C4841" w14:textId="77777777">
        <w:tblPrEx>
          <w:tblCellMar>
            <w:top w:w="0" w:type="dxa"/>
            <w:bottom w:w="0" w:type="dxa"/>
          </w:tblCellMar>
        </w:tblPrEx>
        <w:tc>
          <w:tcPr>
            <w:tcW w:w="124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3C" w14:textId="77777777" w:rsidR="0046737E" w:rsidRDefault="0046737E">
            <w:pPr>
              <w:pStyle w:val="TableContents"/>
            </w:pPr>
          </w:p>
        </w:tc>
        <w:tc>
          <w:tcPr>
            <w:tcW w:w="189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3D" w14:textId="77777777" w:rsidR="0046737E" w:rsidRDefault="0046737E">
            <w:pPr>
              <w:pStyle w:val="TableContents"/>
            </w:pPr>
          </w:p>
        </w:tc>
        <w:tc>
          <w:tcPr>
            <w:tcW w:w="2868" w:type="dxa"/>
            <w:gridSpan w:val="2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3E" w14:textId="77777777" w:rsidR="0046737E" w:rsidRDefault="0046737E">
            <w:pPr>
              <w:pStyle w:val="TableContents"/>
            </w:pPr>
          </w:p>
        </w:tc>
        <w:tc>
          <w:tcPr>
            <w:tcW w:w="170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3F" w14:textId="77777777" w:rsidR="0046737E" w:rsidRDefault="0046737E">
            <w:pPr>
              <w:pStyle w:val="TableContents"/>
            </w:pPr>
          </w:p>
        </w:tc>
        <w:tc>
          <w:tcPr>
            <w:tcW w:w="214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40" w14:textId="77777777" w:rsidR="0046737E" w:rsidRDefault="0046737E">
            <w:pPr>
              <w:pStyle w:val="TableContents"/>
            </w:pPr>
          </w:p>
        </w:tc>
      </w:tr>
      <w:tr w:rsidR="0046737E" w14:paraId="783C4847" w14:textId="77777777">
        <w:tblPrEx>
          <w:tblCellMar>
            <w:top w:w="0" w:type="dxa"/>
            <w:bottom w:w="0" w:type="dxa"/>
          </w:tblCellMar>
        </w:tblPrEx>
        <w:tc>
          <w:tcPr>
            <w:tcW w:w="124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42" w14:textId="77777777" w:rsidR="0046737E" w:rsidRDefault="0046737E">
            <w:pPr>
              <w:pStyle w:val="TableContents"/>
            </w:pPr>
          </w:p>
        </w:tc>
        <w:tc>
          <w:tcPr>
            <w:tcW w:w="189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43" w14:textId="77777777" w:rsidR="0046737E" w:rsidRDefault="0046737E">
            <w:pPr>
              <w:pStyle w:val="TableContents"/>
            </w:pPr>
          </w:p>
        </w:tc>
        <w:tc>
          <w:tcPr>
            <w:tcW w:w="2868" w:type="dxa"/>
            <w:gridSpan w:val="2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44" w14:textId="77777777" w:rsidR="0046737E" w:rsidRDefault="0046737E">
            <w:pPr>
              <w:pStyle w:val="TableContents"/>
            </w:pPr>
          </w:p>
        </w:tc>
        <w:tc>
          <w:tcPr>
            <w:tcW w:w="170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45" w14:textId="77777777" w:rsidR="0046737E" w:rsidRDefault="0046737E">
            <w:pPr>
              <w:pStyle w:val="TableContents"/>
            </w:pPr>
          </w:p>
        </w:tc>
        <w:tc>
          <w:tcPr>
            <w:tcW w:w="214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46" w14:textId="77777777" w:rsidR="0046737E" w:rsidRDefault="0046737E">
            <w:pPr>
              <w:pStyle w:val="TableContents"/>
            </w:pPr>
          </w:p>
        </w:tc>
      </w:tr>
      <w:tr w:rsidR="0046737E" w14:paraId="783C484D" w14:textId="77777777">
        <w:tblPrEx>
          <w:tblCellMar>
            <w:top w:w="0" w:type="dxa"/>
            <w:bottom w:w="0" w:type="dxa"/>
          </w:tblCellMar>
        </w:tblPrEx>
        <w:tc>
          <w:tcPr>
            <w:tcW w:w="124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48" w14:textId="77777777" w:rsidR="0046737E" w:rsidRDefault="0046737E">
            <w:pPr>
              <w:pStyle w:val="TableContents"/>
            </w:pPr>
          </w:p>
        </w:tc>
        <w:tc>
          <w:tcPr>
            <w:tcW w:w="189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49" w14:textId="77777777" w:rsidR="0046737E" w:rsidRDefault="0046737E">
            <w:pPr>
              <w:pStyle w:val="TableContents"/>
            </w:pPr>
          </w:p>
        </w:tc>
        <w:tc>
          <w:tcPr>
            <w:tcW w:w="2868" w:type="dxa"/>
            <w:gridSpan w:val="2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4A" w14:textId="77777777" w:rsidR="0046737E" w:rsidRDefault="0046737E">
            <w:pPr>
              <w:pStyle w:val="TableContents"/>
            </w:pPr>
          </w:p>
        </w:tc>
        <w:tc>
          <w:tcPr>
            <w:tcW w:w="170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4B" w14:textId="77777777" w:rsidR="0046737E" w:rsidRDefault="0046737E">
            <w:pPr>
              <w:pStyle w:val="TableContents"/>
            </w:pPr>
          </w:p>
        </w:tc>
        <w:tc>
          <w:tcPr>
            <w:tcW w:w="214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4C" w14:textId="77777777" w:rsidR="0046737E" w:rsidRDefault="0046737E">
            <w:pPr>
              <w:pStyle w:val="TableContents"/>
            </w:pPr>
          </w:p>
        </w:tc>
      </w:tr>
      <w:tr w:rsidR="0046737E" w14:paraId="783C4850" w14:textId="77777777">
        <w:tblPrEx>
          <w:tblCellMar>
            <w:top w:w="0" w:type="dxa"/>
            <w:bottom w:w="0" w:type="dxa"/>
          </w:tblCellMar>
        </w:tblPrEx>
        <w:tc>
          <w:tcPr>
            <w:tcW w:w="9864" w:type="dxa"/>
            <w:gridSpan w:val="6"/>
            <w:tcBorders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4E" w14:textId="77777777" w:rsidR="0046737E" w:rsidRDefault="0046737E">
            <w:pPr>
              <w:pStyle w:val="TableContents"/>
            </w:pPr>
          </w:p>
          <w:p w14:paraId="783C484F" w14:textId="77777777" w:rsidR="0046737E" w:rsidRDefault="00D03A2C">
            <w:pPr>
              <w:pStyle w:val="TableContents"/>
            </w:pPr>
            <w:r>
              <w:t>__________________ ,_______de ______________________de _______</w:t>
            </w:r>
          </w:p>
        </w:tc>
      </w:tr>
      <w:tr w:rsidR="0046737E" w14:paraId="783C4852" w14:textId="77777777">
        <w:tblPrEx>
          <w:tblCellMar>
            <w:top w:w="0" w:type="dxa"/>
            <w:bottom w:w="0" w:type="dxa"/>
          </w:tblCellMar>
        </w:tblPrEx>
        <w:tc>
          <w:tcPr>
            <w:tcW w:w="9864" w:type="dxa"/>
            <w:gridSpan w:val="6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51" w14:textId="77777777" w:rsidR="0046737E" w:rsidRDefault="00D03A2C">
            <w:pPr>
              <w:pStyle w:val="TableContents"/>
              <w:rPr>
                <w:i/>
                <w:iCs/>
              </w:rPr>
            </w:pPr>
            <w:r>
              <w:rPr>
                <w:i/>
                <w:iCs/>
              </w:rPr>
              <w:t xml:space="preserve">El document s’ha de signar preferentment amb signatura </w:t>
            </w:r>
            <w:r>
              <w:rPr>
                <w:i/>
                <w:iCs/>
              </w:rPr>
              <w:t>digital</w:t>
            </w:r>
          </w:p>
        </w:tc>
      </w:tr>
      <w:tr w:rsidR="0046737E" w14:paraId="783C4861" w14:textId="77777777">
        <w:tblPrEx>
          <w:tblCellMar>
            <w:top w:w="0" w:type="dxa"/>
            <w:bottom w:w="0" w:type="dxa"/>
          </w:tblCellMar>
        </w:tblPrEx>
        <w:trPr>
          <w:trHeight w:val="2190"/>
        </w:trPr>
        <w:tc>
          <w:tcPr>
            <w:tcW w:w="4476" w:type="dxa"/>
            <w:gridSpan w:val="3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53" w14:textId="77777777" w:rsidR="0046737E" w:rsidRDefault="00D03A2C">
            <w:pPr>
              <w:pStyle w:val="TableContents"/>
            </w:pPr>
            <w:r>
              <w:t>Signatura de la persona representant</w:t>
            </w:r>
          </w:p>
          <w:p w14:paraId="783C4854" w14:textId="77777777" w:rsidR="0046737E" w:rsidRDefault="00D03A2C">
            <w:pPr>
              <w:pStyle w:val="TableContents"/>
            </w:pPr>
            <w:r>
              <w:t>de l'entitat de formació</w:t>
            </w:r>
          </w:p>
          <w:p w14:paraId="783C4855" w14:textId="77777777" w:rsidR="0046737E" w:rsidRDefault="0046737E">
            <w:pPr>
              <w:pStyle w:val="TableContents"/>
            </w:pPr>
          </w:p>
          <w:p w14:paraId="783C4856" w14:textId="77777777" w:rsidR="0046737E" w:rsidRDefault="0046737E">
            <w:pPr>
              <w:pStyle w:val="TableContents"/>
            </w:pPr>
          </w:p>
          <w:p w14:paraId="783C4857" w14:textId="77777777" w:rsidR="0046737E" w:rsidRDefault="0046737E">
            <w:pPr>
              <w:pStyle w:val="TableContents"/>
            </w:pPr>
          </w:p>
          <w:p w14:paraId="783C4858" w14:textId="77777777" w:rsidR="0046737E" w:rsidRDefault="0046737E">
            <w:pPr>
              <w:pStyle w:val="TableContents"/>
            </w:pPr>
          </w:p>
          <w:p w14:paraId="783C4859" w14:textId="77777777" w:rsidR="0046737E" w:rsidRDefault="0046737E">
            <w:pPr>
              <w:pStyle w:val="TableContents"/>
              <w:rPr>
                <w:i/>
                <w:iCs/>
              </w:rPr>
            </w:pPr>
          </w:p>
        </w:tc>
        <w:tc>
          <w:tcPr>
            <w:tcW w:w="5388" w:type="dxa"/>
            <w:gridSpan w:val="3"/>
            <w:tcBorders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C485A" w14:textId="77777777" w:rsidR="0046737E" w:rsidRDefault="00D03A2C">
            <w:pPr>
              <w:pStyle w:val="TableContents"/>
            </w:pPr>
            <w:r>
              <w:t>Signatura i/o segell de la persona representant</w:t>
            </w:r>
          </w:p>
          <w:p w14:paraId="783C485B" w14:textId="77777777" w:rsidR="0046737E" w:rsidRDefault="00D03A2C">
            <w:pPr>
              <w:pStyle w:val="TableContents"/>
            </w:pPr>
            <w:r>
              <w:t>de l'entitat que cedirà o llogarà</w:t>
            </w:r>
          </w:p>
          <w:p w14:paraId="783C485C" w14:textId="77777777" w:rsidR="0046737E" w:rsidRDefault="00D03A2C">
            <w:pPr>
              <w:pStyle w:val="TableContents"/>
            </w:pPr>
            <w:r>
              <w:t>els espais i/o equipaments singulars</w:t>
            </w:r>
          </w:p>
          <w:p w14:paraId="783C485D" w14:textId="77777777" w:rsidR="0046737E" w:rsidRDefault="0046737E">
            <w:pPr>
              <w:pStyle w:val="TableContents"/>
            </w:pPr>
          </w:p>
          <w:p w14:paraId="783C485E" w14:textId="77777777" w:rsidR="0046737E" w:rsidRDefault="0046737E">
            <w:pPr>
              <w:pStyle w:val="TableContents"/>
            </w:pPr>
          </w:p>
          <w:p w14:paraId="783C485F" w14:textId="77777777" w:rsidR="0046737E" w:rsidRDefault="0046737E">
            <w:pPr>
              <w:pStyle w:val="TableContents"/>
            </w:pPr>
          </w:p>
          <w:p w14:paraId="783C4860" w14:textId="77777777" w:rsidR="0046737E" w:rsidRDefault="0046737E">
            <w:pPr>
              <w:pStyle w:val="TableContents"/>
              <w:rPr>
                <w:i/>
                <w:iCs/>
              </w:rPr>
            </w:pPr>
          </w:p>
        </w:tc>
      </w:tr>
    </w:tbl>
    <w:p w14:paraId="783C4862" w14:textId="77777777" w:rsidR="0046737E" w:rsidRDefault="0046737E">
      <w:pPr>
        <w:pStyle w:val="Standard"/>
      </w:pPr>
    </w:p>
    <w:p w14:paraId="783C4863" w14:textId="77777777" w:rsidR="0046737E" w:rsidRDefault="0046737E">
      <w:pPr>
        <w:pStyle w:val="Standard"/>
        <w:ind w:left="732"/>
        <w:rPr>
          <w:rFonts w:cs="Noto Sans"/>
          <w:color w:val="C30045"/>
          <w:sz w:val="21"/>
          <w:szCs w:val="21"/>
        </w:rPr>
      </w:pPr>
    </w:p>
    <w:sectPr w:rsidR="0046737E">
      <w:headerReference w:type="default" r:id="rId7"/>
      <w:footerReference w:type="default" r:id="rId8"/>
      <w:pgSz w:w="11906" w:h="16838"/>
      <w:pgMar w:top="1690" w:right="540" w:bottom="1020" w:left="400" w:header="840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3C47EE" w14:textId="77777777" w:rsidR="00D03A2C" w:rsidRDefault="00D03A2C">
      <w:r>
        <w:separator/>
      </w:r>
    </w:p>
  </w:endnote>
  <w:endnote w:type="continuationSeparator" w:id="0">
    <w:p w14:paraId="783C47F0" w14:textId="77777777" w:rsidR="00D03A2C" w:rsidRDefault="00D03A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egacySanITCBoo">
    <w:altName w:val="Calibri"/>
    <w:charset w:val="00"/>
    <w:family w:val="roman"/>
    <w:pitch w:val="variable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3C47F4" w14:textId="77777777" w:rsidR="00D03A2C" w:rsidRDefault="00D03A2C">
    <w:pPr>
      <w:pStyle w:val="Piedepgina"/>
      <w:jc w:val="right"/>
    </w:pP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sz w:val="16"/>
        <w:szCs w:val="16"/>
      </w:rPr>
      <w:t>2</w:t>
    </w:r>
    <w:r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3C47EA" w14:textId="77777777" w:rsidR="00D03A2C" w:rsidRDefault="00D03A2C">
      <w:r>
        <w:rPr>
          <w:color w:val="000000"/>
        </w:rPr>
        <w:separator/>
      </w:r>
    </w:p>
  </w:footnote>
  <w:footnote w:type="continuationSeparator" w:id="0">
    <w:p w14:paraId="783C47EC" w14:textId="77777777" w:rsidR="00D03A2C" w:rsidRDefault="00D03A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3C47F2" w14:textId="77777777" w:rsidR="00D03A2C" w:rsidRDefault="00D03A2C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83C47EA" wp14:editId="783C47EB">
          <wp:simplePos x="0" y="0"/>
          <wp:positionH relativeFrom="column">
            <wp:posOffset>3997957</wp:posOffset>
          </wp:positionH>
          <wp:positionV relativeFrom="paragraph">
            <wp:posOffset>-243843</wp:posOffset>
          </wp:positionV>
          <wp:extent cx="2697479" cy="617220"/>
          <wp:effectExtent l="0" t="0" r="7621" b="0"/>
          <wp:wrapSquare wrapText="bothSides"/>
          <wp:docPr id="1237259787" name="Imatge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697479" cy="61722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noProof/>
        <w:lang w:val="es-ES"/>
      </w:rPr>
      <w:drawing>
        <wp:anchor distT="0" distB="0" distL="114300" distR="114300" simplePos="0" relativeHeight="251660288" behindDoc="0" locked="0" layoutInCell="1" allowOverlap="1" wp14:anchorId="783C47EC" wp14:editId="783C47ED">
          <wp:simplePos x="0" y="0"/>
          <wp:positionH relativeFrom="margin">
            <wp:align>left</wp:align>
          </wp:positionH>
          <wp:positionV relativeFrom="paragraph">
            <wp:posOffset>-290193</wp:posOffset>
          </wp:positionV>
          <wp:extent cx="3047996" cy="676674"/>
          <wp:effectExtent l="0" t="0" r="4" b="9126"/>
          <wp:wrapNone/>
          <wp:docPr id="1651396636" name="Imagen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3047996" cy="676674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164B09"/>
    <w:multiLevelType w:val="multilevel"/>
    <w:tmpl w:val="99B43D86"/>
    <w:styleLink w:val="WWNum1"/>
    <w:lvl w:ilvl="0">
      <w:numFmt w:val="bullet"/>
      <w:lvlText w:val="-"/>
      <w:lvlJc w:val="left"/>
      <w:pPr>
        <w:ind w:left="394" w:hanging="360"/>
      </w:pPr>
      <w:rPr>
        <w:rFonts w:ascii="Noto Sans" w:eastAsia="Arial" w:hAnsi="Noto Sans" w:cs="Noto Sans"/>
      </w:rPr>
    </w:lvl>
    <w:lvl w:ilvl="1">
      <w:numFmt w:val="bullet"/>
      <w:lvlText w:val="o"/>
      <w:lvlJc w:val="left"/>
      <w:pPr>
        <w:ind w:left="111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34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54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7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94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714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3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54" w:hanging="360"/>
      </w:pPr>
      <w:rPr>
        <w:rFonts w:ascii="Wingdings" w:hAnsi="Wingdings"/>
      </w:rPr>
    </w:lvl>
  </w:abstractNum>
  <w:abstractNum w:abstractNumId="1" w15:restartNumberingAfterBreak="0">
    <w:nsid w:val="3B9F7D19"/>
    <w:multiLevelType w:val="multilevel"/>
    <w:tmpl w:val="18D4CB9C"/>
    <w:styleLink w:val="NoList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num w:numId="1" w16cid:durableId="1694646075">
    <w:abstractNumId w:val="1"/>
  </w:num>
  <w:num w:numId="2" w16cid:durableId="15566978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46737E"/>
    <w:rsid w:val="0046737E"/>
    <w:rsid w:val="00A33E5D"/>
    <w:rsid w:val="00D03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3C47EA"/>
  <w15:docId w15:val="{E70A2DB8-4937-4C40-8E87-3E1E5C437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Times New Roman" w:hAnsi="Arial" w:cs="Times New Roman"/>
        <w:sz w:val="24"/>
        <w:lang w:val="es-ES" w:eastAsia="es-E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ascii="Noto Sans" w:eastAsia="Arial" w:hAnsi="Noto Sans" w:cs="Arial"/>
      <w:sz w:val="22"/>
      <w:szCs w:val="22"/>
      <w:lang w:val="ca-ES" w:eastAsia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extbody">
    <w:name w:val="Text body"/>
    <w:basedOn w:val="Standard"/>
    <w:rPr>
      <w:b/>
      <w:bCs/>
      <w:sz w:val="18"/>
      <w:szCs w:val="18"/>
    </w:rPr>
  </w:style>
  <w:style w:type="paragraph" w:styleId="Lista">
    <w:name w:val="List"/>
    <w:basedOn w:val="Textbody"/>
    <w:rPr>
      <w:rFonts w:cs="Lucida Sans"/>
      <w:sz w:val="24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Lucida Sans"/>
      <w:sz w:val="24"/>
    </w:rPr>
  </w:style>
  <w:style w:type="paragraph" w:customStyle="1" w:styleId="Esquemaconvietas">
    <w:name w:val="Esquema con viñetas"/>
    <w:basedOn w:val="Standard"/>
    <w:pPr>
      <w:jc w:val="center"/>
    </w:pPr>
    <w:rPr>
      <w:b/>
      <w:szCs w:val="24"/>
      <w:u w:val="single"/>
    </w:rPr>
  </w:style>
  <w:style w:type="paragraph" w:customStyle="1" w:styleId="TableParagraph">
    <w:name w:val="Table Paragraph"/>
    <w:basedOn w:val="Standard"/>
    <w:pPr>
      <w:spacing w:before="40" w:line="180" w:lineRule="exact"/>
      <w:ind w:left="35"/>
    </w:pPr>
  </w:style>
  <w:style w:type="paragraph" w:customStyle="1" w:styleId="western">
    <w:name w:val="western"/>
    <w:basedOn w:val="Standard"/>
    <w:pPr>
      <w:spacing w:before="280" w:after="142" w:line="288" w:lineRule="auto"/>
    </w:pPr>
    <w:rPr>
      <w:rFonts w:eastAsia="Times New Roman" w:cs="Noto Sans"/>
      <w:sz w:val="20"/>
      <w:szCs w:val="20"/>
      <w:lang w:val="es-ES" w:eastAsia="es-ES"/>
    </w:rPr>
  </w:style>
  <w:style w:type="paragraph" w:customStyle="1" w:styleId="HeaderandFooter">
    <w:name w:val="Header and Footer"/>
    <w:basedOn w:val="Standard"/>
  </w:style>
  <w:style w:type="paragraph" w:styleId="Piedepgina">
    <w:name w:val="foot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Framecontents">
    <w:name w:val="Frame contents"/>
    <w:basedOn w:val="Standard"/>
    <w:pPr>
      <w:spacing w:before="14"/>
      <w:ind w:left="20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DocumentMap">
    <w:name w:val="DocumentMap"/>
    <w:pPr>
      <w:widowControl/>
      <w:suppressAutoHyphens/>
    </w:pPr>
    <w:rPr>
      <w:rFonts w:ascii="Noto Sans" w:eastAsia="Calibri" w:hAnsi="Noto Sans" w:cs="Noto Sans"/>
      <w:sz w:val="22"/>
      <w:szCs w:val="22"/>
      <w:lang w:eastAsia="en-US"/>
    </w:rPr>
  </w:style>
  <w:style w:type="paragraph" w:styleId="Encabezado">
    <w:name w:val="head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ablanormal1">
    <w:name w:val="Tabla normal1"/>
    <w:pPr>
      <w:widowControl/>
      <w:suppressAutoHyphens/>
      <w:textAlignment w:val="auto"/>
    </w:pPr>
    <w:rPr>
      <w:rFonts w:ascii="Calibri" w:eastAsia="Calibri" w:hAnsi="Calibri" w:cs="Calibri"/>
      <w:sz w:val="20"/>
    </w:rPr>
  </w:style>
  <w:style w:type="paragraph" w:styleId="Prrafodelista">
    <w:name w:val="List Paragraph"/>
    <w:basedOn w:val="Standard"/>
    <w:pPr>
      <w:ind w:left="708"/>
    </w:pPr>
    <w:rPr>
      <w:rFonts w:ascii="LegacySanITCBoo" w:eastAsia="LegacySanITCBoo" w:hAnsi="LegacySanITCBoo" w:cs="Times New Roman"/>
      <w:sz w:val="26"/>
      <w:szCs w:val="20"/>
      <w:lang w:eastAsia="es-ES"/>
    </w:rPr>
  </w:style>
  <w:style w:type="paragraph" w:styleId="NormalWeb">
    <w:name w:val="Normal (Web)"/>
    <w:basedOn w:val="Standard"/>
    <w:pPr>
      <w:spacing w:before="100"/>
    </w:pPr>
    <w:rPr>
      <w:rFonts w:cs="Times New Roman"/>
      <w:sz w:val="24"/>
      <w:szCs w:val="24"/>
      <w:lang w:val="es-ES" w:eastAsia="es-ES"/>
    </w:rPr>
  </w:style>
  <w:style w:type="paragraph" w:customStyle="1" w:styleId="Standarduser">
    <w:name w:val="Standard (user)"/>
    <w:pPr>
      <w:widowControl/>
      <w:suppressAutoHyphens/>
    </w:pPr>
    <w:rPr>
      <w:rFonts w:ascii="Noto Sans" w:eastAsia="Noto Sans" w:hAnsi="Noto Sans" w:cs="Noto Sans"/>
      <w:kern w:val="3"/>
      <w:sz w:val="21"/>
      <w:szCs w:val="24"/>
      <w:lang w:val="ca-ES" w:eastAsia="zh-CN" w:bidi="hi-IN"/>
    </w:rPr>
  </w:style>
  <w:style w:type="paragraph" w:customStyle="1" w:styleId="APARTATSACREDITACIO">
    <w:name w:val="APARTATS ACREDITACIO"/>
    <w:basedOn w:val="TableContents"/>
    <w:pPr>
      <w:shd w:val="clear" w:color="auto" w:fill="CC0066"/>
    </w:pPr>
    <w:rPr>
      <w:rFonts w:eastAsia="Noto Sans" w:cs="Noto Sans"/>
      <w:b/>
      <w:color w:val="FFFFFF"/>
      <w:kern w:val="3"/>
      <w:lang w:eastAsia="zh-CN" w:bidi="hi-IN"/>
    </w:rPr>
  </w:style>
  <w:style w:type="paragraph" w:customStyle="1" w:styleId="TTOLANNEX">
    <w:name w:val="TÍTOL ANNEX"/>
    <w:basedOn w:val="TableContents"/>
    <w:pPr>
      <w:jc w:val="center"/>
    </w:pPr>
    <w:rPr>
      <w:rFonts w:eastAsia="Noto Sans" w:cs="Noto Sans"/>
      <w:b/>
      <w:bCs/>
      <w:kern w:val="3"/>
      <w:sz w:val="20"/>
      <w:szCs w:val="20"/>
      <w:lang w:eastAsia="zh-CN" w:bidi="hi-IN"/>
    </w:rPr>
  </w:style>
  <w:style w:type="character" w:customStyle="1" w:styleId="TextoindependienteCar">
    <w:name w:val="Texto independiente Car"/>
    <w:basedOn w:val="Fuentedeprrafopredeter"/>
    <w:rPr>
      <w:rFonts w:eastAsia="Arial" w:cs="Arial"/>
      <w:b/>
      <w:bCs/>
      <w:sz w:val="18"/>
      <w:szCs w:val="18"/>
      <w:lang w:val="ca-ES" w:eastAsia="en-US"/>
    </w:rPr>
  </w:style>
  <w:style w:type="character" w:customStyle="1" w:styleId="ListLabel1">
    <w:name w:val="ListLabel 1"/>
    <w:rPr>
      <w:rFonts w:eastAsia="Arial" w:cs="Noto Sans"/>
    </w:rPr>
  </w:style>
  <w:style w:type="character" w:customStyle="1" w:styleId="ListLabel2">
    <w:name w:val="ListLabel 2"/>
    <w:rPr>
      <w:rFonts w:cs="Courier New"/>
    </w:rPr>
  </w:style>
  <w:style w:type="character" w:customStyle="1" w:styleId="ListLabel3">
    <w:name w:val="ListLabel 3"/>
    <w:rPr>
      <w:rFonts w:cs="Courier New"/>
    </w:rPr>
  </w:style>
  <w:style w:type="character" w:customStyle="1" w:styleId="ListLabel4">
    <w:name w:val="ListLabel 4"/>
    <w:rPr>
      <w:rFonts w:cs="Courier New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numbering" w:customStyle="1" w:styleId="NoList">
    <w:name w:val="No List"/>
    <w:basedOn w:val="Sinlista"/>
    <w:pPr>
      <w:numPr>
        <w:numId w:val="1"/>
      </w:numPr>
    </w:pPr>
  </w:style>
  <w:style w:type="numbering" w:customStyle="1" w:styleId="WWNum1">
    <w:name w:val="WWNum1"/>
    <w:basedOn w:val="Sinlista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51345C5EC822449975CFC5154EBFDB" ma:contentTypeVersion="24" ma:contentTypeDescription="Crea un document nou" ma:contentTypeScope="" ma:versionID="780a5fe77cb74151f1490a8649702e38">
  <xsd:schema xmlns:xsd="http://www.w3.org/2001/XMLSchema" xmlns:xs="http://www.w3.org/2001/XMLSchema" xmlns:p="http://schemas.microsoft.com/office/2006/metadata/properties" xmlns:ns2="39adf604-ba00-4eaf-81f7-fa7b221ef4dc" xmlns:ns3="5cd8363b-103d-482e-a584-665cb919f4de" targetNamespace="http://schemas.microsoft.com/office/2006/metadata/properties" ma:root="true" ma:fieldsID="299a33fe24efabd88bb318ef813a61f8" ns2:_="" ns3:_="">
    <xsd:import namespace="39adf604-ba00-4eaf-81f7-fa7b221ef4dc"/>
    <xsd:import namespace="5cd8363b-103d-482e-a584-665cb919f4d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2:TaxCatchAll" minOccurs="0"/>
                <xsd:element ref="ns3:lcf76f155ced4ddcb4097134ff3c332f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adf604-ba00-4eaf-81f7-fa7b221ef4d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9" nillable="true" ma:displayName="Taxonomy Catch All Column" ma:hidden="true" ma:list="{c7c24c7d-d7b6-4d5e-96a8-43e0d21422b4}" ma:internalName="TaxCatchAll" ma:readOnly="false" ma:showField="CatchAllData" ma:web="39adf604-ba00-4eaf-81f7-fa7b221ef4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d8363b-103d-482e-a584-665cb919f4d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8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cd8363b-103d-482e-a584-665cb919f4de">
      <Terms xmlns="http://schemas.microsoft.com/office/infopath/2007/PartnerControls"/>
    </lcf76f155ced4ddcb4097134ff3c332f>
    <TaxCatchAll xmlns="39adf604-ba00-4eaf-81f7-fa7b221ef4dc" xsi:nil="true"/>
    <_dlc_DocId xmlns="39adf604-ba00-4eaf-81f7-fa7b221ef4dc">7NAJHSFDS242-1295627390-3418744</_dlc_DocId>
    <_dlc_DocIdUrl xmlns="39adf604-ba00-4eaf-81f7-fa7b221ef4dc">
      <Url>https://caib.sharepoint.com/sites/ARXIUS-SOIB/_layouts/15/DocIdRedir.aspx?ID=7NAJHSFDS242-1295627390-3418744</Url>
      <Description>7NAJHSFDS242-1295627390-3418744</Description>
    </_dlc_DocIdUrl>
  </documentManagement>
</p:properties>
</file>

<file path=customXml/itemProps1.xml><?xml version="1.0" encoding="utf-8"?>
<ds:datastoreItem xmlns:ds="http://schemas.openxmlformats.org/officeDocument/2006/customXml" ds:itemID="{CFE44095-795F-446C-990C-C0E2A48BDFDD}"/>
</file>

<file path=customXml/itemProps2.xml><?xml version="1.0" encoding="utf-8"?>
<ds:datastoreItem xmlns:ds="http://schemas.openxmlformats.org/officeDocument/2006/customXml" ds:itemID="{D4970D15-A9B9-447A-9768-1435832624C6}"/>
</file>

<file path=customXml/itemProps3.xml><?xml version="1.0" encoding="utf-8"?>
<ds:datastoreItem xmlns:ds="http://schemas.openxmlformats.org/officeDocument/2006/customXml" ds:itemID="{956B6A26-C144-45A6-85AE-49F17C23FE3B}"/>
</file>

<file path=customXml/itemProps4.xml><?xml version="1.0" encoding="utf-8"?>
<ds:datastoreItem xmlns:ds="http://schemas.openxmlformats.org/officeDocument/2006/customXml" ds:itemID="{51BEE185-4AA7-4F59-A85F-2FCFAAABD52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526</Words>
  <Characters>2896</Characters>
  <Application>Microsoft Office Word</Application>
  <DocSecurity>0</DocSecurity>
  <Lines>24</Lines>
  <Paragraphs>6</Paragraphs>
  <ScaleCrop>false</ScaleCrop>
  <Company/>
  <LinksUpToDate>false</LinksUpToDate>
  <CharactersWithSpaces>3416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Antònia</dc:creator>
  <cp:lastModifiedBy>Antònia Villar Roig</cp:lastModifiedBy>
  <cp:revision>2</cp:revision>
  <cp:lastPrinted>2024-07-29T08:54:00Z</cp:lastPrinted>
  <dcterms:created xsi:type="dcterms:W3CDTF">2025-10-22T12:56:00Z</dcterms:created>
  <dcterms:modified xsi:type="dcterms:W3CDTF">2025-10-22T12:56:00Z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User</vt:lpwstr>
  </property>
  <property fmtid="{D5CDD505-2E9C-101B-9397-08002B2CF9AE}" pid="4" name="ContentTypeId">
    <vt:lpwstr>0x0101000051345C5EC822449975CFC5154EBFDB</vt:lpwstr>
  </property>
  <property fmtid="{D5CDD505-2E9C-101B-9397-08002B2CF9AE}" pid="5" name="_dlc_DocIdItemGuid">
    <vt:lpwstr>02a03e27-0692-40b4-a7ba-c814d0b76608</vt:lpwstr>
  </property>
</Properties>
</file>