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XSpec="right" w:tblpY="-967"/>
        <w:tblW w:w="2836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836"/>
      </w:tblGrid>
      <w:tr w:rsidR="00B045C2" w14:paraId="2FA4E791" w14:textId="77777777" w:rsidTr="00334492">
        <w:trPr>
          <w:trHeight w:val="276"/>
        </w:trPr>
        <w:tc>
          <w:tcPr>
            <w:tcW w:w="283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4B023B2C" w14:textId="77777777" w:rsidR="00B045C2" w:rsidRPr="000A77F5" w:rsidRDefault="00B045C2" w:rsidP="00334492">
            <w:pPr>
              <w:rPr>
                <w:rFonts w:cs="Noto Sans"/>
                <w:b/>
                <w:sz w:val="18"/>
                <w:szCs w:val="18"/>
                <w:highlight w:val="red"/>
              </w:rPr>
            </w:pPr>
            <w:bookmarkStart w:id="0" w:name="_Hlk153531317"/>
            <w:r w:rsidRPr="000A77F5">
              <w:rPr>
                <w:rFonts w:cs="Noto Sans"/>
                <w:bCs/>
                <w:sz w:val="18"/>
                <w:szCs w:val="18"/>
              </w:rPr>
              <w:t>Expedient:</w:t>
            </w:r>
            <w:r w:rsidRPr="000A77F5">
              <w:rPr>
                <w:rFonts w:cs="Noto Sans"/>
                <w:b/>
                <w:sz w:val="18"/>
                <w:szCs w:val="18"/>
              </w:rPr>
              <w:t xml:space="preserve"> </w:t>
            </w:r>
            <w:r w:rsidRPr="00B045C2">
              <w:rPr>
                <w:rFonts w:cs="Noto Sans"/>
                <w:bCs/>
                <w:color w:val="4472C4" w:themeColor="accent1"/>
                <w:sz w:val="18"/>
                <w:szCs w:val="18"/>
              </w:rPr>
              <w:t>016-xx/</w:t>
            </w:r>
            <w:proofErr w:type="spellStart"/>
            <w:r w:rsidRPr="00B045C2">
              <w:rPr>
                <w:rFonts w:cs="Noto Sans"/>
                <w:bCs/>
                <w:color w:val="4472C4" w:themeColor="accent1"/>
                <w:sz w:val="18"/>
                <w:szCs w:val="18"/>
              </w:rPr>
              <w:t>xxxx-xxxxx</w:t>
            </w:r>
            <w:proofErr w:type="spellEnd"/>
          </w:p>
        </w:tc>
      </w:tr>
      <w:tr w:rsidR="00B045C2" w14:paraId="197313B4" w14:textId="77777777" w:rsidTr="00334492">
        <w:trPr>
          <w:trHeight w:val="276"/>
        </w:trPr>
        <w:tc>
          <w:tcPr>
            <w:tcW w:w="283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645484AF" w14:textId="77777777" w:rsidR="00B045C2" w:rsidRPr="000A77F5" w:rsidRDefault="00B045C2" w:rsidP="00334492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0A77F5">
              <w:rPr>
                <w:color w:val="000000"/>
                <w:sz w:val="18"/>
                <w:szCs w:val="18"/>
                <w:shd w:val="clear" w:color="auto" w:fill="FFFFFF"/>
              </w:rPr>
              <w:t>Codi SIA: 3154315</w:t>
            </w:r>
          </w:p>
        </w:tc>
      </w:tr>
      <w:tr w:rsidR="00B045C2" w14:paraId="7CD0772A" w14:textId="77777777" w:rsidTr="00334492">
        <w:trPr>
          <w:trHeight w:val="276"/>
        </w:trPr>
        <w:tc>
          <w:tcPr>
            <w:tcW w:w="283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6EC7A9F8" w14:textId="77777777" w:rsidR="00B045C2" w:rsidRPr="000A77F5" w:rsidRDefault="00B045C2" w:rsidP="00334492">
            <w:pPr>
              <w:rPr>
                <w:color w:val="000000"/>
                <w:sz w:val="18"/>
                <w:szCs w:val="18"/>
                <w:highlight w:val="red"/>
              </w:rPr>
            </w:pPr>
            <w:r w:rsidRPr="000A77F5">
              <w:rPr>
                <w:color w:val="000000"/>
                <w:sz w:val="18"/>
                <w:szCs w:val="18"/>
                <w:shd w:val="clear" w:color="auto" w:fill="FFFFFF"/>
              </w:rPr>
              <w:t>Emissor: A04003749</w:t>
            </w:r>
          </w:p>
        </w:tc>
        <w:bookmarkEnd w:id="0"/>
      </w:tr>
    </w:tbl>
    <w:p w14:paraId="34D2BD71" w14:textId="647F94D3" w:rsidR="0049095F" w:rsidRDefault="00380551" w:rsidP="00E57788">
      <w:pPr>
        <w:ind w:left="-567"/>
        <w:jc w:val="center"/>
        <w:rPr>
          <w:rFonts w:cs="Noto Sans"/>
          <w:b/>
          <w:color w:val="002060"/>
        </w:rPr>
      </w:pPr>
      <w:r w:rsidRPr="0049095F">
        <w:rPr>
          <w:rFonts w:cs="Noto Sans"/>
          <w:b/>
          <w:color w:val="002060"/>
        </w:rPr>
        <w:t>ANNEX 1</w:t>
      </w:r>
      <w:r w:rsidR="00C06634">
        <w:rPr>
          <w:rFonts w:cs="Noto Sans"/>
          <w:b/>
          <w:color w:val="002060"/>
        </w:rPr>
        <w:t>4</w:t>
      </w:r>
      <w:r w:rsidR="00D0121A" w:rsidRPr="0049095F">
        <w:rPr>
          <w:rFonts w:cs="Noto Sans"/>
          <w:b/>
          <w:color w:val="002060"/>
        </w:rPr>
        <w:t>G</w:t>
      </w:r>
      <w:r w:rsidRPr="0049095F">
        <w:rPr>
          <w:rFonts w:cs="Noto Sans"/>
          <w:b/>
          <w:color w:val="002060"/>
        </w:rPr>
        <w:t xml:space="preserve"> </w:t>
      </w:r>
      <w:bookmarkStart w:id="1" w:name="_Hlk130301351"/>
    </w:p>
    <w:p w14:paraId="363DC60F" w14:textId="77777777" w:rsidR="0049095F" w:rsidRDefault="00D0121A" w:rsidP="0049095F">
      <w:pPr>
        <w:ind w:left="-567"/>
        <w:jc w:val="center"/>
        <w:rPr>
          <w:rFonts w:cs="Noto Sans"/>
          <w:b/>
          <w:color w:val="002060"/>
          <w:u w:val="single"/>
        </w:rPr>
      </w:pPr>
      <w:r w:rsidRPr="0049095F">
        <w:rPr>
          <w:rFonts w:cs="Noto Sans"/>
          <w:b/>
          <w:color w:val="002060"/>
        </w:rPr>
        <w:t xml:space="preserve">GRANS </w:t>
      </w:r>
      <w:r w:rsidR="00E57788" w:rsidRPr="0049095F">
        <w:rPr>
          <w:rFonts w:cs="Noto Sans"/>
          <w:b/>
          <w:color w:val="002060"/>
        </w:rPr>
        <w:t>ESDEVENIMENTS 202</w:t>
      </w:r>
      <w:bookmarkEnd w:id="1"/>
      <w:r w:rsidR="007A0C0B" w:rsidRPr="0049095F">
        <w:rPr>
          <w:rFonts w:cs="Noto Sans"/>
          <w:b/>
          <w:color w:val="002060"/>
        </w:rPr>
        <w:t>5</w:t>
      </w:r>
      <w:r w:rsidR="00B710EF" w:rsidRPr="0049095F">
        <w:rPr>
          <w:rFonts w:cs="Noto Sans"/>
          <w:b/>
          <w:color w:val="002060"/>
        </w:rPr>
        <w:t>/</w:t>
      </w:r>
      <w:r w:rsidR="007A0C0B" w:rsidRPr="0049095F">
        <w:rPr>
          <w:rFonts w:cs="Noto Sans"/>
          <w:b/>
          <w:color w:val="002060"/>
        </w:rPr>
        <w:t>2026</w:t>
      </w:r>
      <w:r w:rsidR="00B710EF" w:rsidRPr="0049095F">
        <w:rPr>
          <w:rFonts w:cs="Noto Sans"/>
          <w:b/>
          <w:color w:val="002060"/>
        </w:rPr>
        <w:t xml:space="preserve"> </w:t>
      </w:r>
    </w:p>
    <w:p w14:paraId="30E2969C" w14:textId="1FE4B5BC" w:rsidR="00380551" w:rsidRDefault="00C06634" w:rsidP="0049095F">
      <w:pPr>
        <w:ind w:left="-567"/>
        <w:jc w:val="center"/>
        <w:rPr>
          <w:rFonts w:cs="Noto Sans"/>
          <w:b/>
          <w:color w:val="002060"/>
        </w:rPr>
      </w:pPr>
      <w:bookmarkStart w:id="2" w:name="_Hlk182842399"/>
      <w:r w:rsidRPr="0049095F">
        <w:rPr>
          <w:rFonts w:cs="Noto Sans"/>
          <w:b/>
          <w:color w:val="002060"/>
        </w:rPr>
        <w:t xml:space="preserve">- </w:t>
      </w:r>
      <w:r w:rsidRPr="00C06634">
        <w:rPr>
          <w:rFonts w:cs="Noto Sans"/>
          <w:b/>
          <w:color w:val="002060"/>
        </w:rPr>
        <w:t>SOL·</w:t>
      </w:r>
      <w:r w:rsidRPr="0082644B">
        <w:rPr>
          <w:rFonts w:cs="Noto Sans"/>
          <w:b/>
          <w:color w:val="002060"/>
        </w:rPr>
        <w:t>LICITUD DE CANVI DE NOM DE L’ESDEVENIMENT</w:t>
      </w:r>
      <w:r w:rsidRPr="00C06634">
        <w:rPr>
          <w:rFonts w:cs="Noto Sans"/>
          <w:b/>
          <w:color w:val="002060"/>
        </w:rPr>
        <w:t xml:space="preserve"> </w:t>
      </w:r>
      <w:r w:rsidRPr="00D02F08">
        <w:rPr>
          <w:rFonts w:cs="Noto Sans"/>
          <w:b/>
          <w:i/>
          <w:iCs/>
          <w:color w:val="002060"/>
        </w:rPr>
        <w:t>–</w:t>
      </w:r>
    </w:p>
    <w:bookmarkEnd w:id="2"/>
    <w:p w14:paraId="7FB89956" w14:textId="77777777" w:rsidR="00EF67E0" w:rsidRPr="007A0C0B" w:rsidRDefault="00EF67E0" w:rsidP="00B50D74">
      <w:pPr>
        <w:rPr>
          <w:rFonts w:cs="Noto Sans"/>
          <w:b/>
          <w:color w:val="44546A"/>
        </w:rPr>
      </w:pPr>
    </w:p>
    <w:p w14:paraId="67DF810F" w14:textId="61E54D88" w:rsidR="00380551" w:rsidRDefault="00EF67E0" w:rsidP="00380551">
      <w:pPr>
        <w:ind w:left="-567"/>
        <w:jc w:val="center"/>
        <w:rPr>
          <w:rFonts w:cs="Noto Sans"/>
          <w:b/>
          <w:i/>
          <w:iCs/>
          <w:color w:val="FF0000"/>
        </w:rPr>
      </w:pPr>
      <w:r w:rsidRPr="007A0C0B">
        <w:rPr>
          <w:rFonts w:cs="Noto Sans"/>
          <w:b/>
          <w:i/>
          <w:iCs/>
          <w:color w:val="FF0000"/>
        </w:rPr>
        <w:t>El contingut d'aquest document no es podrà esmenar una vegada lliurat</w:t>
      </w:r>
    </w:p>
    <w:p w14:paraId="2644C363" w14:textId="6DDCF3BA" w:rsidR="00B045C2" w:rsidRDefault="00B045C2" w:rsidP="009906BF">
      <w:pPr>
        <w:rPr>
          <w:rFonts w:cs="Noto Sans"/>
          <w:b/>
          <w:bCs/>
          <w:color w:val="000000"/>
          <w:sz w:val="20"/>
          <w:szCs w:val="20"/>
          <w:lang w:val="x-none"/>
        </w:rPr>
      </w:pPr>
    </w:p>
    <w:p w14:paraId="0A36C37C" w14:textId="7C790542" w:rsidR="00B045C2" w:rsidRDefault="00B045C2" w:rsidP="009906BF">
      <w:pPr>
        <w:rPr>
          <w:rFonts w:cs="Noto Sans"/>
          <w:b/>
          <w:bCs/>
          <w:color w:val="000000"/>
          <w:sz w:val="20"/>
          <w:szCs w:val="20"/>
        </w:rPr>
      </w:pPr>
      <w:r w:rsidRPr="0024595A">
        <w:rPr>
          <w:rFonts w:cs="Noto Sans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973B04" wp14:editId="51DD080E">
                <wp:simplePos x="0" y="0"/>
                <wp:positionH relativeFrom="margin">
                  <wp:posOffset>1276985</wp:posOffset>
                </wp:positionH>
                <wp:positionV relativeFrom="paragraph">
                  <wp:posOffset>97155</wp:posOffset>
                </wp:positionV>
                <wp:extent cx="4084320" cy="266700"/>
                <wp:effectExtent l="0" t="0" r="11430" b="19050"/>
                <wp:wrapNone/>
                <wp:docPr id="18421420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3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E5AEA" w14:textId="7AB03E74" w:rsidR="00B045C2" w:rsidRPr="005B1771" w:rsidRDefault="00B045C2" w:rsidP="00B045C2">
                            <w:pPr>
                              <w:rPr>
                                <w:rFonts w:cs="Noto Sans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25080">
                              <w:rPr>
                                <w:rFonts w:cs="Noto Sans"/>
                                <w:color w:val="0070C0"/>
                                <w:sz w:val="20"/>
                                <w:szCs w:val="20"/>
                              </w:rPr>
                              <w:t>[Indicar el nom de l’e</w:t>
                            </w:r>
                            <w:r>
                              <w:rPr>
                                <w:rFonts w:cs="Noto Sans"/>
                                <w:color w:val="0070C0"/>
                                <w:sz w:val="20"/>
                                <w:szCs w:val="20"/>
                              </w:rPr>
                              <w:t>ntitat</w:t>
                            </w:r>
                            <w:r w:rsidRPr="00925080">
                              <w:rPr>
                                <w:rFonts w:cs="Noto Sans"/>
                                <w:color w:val="0070C0"/>
                                <w:sz w:val="20"/>
                                <w:szCs w:val="2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73B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0.55pt;margin-top:7.65pt;width:321.6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" strokecolor="#7f7f7f">
                <v:textbox>
                  <w:txbxContent>
                    <w:p w14:paraId="2C8E5AEA" w14:textId="7AB03E74" w:rsidR="00B045C2" w:rsidRPr="005B1771" w:rsidRDefault="00B045C2" w:rsidP="00B045C2">
                      <w:pPr>
                        <w:rPr>
                          <w:rFonts w:cs="Noto Sans"/>
                          <w:sz w:val="20"/>
                          <w:szCs w:val="20"/>
                          <w:lang w:val="es-ES"/>
                        </w:rPr>
                      </w:pPr>
                      <w:r w:rsidRPr="00925080">
                        <w:rPr>
                          <w:rFonts w:cs="Noto Sans"/>
                          <w:color w:val="0070C0"/>
                          <w:sz w:val="20"/>
                          <w:szCs w:val="20"/>
                        </w:rPr>
                        <w:t>[Indicar el nom de l’e</w:t>
                      </w:r>
                      <w:r>
                        <w:rPr>
                          <w:rFonts w:cs="Noto Sans"/>
                          <w:color w:val="0070C0"/>
                          <w:sz w:val="20"/>
                          <w:szCs w:val="20"/>
                        </w:rPr>
                        <w:t>ntitat</w:t>
                      </w:r>
                      <w:r w:rsidRPr="00925080">
                        <w:rPr>
                          <w:rFonts w:cs="Noto Sans"/>
                          <w:color w:val="0070C0"/>
                          <w:sz w:val="20"/>
                          <w:szCs w:val="2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46C29B" w14:textId="77777777" w:rsidR="00C06634" w:rsidRDefault="00B045C2" w:rsidP="009906BF">
      <w:pPr>
        <w:rPr>
          <w:rFonts w:cs="Noto Sans"/>
          <w:color w:val="0070C0"/>
          <w:sz w:val="20"/>
          <w:szCs w:val="20"/>
        </w:rPr>
      </w:pPr>
      <w:r>
        <w:rPr>
          <w:rFonts w:cs="Noto Sans"/>
          <w:b/>
          <w:bCs/>
          <w:color w:val="000000"/>
          <w:sz w:val="20"/>
          <w:szCs w:val="20"/>
        </w:rPr>
        <w:t xml:space="preserve">NOM DE L’ENTITAT: </w:t>
      </w:r>
    </w:p>
    <w:p w14:paraId="304F7CDD" w14:textId="15D0A900" w:rsidR="00D02F08" w:rsidRPr="00C06634" w:rsidRDefault="009906BF" w:rsidP="009906BF">
      <w:pPr>
        <w:rPr>
          <w:rFonts w:cs="Noto Sans"/>
          <w:color w:val="0070C0"/>
          <w:sz w:val="20"/>
          <w:szCs w:val="20"/>
        </w:rPr>
      </w:pPr>
      <w:r w:rsidRPr="0076389B">
        <w:rPr>
          <w:rFonts w:cs="Noto Sans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166D7D" wp14:editId="4DBE07AC">
                <wp:simplePos x="0" y="0"/>
                <wp:positionH relativeFrom="margin">
                  <wp:posOffset>1263015</wp:posOffset>
                </wp:positionH>
                <wp:positionV relativeFrom="paragraph">
                  <wp:posOffset>69850</wp:posOffset>
                </wp:positionV>
                <wp:extent cx="1432560" cy="312420"/>
                <wp:effectExtent l="0" t="0" r="15240" b="11430"/>
                <wp:wrapSquare wrapText="bothSides"/>
                <wp:docPr id="20944447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0B41F" w14:textId="65319DD3" w:rsidR="00D02F08" w:rsidRPr="00DD2DED" w:rsidRDefault="00D02F08" w:rsidP="00D02F08">
                            <w:pPr>
                              <w:rPr>
                                <w:color w:val="0070C0"/>
                              </w:rPr>
                            </w:pPr>
                            <w:r w:rsidRPr="00DD2DED">
                              <w:rPr>
                                <w:color w:val="0070C0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color w:val="0070C0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color w:val="0070C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0070C0"/>
                              </w:rPr>
                              <w:t>xxxx-xxxxx</w:t>
                            </w:r>
                            <w:proofErr w:type="spellEnd"/>
                            <w:r w:rsidRPr="00DD2DED">
                              <w:rPr>
                                <w:color w:val="0070C0"/>
                              </w:rPr>
                              <w:t>]</w:t>
                            </w:r>
                          </w:p>
                          <w:p w14:paraId="238ADA7C" w14:textId="77777777" w:rsidR="00D02F08" w:rsidRDefault="00D02F08" w:rsidP="00D02F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66D7D" id="Cuadro de texto 2" o:spid="_x0000_s1027" type="#_x0000_t202" style="position:absolute;margin-left:99.45pt;margin-top:5.5pt;width:112.8pt;height:24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">
                <v:textbox>
                  <w:txbxContent>
                    <w:p w14:paraId="4B80B41F" w14:textId="65319DD3" w:rsidR="00D02F08" w:rsidRPr="00DD2DED" w:rsidRDefault="00D02F08" w:rsidP="00D02F08">
                      <w:pPr>
                        <w:rPr>
                          <w:color w:val="0070C0"/>
                        </w:rPr>
                      </w:pPr>
                      <w:r w:rsidRPr="00DD2DED">
                        <w:rPr>
                          <w:color w:val="0070C0"/>
                        </w:rPr>
                        <w:t>[</w:t>
                      </w:r>
                      <w:proofErr w:type="spellStart"/>
                      <w:r>
                        <w:rPr>
                          <w:color w:val="0070C0"/>
                        </w:rPr>
                        <w:t>xxxx</w:t>
                      </w:r>
                      <w:proofErr w:type="spellEnd"/>
                      <w:r>
                        <w:rPr>
                          <w:color w:val="0070C0"/>
                        </w:rPr>
                        <w:t>/</w:t>
                      </w:r>
                      <w:proofErr w:type="spellStart"/>
                      <w:r>
                        <w:rPr>
                          <w:color w:val="0070C0"/>
                        </w:rPr>
                        <w:t>xxxx-xxxxx</w:t>
                      </w:r>
                      <w:proofErr w:type="spellEnd"/>
                      <w:r w:rsidRPr="00DD2DED">
                        <w:rPr>
                          <w:color w:val="0070C0"/>
                        </w:rPr>
                        <w:t>]</w:t>
                      </w:r>
                    </w:p>
                    <w:p w14:paraId="238ADA7C" w14:textId="77777777" w:rsidR="00D02F08" w:rsidRDefault="00D02F08" w:rsidP="00D02F08"/>
                  </w:txbxContent>
                </v:textbox>
                <w10:wrap type="square" anchorx="margin"/>
              </v:shape>
            </w:pict>
          </mc:Fallback>
        </mc:AlternateContent>
      </w:r>
    </w:p>
    <w:p w14:paraId="7475F3C9" w14:textId="6E217D4B" w:rsidR="00D02F08" w:rsidRPr="0076389B" w:rsidRDefault="00D02F08" w:rsidP="009906BF">
      <w:pPr>
        <w:jc w:val="both"/>
        <w:rPr>
          <w:rFonts w:cs="Noto Sans"/>
          <w:b/>
          <w:bCs/>
          <w:color w:val="000000"/>
          <w:sz w:val="20"/>
          <w:szCs w:val="20"/>
        </w:rPr>
      </w:pPr>
      <w:r w:rsidRPr="0076389B">
        <w:rPr>
          <w:rFonts w:cs="Noto Sans"/>
          <w:b/>
          <w:bCs/>
          <w:color w:val="000000"/>
          <w:sz w:val="20"/>
          <w:szCs w:val="20"/>
        </w:rPr>
        <w:t>NÚM. EXPEDIENT</w:t>
      </w:r>
      <w:r w:rsidR="00C06634">
        <w:rPr>
          <w:rFonts w:cs="Noto Sans"/>
          <w:b/>
          <w:bCs/>
          <w:color w:val="000000"/>
          <w:sz w:val="20"/>
          <w:szCs w:val="20"/>
        </w:rPr>
        <w:t>:</w:t>
      </w:r>
    </w:p>
    <w:p w14:paraId="6FB24283" w14:textId="6184D032" w:rsidR="00D02F08" w:rsidRPr="0076389B" w:rsidRDefault="00543798" w:rsidP="009906BF">
      <w:pPr>
        <w:tabs>
          <w:tab w:val="left" w:pos="3072"/>
        </w:tabs>
        <w:spacing w:after="240"/>
        <w:rPr>
          <w:rFonts w:cs="Noto Sans"/>
          <w:i/>
          <w:iCs/>
          <w:color w:val="7F7F7F"/>
          <w:sz w:val="16"/>
          <w:szCs w:val="16"/>
        </w:rPr>
      </w:pPr>
      <w:r w:rsidRPr="0076389B">
        <w:rPr>
          <w:rFonts w:cs="Noto Sans"/>
          <w:i/>
          <w:iCs/>
          <w:color w:val="7F7F7F"/>
          <w:sz w:val="16"/>
          <w:szCs w:val="16"/>
        </w:rPr>
        <w:t>(</w:t>
      </w:r>
      <w:r w:rsidR="00D02F08" w:rsidRPr="0076389B">
        <w:rPr>
          <w:rFonts w:cs="Noto Sans"/>
          <w:i/>
          <w:iCs/>
          <w:color w:val="7F7F7F"/>
          <w:sz w:val="16"/>
          <w:szCs w:val="16"/>
        </w:rPr>
        <w:t>indicar núm.</w:t>
      </w:r>
      <w:r w:rsidRPr="0076389B">
        <w:rPr>
          <w:rFonts w:cs="Noto Sans"/>
          <w:i/>
          <w:iCs/>
          <w:color w:val="7F7F7F"/>
          <w:sz w:val="16"/>
          <w:szCs w:val="16"/>
        </w:rPr>
        <w:t>)</w:t>
      </w:r>
    </w:p>
    <w:p w14:paraId="55FAB633" w14:textId="29810473" w:rsidR="009906BF" w:rsidRPr="009906BF" w:rsidRDefault="009906BF" w:rsidP="009906BF">
      <w:pPr>
        <w:jc w:val="both"/>
        <w:rPr>
          <w:rFonts w:cs="Noto Sans"/>
          <w:b/>
          <w:bCs/>
          <w:color w:val="000000"/>
          <w:sz w:val="20"/>
          <w:szCs w:val="20"/>
        </w:rPr>
      </w:pPr>
      <w:r>
        <w:rPr>
          <w:rFonts w:cs="Noto Sans"/>
          <w:b/>
          <w:bCs/>
          <w:color w:val="000000"/>
          <w:sz w:val="20"/>
          <w:szCs w:val="20"/>
        </w:rPr>
        <w:t>D’</w:t>
      </w:r>
      <w:r w:rsidRPr="009906BF">
        <w:rPr>
          <w:rFonts w:cs="Noto Sans"/>
          <w:b/>
          <w:bCs/>
          <w:color w:val="000000"/>
          <w:sz w:val="20"/>
          <w:szCs w:val="20"/>
        </w:rPr>
        <w:t>ACORD AMB L’</w:t>
      </w:r>
      <w:r w:rsidR="00130B02">
        <w:rPr>
          <w:rFonts w:cs="Noto Sans"/>
          <w:b/>
          <w:bCs/>
          <w:color w:val="000000"/>
          <w:sz w:val="20"/>
          <w:szCs w:val="20"/>
        </w:rPr>
        <w:t>APARTAT</w:t>
      </w:r>
      <w:r w:rsidRPr="009906BF">
        <w:rPr>
          <w:rFonts w:cs="Noto Sans"/>
          <w:b/>
          <w:bCs/>
          <w:color w:val="000000"/>
          <w:sz w:val="20"/>
          <w:szCs w:val="20"/>
        </w:rPr>
        <w:t xml:space="preserve"> 11 DE L’ANNEX A CORRESPONENT ALS PLEC</w:t>
      </w:r>
      <w:r w:rsidR="00130B02">
        <w:rPr>
          <w:rFonts w:cs="Noto Sans"/>
          <w:b/>
          <w:bCs/>
          <w:color w:val="000000"/>
          <w:sz w:val="20"/>
          <w:szCs w:val="20"/>
        </w:rPr>
        <w:t>S</w:t>
      </w:r>
      <w:r w:rsidRPr="009906BF">
        <w:rPr>
          <w:rFonts w:cs="Noto Sans"/>
          <w:b/>
          <w:bCs/>
          <w:color w:val="000000"/>
          <w:sz w:val="20"/>
          <w:szCs w:val="20"/>
        </w:rPr>
        <w:t xml:space="preserve"> DE LA CONVOCATÒRIA, ES SOL·LICITA EL CANVI DE NOM DE L’ESDEVENIMENT</w:t>
      </w:r>
      <w:r>
        <w:rPr>
          <w:rFonts w:cs="Noto Sans"/>
          <w:b/>
          <w:bCs/>
          <w:color w:val="000000"/>
          <w:sz w:val="20"/>
          <w:szCs w:val="20"/>
        </w:rPr>
        <w:t xml:space="preserve"> DINS DEL SEGÜENT PROCEDIMENT/TRÀMIT</w:t>
      </w:r>
      <w:r w:rsidRPr="009906BF">
        <w:rPr>
          <w:rFonts w:cs="Noto Sans"/>
          <w:b/>
          <w:bCs/>
          <w:color w:val="000000"/>
          <w:sz w:val="20"/>
          <w:szCs w:val="20"/>
        </w:rPr>
        <w:t xml:space="preserve">: </w:t>
      </w:r>
    </w:p>
    <w:p w14:paraId="556EA62F" w14:textId="77777777" w:rsidR="0082644B" w:rsidRDefault="0082644B" w:rsidP="009906BF">
      <w:pPr>
        <w:tabs>
          <w:tab w:val="left" w:pos="3072"/>
        </w:tabs>
        <w:spacing w:after="240"/>
        <w:rPr>
          <w:rFonts w:cs="Noto Sans"/>
          <w:i/>
          <w:iCs/>
          <w:color w:val="7F7F7F"/>
          <w:sz w:val="16"/>
          <w:szCs w:val="16"/>
        </w:rPr>
      </w:pPr>
    </w:p>
    <w:p w14:paraId="278A8829" w14:textId="66EE0CD1" w:rsidR="009906BF" w:rsidRPr="009906BF" w:rsidRDefault="009906BF" w:rsidP="009906BF">
      <w:pPr>
        <w:tabs>
          <w:tab w:val="left" w:pos="3072"/>
        </w:tabs>
        <w:spacing w:after="240"/>
        <w:rPr>
          <w:rFonts w:cs="Noto Sans"/>
          <w:i/>
          <w:iCs/>
          <w:color w:val="7F7F7F"/>
          <w:sz w:val="16"/>
          <w:szCs w:val="16"/>
        </w:rPr>
      </w:pPr>
      <w:r>
        <w:rPr>
          <w:rFonts w:cs="Noto Sans"/>
          <w:b/>
          <w:bCs/>
          <w:color w:val="000000"/>
          <w:sz w:val="20"/>
          <w:szCs w:val="20"/>
        </w:rPr>
        <w:t xml:space="preserve">TRÀMIT: </w:t>
      </w:r>
      <w:r w:rsidRPr="0076389B">
        <w:rPr>
          <w:rFonts w:cs="Noto Sans"/>
          <w:i/>
          <w:iCs/>
          <w:color w:val="7F7F7F"/>
          <w:sz w:val="16"/>
          <w:szCs w:val="16"/>
        </w:rPr>
        <w:t>(</w:t>
      </w:r>
      <w:r>
        <w:rPr>
          <w:rFonts w:cs="Noto Sans"/>
          <w:i/>
          <w:iCs/>
          <w:color w:val="7F7F7F"/>
          <w:sz w:val="16"/>
          <w:szCs w:val="16"/>
        </w:rPr>
        <w:t>seleccionar una opció)</w:t>
      </w:r>
    </w:p>
    <w:p w14:paraId="0371E1A9" w14:textId="780CAC0A" w:rsidR="009906BF" w:rsidRPr="009906BF" w:rsidRDefault="009906BF" w:rsidP="009906BF">
      <w:pPr>
        <w:ind w:left="426"/>
        <w:jc w:val="both"/>
        <w:rPr>
          <w:rFonts w:cs="Noto Sans"/>
          <w:color w:val="000000"/>
          <w:sz w:val="20"/>
          <w:szCs w:val="20"/>
        </w:rPr>
      </w:pPr>
      <w:r w:rsidRPr="009906BF">
        <w:rPr>
          <w:rFonts w:cs="Noto Sans"/>
          <w:color w:val="000000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906BF">
        <w:rPr>
          <w:rFonts w:cs="Noto Sans"/>
          <w:color w:val="000000"/>
          <w:sz w:val="20"/>
          <w:szCs w:val="20"/>
        </w:rPr>
        <w:instrText xml:space="preserve"> FORMCHECKBOX </w:instrText>
      </w:r>
      <w:r w:rsidRPr="009906BF">
        <w:rPr>
          <w:rFonts w:cs="Noto Sans"/>
          <w:color w:val="000000"/>
          <w:sz w:val="20"/>
          <w:szCs w:val="20"/>
        </w:rPr>
      </w:r>
      <w:r w:rsidRPr="009906BF">
        <w:rPr>
          <w:rFonts w:cs="Noto Sans"/>
          <w:color w:val="000000"/>
          <w:sz w:val="20"/>
          <w:szCs w:val="20"/>
        </w:rPr>
        <w:fldChar w:fldCharType="separate"/>
      </w:r>
      <w:r w:rsidRPr="009906BF">
        <w:rPr>
          <w:rFonts w:cs="Noto Sans"/>
          <w:color w:val="000000"/>
          <w:sz w:val="20"/>
          <w:szCs w:val="20"/>
        </w:rPr>
        <w:fldChar w:fldCharType="end"/>
      </w:r>
      <w:r w:rsidRPr="009906BF">
        <w:rPr>
          <w:rFonts w:cs="Noto Sans"/>
          <w:color w:val="000000"/>
          <w:sz w:val="20"/>
          <w:szCs w:val="20"/>
        </w:rPr>
        <w:t xml:space="preserve"> Sol·licitud inicial</w:t>
      </w:r>
      <w:r>
        <w:rPr>
          <w:rFonts w:cs="Noto Sans"/>
          <w:color w:val="000000"/>
          <w:sz w:val="20"/>
          <w:szCs w:val="20"/>
        </w:rPr>
        <w:t xml:space="preserve">/contracte signat </w:t>
      </w:r>
      <w:r w:rsidRPr="009906BF">
        <w:rPr>
          <w:rFonts w:cs="Noto Sans"/>
          <w:color w:val="000000"/>
          <w:sz w:val="20"/>
          <w:szCs w:val="20"/>
        </w:rPr>
        <w:t>per a 2025</w:t>
      </w:r>
      <w:r>
        <w:rPr>
          <w:rFonts w:cs="Noto Sans"/>
          <w:color w:val="000000"/>
          <w:sz w:val="20"/>
          <w:szCs w:val="20"/>
        </w:rPr>
        <w:t xml:space="preserve"> </w:t>
      </w:r>
    </w:p>
    <w:p w14:paraId="098F0549" w14:textId="77777777" w:rsidR="009906BF" w:rsidRPr="009906BF" w:rsidRDefault="009906BF" w:rsidP="009906BF">
      <w:pPr>
        <w:ind w:left="426"/>
        <w:jc w:val="both"/>
        <w:rPr>
          <w:rFonts w:cs="Noto Sans"/>
          <w:color w:val="000000"/>
          <w:sz w:val="20"/>
          <w:szCs w:val="20"/>
        </w:rPr>
      </w:pPr>
    </w:p>
    <w:p w14:paraId="1D9F86D8" w14:textId="363F2EC8" w:rsidR="009906BF" w:rsidRPr="009906BF" w:rsidRDefault="009906BF" w:rsidP="009906BF">
      <w:pPr>
        <w:ind w:left="426"/>
        <w:jc w:val="both"/>
        <w:rPr>
          <w:rFonts w:cs="Noto Sans"/>
          <w:color w:val="000000"/>
          <w:sz w:val="20"/>
          <w:szCs w:val="20"/>
        </w:rPr>
      </w:pPr>
      <w:r w:rsidRPr="009906BF">
        <w:rPr>
          <w:rFonts w:cs="Noto Sans"/>
          <w:color w:val="000000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906BF">
        <w:rPr>
          <w:rFonts w:cs="Noto Sans"/>
          <w:color w:val="000000"/>
          <w:sz w:val="20"/>
          <w:szCs w:val="20"/>
        </w:rPr>
        <w:instrText xml:space="preserve"> FORMCHECKBOX </w:instrText>
      </w:r>
      <w:r w:rsidRPr="009906BF">
        <w:rPr>
          <w:rFonts w:cs="Noto Sans"/>
          <w:color w:val="000000"/>
          <w:sz w:val="20"/>
          <w:szCs w:val="20"/>
        </w:rPr>
      </w:r>
      <w:r w:rsidRPr="009906BF">
        <w:rPr>
          <w:rFonts w:cs="Noto Sans"/>
          <w:color w:val="000000"/>
          <w:sz w:val="20"/>
          <w:szCs w:val="20"/>
        </w:rPr>
        <w:fldChar w:fldCharType="separate"/>
      </w:r>
      <w:r w:rsidRPr="009906BF">
        <w:rPr>
          <w:rFonts w:cs="Noto Sans"/>
          <w:color w:val="000000"/>
          <w:sz w:val="20"/>
          <w:szCs w:val="20"/>
        </w:rPr>
        <w:fldChar w:fldCharType="end"/>
      </w:r>
      <w:r w:rsidRPr="009906BF">
        <w:rPr>
          <w:rFonts w:cs="Noto Sans"/>
          <w:color w:val="000000"/>
          <w:sz w:val="20"/>
          <w:szCs w:val="20"/>
        </w:rPr>
        <w:t xml:space="preserve"> Sol·licitud inicial</w:t>
      </w:r>
      <w:r>
        <w:rPr>
          <w:rFonts w:cs="Noto Sans"/>
          <w:color w:val="000000"/>
          <w:sz w:val="20"/>
          <w:szCs w:val="20"/>
        </w:rPr>
        <w:t xml:space="preserve">/contracte signat </w:t>
      </w:r>
      <w:r w:rsidRPr="009906BF">
        <w:rPr>
          <w:rFonts w:cs="Noto Sans"/>
          <w:color w:val="000000"/>
          <w:sz w:val="20"/>
          <w:szCs w:val="20"/>
        </w:rPr>
        <w:t>per a 202</w:t>
      </w:r>
      <w:r>
        <w:rPr>
          <w:rFonts w:cs="Noto Sans"/>
          <w:color w:val="000000"/>
          <w:sz w:val="20"/>
          <w:szCs w:val="20"/>
        </w:rPr>
        <w:t>6</w:t>
      </w:r>
    </w:p>
    <w:p w14:paraId="1914D23D" w14:textId="5E657E2D" w:rsidR="009906BF" w:rsidRPr="009906BF" w:rsidRDefault="009906BF" w:rsidP="009906BF">
      <w:pPr>
        <w:ind w:left="426"/>
        <w:jc w:val="both"/>
        <w:rPr>
          <w:rFonts w:cs="Noto Sans"/>
          <w:b/>
          <w:bCs/>
          <w:color w:val="000000"/>
          <w:sz w:val="20"/>
          <w:szCs w:val="20"/>
        </w:rPr>
      </w:pPr>
    </w:p>
    <w:p w14:paraId="3611FF73" w14:textId="155DBE21" w:rsidR="009906BF" w:rsidRPr="009906BF" w:rsidRDefault="009906BF" w:rsidP="009906BF">
      <w:pPr>
        <w:ind w:left="426"/>
        <w:jc w:val="both"/>
        <w:rPr>
          <w:rFonts w:cs="Noto Sans"/>
          <w:color w:val="000000"/>
          <w:sz w:val="20"/>
          <w:szCs w:val="20"/>
        </w:rPr>
      </w:pPr>
      <w:r w:rsidRPr="009906BF">
        <w:rPr>
          <w:rFonts w:cs="Noto Sans"/>
          <w:color w:val="000000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906BF">
        <w:rPr>
          <w:rFonts w:cs="Noto Sans"/>
          <w:color w:val="000000"/>
          <w:sz w:val="20"/>
          <w:szCs w:val="20"/>
        </w:rPr>
        <w:instrText xml:space="preserve"> FORMCHECKBOX </w:instrText>
      </w:r>
      <w:r w:rsidRPr="009906BF">
        <w:rPr>
          <w:rFonts w:cs="Noto Sans"/>
          <w:color w:val="000000"/>
          <w:sz w:val="20"/>
          <w:szCs w:val="20"/>
        </w:rPr>
      </w:r>
      <w:r w:rsidRPr="009906BF">
        <w:rPr>
          <w:rFonts w:cs="Noto Sans"/>
          <w:color w:val="000000"/>
          <w:sz w:val="20"/>
          <w:szCs w:val="20"/>
        </w:rPr>
        <w:fldChar w:fldCharType="separate"/>
      </w:r>
      <w:r w:rsidRPr="009906BF">
        <w:rPr>
          <w:rFonts w:cs="Noto Sans"/>
          <w:color w:val="000000"/>
          <w:sz w:val="20"/>
          <w:szCs w:val="20"/>
        </w:rPr>
        <w:fldChar w:fldCharType="end"/>
      </w:r>
      <w:r w:rsidRPr="009906BF">
        <w:rPr>
          <w:rFonts w:cs="Noto Sans"/>
          <w:color w:val="000000"/>
          <w:sz w:val="20"/>
          <w:szCs w:val="20"/>
        </w:rPr>
        <w:t xml:space="preserve"> </w:t>
      </w:r>
      <w:r>
        <w:rPr>
          <w:rFonts w:cs="Noto Sans"/>
          <w:color w:val="000000"/>
          <w:sz w:val="20"/>
          <w:szCs w:val="20"/>
        </w:rPr>
        <w:t>Sol·licitud de p</w:t>
      </w:r>
      <w:r w:rsidRPr="009906BF">
        <w:rPr>
          <w:rFonts w:cs="Noto Sans"/>
          <w:color w:val="000000"/>
          <w:sz w:val="20"/>
          <w:szCs w:val="20"/>
        </w:rPr>
        <w:t>ròrroga</w:t>
      </w:r>
      <w:r>
        <w:rPr>
          <w:rFonts w:cs="Noto Sans"/>
          <w:color w:val="000000"/>
          <w:sz w:val="20"/>
          <w:szCs w:val="20"/>
        </w:rPr>
        <w:t>/</w:t>
      </w:r>
      <w:r w:rsidRPr="009906BF">
        <w:rPr>
          <w:rFonts w:cs="Noto Sans"/>
          <w:color w:val="000000"/>
          <w:sz w:val="20"/>
          <w:szCs w:val="20"/>
        </w:rPr>
        <w:t xml:space="preserve">contracte </w:t>
      </w:r>
      <w:r>
        <w:rPr>
          <w:rFonts w:cs="Noto Sans"/>
          <w:color w:val="000000"/>
          <w:sz w:val="20"/>
          <w:szCs w:val="20"/>
        </w:rPr>
        <w:t xml:space="preserve">de pròrroga signat </w:t>
      </w:r>
      <w:r w:rsidRPr="009906BF">
        <w:rPr>
          <w:rFonts w:cs="Noto Sans"/>
          <w:color w:val="000000"/>
          <w:sz w:val="20"/>
          <w:szCs w:val="20"/>
        </w:rPr>
        <w:t>per a 2026</w:t>
      </w:r>
    </w:p>
    <w:p w14:paraId="0C7D1125" w14:textId="1EFBB82E" w:rsidR="009906BF" w:rsidRDefault="009906BF" w:rsidP="009906BF">
      <w:pPr>
        <w:jc w:val="both"/>
        <w:rPr>
          <w:rFonts w:cs="Noto Sans"/>
          <w:b/>
          <w:bCs/>
          <w:color w:val="000000"/>
          <w:sz w:val="20"/>
          <w:szCs w:val="20"/>
        </w:rPr>
      </w:pPr>
    </w:p>
    <w:p w14:paraId="483D1AB5" w14:textId="7C72DC4A" w:rsidR="009906BF" w:rsidRPr="009906BF" w:rsidRDefault="00901FB8" w:rsidP="009906BF">
      <w:pPr>
        <w:jc w:val="both"/>
        <w:rPr>
          <w:rFonts w:cs="Noto Sans"/>
          <w:b/>
          <w:bCs/>
          <w:color w:val="000000"/>
          <w:sz w:val="20"/>
          <w:szCs w:val="20"/>
        </w:rPr>
      </w:pPr>
      <w:r w:rsidRPr="0076389B">
        <w:rPr>
          <w:rFonts w:cs="Noto Sans"/>
          <w:b/>
          <w:bCs/>
          <w:color w:val="000000"/>
          <w:sz w:val="20"/>
          <w:szCs w:val="20"/>
        </w:rPr>
        <w:t>NOM DE L’ESDEVENIMENT</w:t>
      </w:r>
      <w:r w:rsidR="00C06634">
        <w:rPr>
          <w:rFonts w:cs="Noto Sans"/>
          <w:b/>
          <w:bCs/>
          <w:color w:val="000000"/>
          <w:sz w:val="20"/>
          <w:szCs w:val="20"/>
        </w:rPr>
        <w:t xml:space="preserve"> </w:t>
      </w:r>
      <w:r w:rsidR="009906BF">
        <w:rPr>
          <w:rFonts w:cs="Noto Sans"/>
          <w:b/>
          <w:bCs/>
          <w:color w:val="000000"/>
          <w:sz w:val="20"/>
          <w:szCs w:val="20"/>
        </w:rPr>
        <w:t>ORIGINAL</w:t>
      </w:r>
      <w:r w:rsidR="00AE2D45" w:rsidRPr="0076389B">
        <w:rPr>
          <w:rFonts w:cs="Noto Sans"/>
          <w:b/>
          <w:bCs/>
          <w:color w:val="000000"/>
          <w:sz w:val="20"/>
          <w:szCs w:val="20"/>
        </w:rPr>
        <w:t>:</w:t>
      </w:r>
      <w:r w:rsidR="0062566A" w:rsidRPr="0076389B">
        <w:rPr>
          <w:rFonts w:cs="Noto Sans"/>
          <w:b/>
          <w:bCs/>
          <w:color w:val="000000"/>
          <w:sz w:val="20"/>
          <w:szCs w:val="20"/>
        </w:rPr>
        <w:t xml:space="preserve"> </w:t>
      </w:r>
    </w:p>
    <w:p w14:paraId="453801AD" w14:textId="5D79F0CD" w:rsidR="00B50D74" w:rsidRDefault="009906BF" w:rsidP="009906BF">
      <w:pPr>
        <w:autoSpaceDE w:val="0"/>
        <w:spacing w:line="276" w:lineRule="auto"/>
        <w:jc w:val="both"/>
        <w:rPr>
          <w:rFonts w:cs="Noto Sans"/>
          <w:i/>
          <w:iCs/>
          <w:color w:val="7F7F7F"/>
          <w:sz w:val="16"/>
          <w:szCs w:val="16"/>
        </w:rPr>
      </w:pPr>
      <w:r w:rsidRPr="0076389B">
        <w:rPr>
          <w:rFonts w:cs="Noto Sans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0893BB" wp14:editId="2A17D44C">
                <wp:simplePos x="0" y="0"/>
                <wp:positionH relativeFrom="margin">
                  <wp:align>left</wp:align>
                </wp:positionH>
                <wp:positionV relativeFrom="paragraph">
                  <wp:posOffset>157480</wp:posOffset>
                </wp:positionV>
                <wp:extent cx="5387340" cy="327660"/>
                <wp:effectExtent l="0" t="0" r="22860" b="152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734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EAA20" w14:textId="51251D58" w:rsidR="007A0C0B" w:rsidRDefault="00543798">
                            <w:pPr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76389B">
                              <w:rPr>
                                <w:color w:val="0070C0"/>
                                <w:sz w:val="20"/>
                                <w:szCs w:val="20"/>
                              </w:rPr>
                              <w:t>[</w:t>
                            </w:r>
                            <w:r w:rsidR="007A0C0B" w:rsidRPr="0076389B">
                              <w:rPr>
                                <w:color w:val="0070C0"/>
                                <w:sz w:val="20"/>
                                <w:szCs w:val="20"/>
                              </w:rPr>
                              <w:t>Indicar  nom</w:t>
                            </w:r>
                            <w:r w:rsidRPr="0076389B">
                              <w:rPr>
                                <w:color w:val="0070C0"/>
                                <w:sz w:val="20"/>
                                <w:szCs w:val="20"/>
                              </w:rPr>
                              <w:t xml:space="preserve"> de l’esdeveniment]</w:t>
                            </w:r>
                          </w:p>
                          <w:p w14:paraId="6DD9EAB6" w14:textId="77777777" w:rsidR="007A0C0B" w:rsidRDefault="007A0C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893BB" id="_x0000_s1028" type="#_x0000_t202" style="position:absolute;left:0;text-align:left;margin-left:0;margin-top:12.4pt;width:424.2pt;height:25.8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">
                <v:textbox>
                  <w:txbxContent>
                    <w:p w14:paraId="6E4EAA20" w14:textId="51251D58" w:rsidR="007A0C0B" w:rsidRDefault="00543798">
                      <w:pPr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76389B">
                        <w:rPr>
                          <w:color w:val="0070C0"/>
                          <w:sz w:val="20"/>
                          <w:szCs w:val="20"/>
                        </w:rPr>
                        <w:t>[</w:t>
                      </w:r>
                      <w:r w:rsidR="007A0C0B" w:rsidRPr="0076389B">
                        <w:rPr>
                          <w:color w:val="0070C0"/>
                          <w:sz w:val="20"/>
                          <w:szCs w:val="20"/>
                        </w:rPr>
                        <w:t>Indicar  nom</w:t>
                      </w:r>
                      <w:r w:rsidRPr="0076389B">
                        <w:rPr>
                          <w:color w:val="0070C0"/>
                          <w:sz w:val="20"/>
                          <w:szCs w:val="20"/>
                        </w:rPr>
                        <w:t xml:space="preserve"> de l’esdeveniment]</w:t>
                      </w:r>
                    </w:p>
                    <w:p w14:paraId="6DD9EAB6" w14:textId="77777777" w:rsidR="007A0C0B" w:rsidRDefault="007A0C0B"/>
                  </w:txbxContent>
                </v:textbox>
                <w10:wrap type="square" anchorx="margin"/>
              </v:shape>
            </w:pict>
          </mc:Fallback>
        </mc:AlternateContent>
      </w:r>
    </w:p>
    <w:p w14:paraId="208F323A" w14:textId="7AF0B51A" w:rsidR="00C06634" w:rsidRPr="0082644B" w:rsidRDefault="00C06634" w:rsidP="009906BF">
      <w:pPr>
        <w:jc w:val="both"/>
        <w:rPr>
          <w:rFonts w:cs="Noto Sans"/>
          <w:b/>
          <w:bCs/>
          <w:color w:val="000000"/>
          <w:sz w:val="20"/>
          <w:szCs w:val="20"/>
        </w:rPr>
      </w:pPr>
      <w:r>
        <w:rPr>
          <w:rFonts w:cs="Noto Sans"/>
          <w:b/>
          <w:bCs/>
          <w:color w:val="000000"/>
          <w:sz w:val="20"/>
          <w:szCs w:val="20"/>
        </w:rPr>
        <w:t xml:space="preserve">NOU NOM </w:t>
      </w:r>
      <w:r w:rsidR="009906BF">
        <w:rPr>
          <w:rFonts w:cs="Noto Sans"/>
          <w:b/>
          <w:bCs/>
          <w:color w:val="000000"/>
          <w:sz w:val="20"/>
          <w:szCs w:val="20"/>
        </w:rPr>
        <w:t xml:space="preserve">DE </w:t>
      </w:r>
      <w:r w:rsidR="009906BF" w:rsidRPr="0082644B">
        <w:rPr>
          <w:rFonts w:cs="Noto Sans"/>
          <w:b/>
          <w:bCs/>
          <w:color w:val="000000"/>
          <w:sz w:val="20"/>
          <w:szCs w:val="20"/>
        </w:rPr>
        <w:t xml:space="preserve">L’ESDEVENIMENT PEL QUAL ES SOL·LICITA EL CANVI: </w:t>
      </w:r>
    </w:p>
    <w:p w14:paraId="308694C4" w14:textId="7F60B208" w:rsidR="00C06634" w:rsidRPr="0082644B" w:rsidRDefault="009906BF" w:rsidP="009906BF">
      <w:pPr>
        <w:autoSpaceDE w:val="0"/>
        <w:spacing w:line="276" w:lineRule="auto"/>
        <w:jc w:val="both"/>
        <w:rPr>
          <w:rFonts w:cs="Noto Sans"/>
          <w:i/>
          <w:iCs/>
          <w:color w:val="7F7F7F"/>
          <w:sz w:val="16"/>
          <w:szCs w:val="16"/>
        </w:rPr>
      </w:pPr>
      <w:r w:rsidRPr="0082644B">
        <w:rPr>
          <w:rFonts w:cs="Noto Sans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605F7CC" wp14:editId="63416035">
                <wp:simplePos x="0" y="0"/>
                <wp:positionH relativeFrom="margin">
                  <wp:posOffset>12065</wp:posOffset>
                </wp:positionH>
                <wp:positionV relativeFrom="paragraph">
                  <wp:posOffset>147320</wp:posOffset>
                </wp:positionV>
                <wp:extent cx="5379720" cy="327660"/>
                <wp:effectExtent l="0" t="0" r="11430" b="15240"/>
                <wp:wrapSquare wrapText="bothSides"/>
                <wp:docPr id="11207771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972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DB6FE" w14:textId="77777777" w:rsidR="00C06634" w:rsidRDefault="00C06634" w:rsidP="00C06634">
                            <w:pPr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76389B">
                              <w:rPr>
                                <w:color w:val="0070C0"/>
                                <w:sz w:val="20"/>
                                <w:szCs w:val="20"/>
                              </w:rPr>
                              <w:t>[Indicar  nom de l’esdeveniment]</w:t>
                            </w:r>
                          </w:p>
                          <w:p w14:paraId="1FA1E306" w14:textId="77777777" w:rsidR="00C06634" w:rsidRDefault="00C06634" w:rsidP="00C066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5F7CC" id="_x0000_s1029" type="#_x0000_t202" style="position:absolute;left:0;text-align:left;margin-left:.95pt;margin-top:11.6pt;width:423.6pt;height:25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">
                <v:textbox>
                  <w:txbxContent>
                    <w:p w14:paraId="093DB6FE" w14:textId="77777777" w:rsidR="00C06634" w:rsidRDefault="00C06634" w:rsidP="00C06634">
                      <w:pPr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76389B">
                        <w:rPr>
                          <w:color w:val="0070C0"/>
                          <w:sz w:val="20"/>
                          <w:szCs w:val="20"/>
                        </w:rPr>
                        <w:t>[Indicar  nom de l’esdeveniment]</w:t>
                      </w:r>
                    </w:p>
                    <w:p w14:paraId="1FA1E306" w14:textId="77777777" w:rsidR="00C06634" w:rsidRDefault="00C06634" w:rsidP="00C06634"/>
                  </w:txbxContent>
                </v:textbox>
                <w10:wrap type="square" anchorx="margin"/>
              </v:shape>
            </w:pict>
          </mc:Fallback>
        </mc:AlternateContent>
      </w:r>
    </w:p>
    <w:p w14:paraId="79E84A39" w14:textId="571481EA" w:rsidR="00102C28" w:rsidRPr="0082644B" w:rsidRDefault="00102C28" w:rsidP="001E2999">
      <w:pPr>
        <w:jc w:val="both"/>
        <w:rPr>
          <w:rFonts w:cs="Noto Sans"/>
          <w:sz w:val="20"/>
          <w:szCs w:val="20"/>
        </w:rPr>
      </w:pPr>
    </w:p>
    <w:p w14:paraId="433D42E3" w14:textId="76649EA2" w:rsidR="009906BF" w:rsidRPr="0082644B" w:rsidRDefault="009906BF" w:rsidP="001E2999">
      <w:pPr>
        <w:jc w:val="both"/>
        <w:rPr>
          <w:rFonts w:cs="Noto Sans"/>
          <w:sz w:val="20"/>
          <w:szCs w:val="20"/>
        </w:rPr>
      </w:pPr>
    </w:p>
    <w:p w14:paraId="30961733" w14:textId="77777777" w:rsidR="009906BF" w:rsidRDefault="009906BF" w:rsidP="001E2999">
      <w:pPr>
        <w:jc w:val="both"/>
        <w:rPr>
          <w:rFonts w:cs="Noto Sans"/>
          <w:sz w:val="20"/>
          <w:szCs w:val="20"/>
        </w:rPr>
      </w:pPr>
    </w:p>
    <w:p w14:paraId="637DBCEF" w14:textId="77777777" w:rsidR="00371975" w:rsidRPr="00960D34" w:rsidRDefault="00371975" w:rsidP="00371975">
      <w:pPr>
        <w:spacing w:after="240"/>
        <w:jc w:val="both"/>
        <w:rPr>
          <w:rFonts w:cs="Noto Sans"/>
          <w:b/>
          <w:bCs/>
          <w:color w:val="000000"/>
          <w:sz w:val="20"/>
          <w:szCs w:val="20"/>
        </w:rPr>
      </w:pPr>
      <w:r w:rsidRPr="00960D34">
        <w:rPr>
          <w:rFonts w:cs="Noto Sans"/>
          <w:b/>
          <w:bCs/>
          <w:color w:val="000000"/>
          <w:sz w:val="20"/>
          <w:szCs w:val="20"/>
        </w:rPr>
        <w:t xml:space="preserve">EN CAS DE VARIACIONS A LA PROPOSTA GRÀFICA COM A CONSEQÜÈNCIA DEL CANVI DE NOM DE L’ESDEVENIMENT. </w:t>
      </w:r>
    </w:p>
    <w:p w14:paraId="700C8A72" w14:textId="32C0B8BD" w:rsidR="00371975" w:rsidRDefault="00371975" w:rsidP="00960D34">
      <w:pPr>
        <w:suppressAutoHyphens/>
        <w:spacing w:after="160"/>
        <w:jc w:val="both"/>
        <w:rPr>
          <w:rFonts w:cs="Noto Sans"/>
          <w:i/>
          <w:iCs/>
          <w:sz w:val="20"/>
          <w:szCs w:val="20"/>
        </w:rPr>
      </w:pPr>
      <w:r w:rsidRPr="00960D34">
        <w:rPr>
          <w:rFonts w:cs="Noto Sans"/>
          <w:b/>
          <w:bCs/>
          <w:sz w:val="20"/>
          <w:szCs w:val="20"/>
        </w:rPr>
        <w:t xml:space="preserve">Aquest punt fa referència a l’apartat 1.1 punt H) de l’Annex I de les bases de la convocaria </w:t>
      </w:r>
      <w:r w:rsidRPr="00960D34">
        <w:rPr>
          <w:rFonts w:cs="Noto Sans"/>
          <w:sz w:val="20"/>
          <w:szCs w:val="20"/>
        </w:rPr>
        <w:t xml:space="preserve">Segons s’indica en aquest apartat, </w:t>
      </w:r>
      <w:r w:rsidRPr="00960D34">
        <w:rPr>
          <w:rFonts w:cs="Noto Sans"/>
          <w:i/>
          <w:iCs/>
          <w:sz w:val="20"/>
          <w:szCs w:val="20"/>
        </w:rPr>
        <w:t>“el nom de l’esdeveniment/marca haurà d’acompanyar a la marca de destinació a què es vol vincular el patrocini, o bé, en cas què l’esdeveniment formi part d’una cadena d’esdeveniments, que aquest publiciti la marca de destinació en la cadena d’actuacions.“</w:t>
      </w:r>
    </w:p>
    <w:p w14:paraId="2A4C9347" w14:textId="77777777" w:rsidR="00A44917" w:rsidRDefault="00A44917" w:rsidP="00960D34">
      <w:pPr>
        <w:suppressAutoHyphens/>
        <w:spacing w:after="160"/>
        <w:jc w:val="both"/>
        <w:rPr>
          <w:rFonts w:cs="Noto Sans"/>
          <w:i/>
          <w:iCs/>
          <w:sz w:val="20"/>
          <w:szCs w:val="20"/>
        </w:rPr>
      </w:pPr>
    </w:p>
    <w:p w14:paraId="57BA30DD" w14:textId="77777777" w:rsidR="00A44917" w:rsidRDefault="00A44917" w:rsidP="00960D34">
      <w:pPr>
        <w:suppressAutoHyphens/>
        <w:spacing w:after="160"/>
        <w:jc w:val="both"/>
        <w:rPr>
          <w:rFonts w:cs="Noto Sans"/>
          <w:i/>
          <w:iCs/>
          <w:sz w:val="20"/>
          <w:szCs w:val="20"/>
        </w:rPr>
      </w:pPr>
    </w:p>
    <w:p w14:paraId="7825266B" w14:textId="77777777" w:rsidR="00A44917" w:rsidRPr="00960D34" w:rsidRDefault="00A44917" w:rsidP="00960D34">
      <w:pPr>
        <w:suppressAutoHyphens/>
        <w:spacing w:after="160"/>
        <w:jc w:val="both"/>
        <w:rPr>
          <w:rFonts w:cs="Noto Sans"/>
          <w:sz w:val="20"/>
          <w:szCs w:val="20"/>
        </w:rPr>
      </w:pPr>
    </w:p>
    <w:p w14:paraId="2C282B1B" w14:textId="77777777" w:rsidR="00371975" w:rsidRPr="00960D34" w:rsidRDefault="00371975" w:rsidP="00371975">
      <w:pPr>
        <w:spacing w:after="240"/>
        <w:jc w:val="both"/>
        <w:rPr>
          <w:rFonts w:cs="Noto Sans"/>
          <w:sz w:val="20"/>
          <w:szCs w:val="20"/>
        </w:rPr>
      </w:pPr>
      <w:r w:rsidRPr="00960D34">
        <w:rPr>
          <w:rFonts w:cs="Noto Sans"/>
          <w:color w:val="000000"/>
          <w:sz w:val="20"/>
          <w:szCs w:val="20"/>
        </w:rPr>
        <w:lastRenderedPageBreak/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0D34">
        <w:rPr>
          <w:rFonts w:cs="Noto Sans"/>
          <w:color w:val="000000"/>
          <w:sz w:val="20"/>
          <w:szCs w:val="20"/>
        </w:rPr>
        <w:instrText xml:space="preserve"> FORMCHECKBOX </w:instrText>
      </w:r>
      <w:r w:rsidRPr="00960D34">
        <w:rPr>
          <w:rFonts w:cs="Noto Sans"/>
          <w:color w:val="000000"/>
          <w:sz w:val="20"/>
          <w:szCs w:val="20"/>
        </w:rPr>
      </w:r>
      <w:r w:rsidRPr="00960D34">
        <w:rPr>
          <w:rFonts w:cs="Noto Sans"/>
          <w:color w:val="000000"/>
          <w:sz w:val="20"/>
          <w:szCs w:val="20"/>
        </w:rPr>
        <w:fldChar w:fldCharType="separate"/>
      </w:r>
      <w:r w:rsidRPr="00960D34">
        <w:rPr>
          <w:rFonts w:cs="Noto Sans"/>
          <w:color w:val="000000"/>
          <w:sz w:val="20"/>
          <w:szCs w:val="20"/>
        </w:rPr>
        <w:fldChar w:fldCharType="end"/>
      </w:r>
      <w:r w:rsidRPr="00960D34">
        <w:rPr>
          <w:rFonts w:cs="Noto Sans"/>
          <w:color w:val="000000"/>
          <w:sz w:val="20"/>
          <w:szCs w:val="20"/>
        </w:rPr>
        <w:t xml:space="preserve"> </w:t>
      </w:r>
      <w:r w:rsidRPr="00960D34">
        <w:rPr>
          <w:rFonts w:cs="Noto Sans"/>
          <w:sz w:val="20"/>
          <w:szCs w:val="20"/>
        </w:rPr>
        <w:t>No, el canvi de nom no afecta a la proposta gràfica inicial i continguda al contracte.</w:t>
      </w:r>
    </w:p>
    <w:p w14:paraId="1C0A6FAC" w14:textId="77777777" w:rsidR="00371975" w:rsidRPr="00960D34" w:rsidRDefault="00371975" w:rsidP="00371975">
      <w:pPr>
        <w:spacing w:after="240"/>
        <w:jc w:val="both"/>
        <w:rPr>
          <w:rFonts w:cs="Noto Sans"/>
          <w:sz w:val="20"/>
          <w:szCs w:val="20"/>
        </w:rPr>
      </w:pPr>
      <w:r w:rsidRPr="00960D34">
        <w:rPr>
          <w:rFonts w:cs="Noto Sans"/>
          <w:color w:val="000000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0D34">
        <w:rPr>
          <w:rFonts w:cs="Noto Sans"/>
          <w:color w:val="000000"/>
          <w:sz w:val="20"/>
          <w:szCs w:val="20"/>
        </w:rPr>
        <w:instrText xml:space="preserve"> FORMCHECKBOX </w:instrText>
      </w:r>
      <w:r w:rsidRPr="00960D34">
        <w:rPr>
          <w:rFonts w:cs="Noto Sans"/>
          <w:color w:val="000000"/>
          <w:sz w:val="20"/>
          <w:szCs w:val="20"/>
        </w:rPr>
      </w:r>
      <w:r w:rsidRPr="00960D34">
        <w:rPr>
          <w:rFonts w:cs="Noto Sans"/>
          <w:color w:val="000000"/>
          <w:sz w:val="20"/>
          <w:szCs w:val="20"/>
        </w:rPr>
        <w:fldChar w:fldCharType="separate"/>
      </w:r>
      <w:r w:rsidRPr="00960D34">
        <w:rPr>
          <w:rFonts w:cs="Noto Sans"/>
          <w:color w:val="000000"/>
          <w:sz w:val="20"/>
          <w:szCs w:val="20"/>
        </w:rPr>
        <w:fldChar w:fldCharType="end"/>
      </w:r>
      <w:r w:rsidRPr="00960D34">
        <w:rPr>
          <w:rFonts w:cs="Noto Sans"/>
          <w:color w:val="000000"/>
          <w:sz w:val="20"/>
          <w:szCs w:val="20"/>
        </w:rPr>
        <w:t xml:space="preserve"> </w:t>
      </w:r>
      <w:r w:rsidRPr="00960D34">
        <w:rPr>
          <w:rFonts w:cs="Noto Sans"/>
          <w:sz w:val="20"/>
          <w:szCs w:val="20"/>
        </w:rPr>
        <w:t xml:space="preserve">Sí, el canvi de nom afecta a la proposta gràfica inicial i continguda al contracte. </w:t>
      </w:r>
    </w:p>
    <w:p w14:paraId="576ACA30" w14:textId="77777777" w:rsidR="00371975" w:rsidRPr="00960D34" w:rsidRDefault="00371975" w:rsidP="00371975">
      <w:pPr>
        <w:spacing w:after="240"/>
        <w:jc w:val="both"/>
        <w:rPr>
          <w:rFonts w:cs="Noto Sans"/>
          <w:b/>
          <w:bCs/>
          <w:color w:val="000000"/>
          <w:sz w:val="20"/>
          <w:szCs w:val="20"/>
        </w:rPr>
      </w:pPr>
      <w:r w:rsidRPr="00960D34">
        <w:rPr>
          <w:rFonts w:cs="Noto Sans"/>
          <w:sz w:val="20"/>
          <w:szCs w:val="20"/>
        </w:rPr>
        <w:t xml:space="preserve">Les variacions en l’oferta inicial continguda al contracte amb relació a la proposta gràfica s’hauran de fer constar en aquest document, inserint la nova proposta gràfica que regirà per a l’edició _______ </w:t>
      </w:r>
      <w:r w:rsidRPr="00960D34">
        <w:rPr>
          <w:rFonts w:cs="Noto Sans"/>
          <w:color w:val="0070C0"/>
          <w:sz w:val="20"/>
          <w:szCs w:val="20"/>
        </w:rPr>
        <w:t xml:space="preserve">[indicar l’any de la edició en la que serà d’aplicació].  </w:t>
      </w:r>
      <w:r w:rsidRPr="00960D34">
        <w:rPr>
          <w:rFonts w:cs="Noto Sans"/>
          <w:b/>
          <w:bCs/>
          <w:color w:val="0070C0"/>
          <w:sz w:val="20"/>
          <w:szCs w:val="20"/>
        </w:rPr>
        <w:t xml:space="preserve"> </w:t>
      </w:r>
    </w:p>
    <w:p w14:paraId="36DB6FD3" w14:textId="77777777" w:rsidR="00371975" w:rsidRPr="00960D34" w:rsidRDefault="00371975" w:rsidP="00371975">
      <w:pPr>
        <w:spacing w:after="240"/>
        <w:jc w:val="both"/>
        <w:rPr>
          <w:rFonts w:cs="Noto Sans"/>
          <w:i/>
          <w:iCs/>
          <w:sz w:val="20"/>
          <w:szCs w:val="20"/>
        </w:rPr>
      </w:pPr>
      <w:r w:rsidRPr="00960D34">
        <w:rPr>
          <w:rFonts w:cs="Noto Sans"/>
          <w:i/>
          <w:iCs/>
          <w:sz w:val="20"/>
          <w:szCs w:val="20"/>
        </w:rPr>
        <w:t xml:space="preserve">Indicar la proposta gràfica: </w:t>
      </w:r>
    </w:p>
    <w:p w14:paraId="781DD4E6" w14:textId="3B5C12B8" w:rsidR="00371975" w:rsidRPr="00960D34" w:rsidRDefault="00371975" w:rsidP="00371975">
      <w:pPr>
        <w:spacing w:after="240"/>
        <w:jc w:val="both"/>
        <w:rPr>
          <w:rFonts w:cs="Noto Sans"/>
          <w:color w:val="0070C0"/>
          <w:sz w:val="20"/>
          <w:szCs w:val="20"/>
        </w:rPr>
      </w:pPr>
      <w:r w:rsidRPr="00960D34">
        <w:rPr>
          <w:rFonts w:cs="Noto Sans"/>
          <w:color w:val="0070C0"/>
          <w:sz w:val="20"/>
          <w:szCs w:val="20"/>
        </w:rPr>
        <w:t>[Inserir aquí]</w:t>
      </w:r>
    </w:p>
    <w:p w14:paraId="05D1FA58" w14:textId="618EDB82" w:rsidR="00371975" w:rsidRPr="00960D34" w:rsidRDefault="00371975" w:rsidP="00960D34">
      <w:pPr>
        <w:spacing w:after="240"/>
        <w:jc w:val="both"/>
        <w:rPr>
          <w:rFonts w:cs="Noto Sans"/>
          <w:sz w:val="20"/>
          <w:szCs w:val="20"/>
        </w:rPr>
      </w:pPr>
      <w:r w:rsidRPr="00960D34">
        <w:rPr>
          <w:rFonts w:cs="Noto Sans"/>
          <w:sz w:val="20"/>
          <w:szCs w:val="20"/>
        </w:rPr>
        <w:t xml:space="preserve">Aquesta nova proposta gràfica està subjecte a la aprovació per part de la direcció de l’AETIB. </w:t>
      </w:r>
    </w:p>
    <w:p w14:paraId="68CB5A34" w14:textId="77777777" w:rsidR="009906BF" w:rsidRPr="00960D34" w:rsidRDefault="009906BF" w:rsidP="009906BF">
      <w:pPr>
        <w:spacing w:after="240"/>
        <w:jc w:val="both"/>
        <w:rPr>
          <w:rFonts w:cs="Noto Sans"/>
          <w:b/>
          <w:bCs/>
          <w:sz w:val="20"/>
          <w:szCs w:val="20"/>
        </w:rPr>
      </w:pPr>
      <w:r w:rsidRPr="00960D34">
        <w:rPr>
          <w:rFonts w:cs="Noto Sans"/>
          <w:b/>
          <w:bCs/>
          <w:sz w:val="20"/>
          <w:szCs w:val="20"/>
        </w:rPr>
        <w:t>DECLARACIÓ RESPONSABLE DE LA VERACITAT DE LES DADES APORTADES</w:t>
      </w:r>
    </w:p>
    <w:p w14:paraId="167CF7A9" w14:textId="4BB2F1CF" w:rsidR="009906BF" w:rsidRPr="00960D34" w:rsidRDefault="009906BF" w:rsidP="005B1834">
      <w:pPr>
        <w:spacing w:after="240"/>
        <w:jc w:val="both"/>
        <w:rPr>
          <w:rFonts w:cs="Noto Sans"/>
          <w:sz w:val="20"/>
          <w:szCs w:val="20"/>
        </w:rPr>
      </w:pPr>
      <w:proofErr w:type="spellStart"/>
      <w:r w:rsidRPr="00960D34">
        <w:rPr>
          <w:rFonts w:cs="Noto Sans"/>
          <w:sz w:val="20"/>
          <w:szCs w:val="20"/>
        </w:rPr>
        <w:t>Declar</w:t>
      </w:r>
      <w:proofErr w:type="spellEnd"/>
      <w:r w:rsidRPr="00960D34">
        <w:rPr>
          <w:rFonts w:cs="Noto Sans"/>
          <w:sz w:val="20"/>
          <w:szCs w:val="20"/>
        </w:rPr>
        <w:t xml:space="preserve"> que totes les dades contingudes en aquest document, referides</w:t>
      </w:r>
      <w:r w:rsidR="005B1834" w:rsidRPr="00960D34">
        <w:rPr>
          <w:rFonts w:cs="Noto Sans"/>
          <w:sz w:val="20"/>
          <w:szCs w:val="20"/>
        </w:rPr>
        <w:t xml:space="preserve"> a la sol·licitud cursada en favor de l’esdeveniment</w:t>
      </w:r>
      <w:r w:rsidRPr="00960D34">
        <w:rPr>
          <w:rFonts w:cs="Noto Sans"/>
          <w:sz w:val="20"/>
          <w:szCs w:val="20"/>
        </w:rPr>
        <w:t>, són certes.</w:t>
      </w:r>
    </w:p>
    <w:p w14:paraId="3E5EF66B" w14:textId="316BA3C9" w:rsidR="00102C28" w:rsidRPr="00960D34" w:rsidRDefault="009906BF" w:rsidP="00102C28">
      <w:pPr>
        <w:jc w:val="both"/>
        <w:rPr>
          <w:rFonts w:cs="Noto Sans"/>
          <w:color w:val="000000"/>
          <w:sz w:val="20"/>
          <w:szCs w:val="20"/>
        </w:rPr>
      </w:pPr>
      <w:r w:rsidRPr="00960D34">
        <w:rPr>
          <w:rFonts w:cs="Noto Sans"/>
          <w:color w:val="000000"/>
          <w:sz w:val="20"/>
          <w:szCs w:val="20"/>
        </w:rPr>
        <w:t xml:space="preserve">I perquè consti, davant l'Agència d'Estratègia Turística de les Illes Balears (AETIB), </w:t>
      </w:r>
      <w:proofErr w:type="spellStart"/>
      <w:r w:rsidRPr="00960D34">
        <w:rPr>
          <w:rFonts w:cs="Noto Sans"/>
          <w:color w:val="000000"/>
          <w:sz w:val="20"/>
          <w:szCs w:val="20"/>
        </w:rPr>
        <w:t>sign</w:t>
      </w:r>
      <w:proofErr w:type="spellEnd"/>
      <w:r w:rsidRPr="00960D34">
        <w:rPr>
          <w:rFonts w:cs="Noto Sans"/>
          <w:color w:val="000000"/>
          <w:sz w:val="20"/>
          <w:szCs w:val="20"/>
        </w:rPr>
        <w:t xml:space="preserve"> aquest document,</w:t>
      </w:r>
    </w:p>
    <w:p w14:paraId="7AD67DB2" w14:textId="63896A15" w:rsidR="00E33D03" w:rsidRPr="00960D34" w:rsidRDefault="00E33D03" w:rsidP="00102C28">
      <w:pPr>
        <w:jc w:val="both"/>
        <w:rPr>
          <w:rFonts w:cs="Noto Sans"/>
          <w:b/>
          <w:bCs/>
          <w:color w:val="000000"/>
          <w:sz w:val="20"/>
          <w:szCs w:val="20"/>
        </w:rPr>
      </w:pPr>
    </w:p>
    <w:p w14:paraId="554D2EFE" w14:textId="5BC79148" w:rsidR="00297866" w:rsidRPr="00960D34" w:rsidRDefault="00297866" w:rsidP="001E2999">
      <w:pPr>
        <w:jc w:val="both"/>
        <w:rPr>
          <w:rFonts w:cs="Noto Sans"/>
          <w:sz w:val="20"/>
          <w:szCs w:val="20"/>
        </w:rPr>
      </w:pPr>
      <w:r w:rsidRPr="00960D34">
        <w:rPr>
          <w:rFonts w:cs="Noto Sans"/>
          <w:sz w:val="20"/>
          <w:szCs w:val="20"/>
        </w:rPr>
        <w:t xml:space="preserve">______________, </w:t>
      </w:r>
      <w:r w:rsidR="00695592" w:rsidRPr="00960D34">
        <w:rPr>
          <w:rFonts w:cs="Noto Sans"/>
          <w:sz w:val="20"/>
          <w:szCs w:val="20"/>
        </w:rPr>
        <w:t>en</w:t>
      </w:r>
      <w:r w:rsidRPr="00960D34">
        <w:rPr>
          <w:rFonts w:cs="Noto Sans"/>
          <w:sz w:val="20"/>
          <w:szCs w:val="20"/>
        </w:rPr>
        <w:t xml:space="preserve"> data de la signatura electrònica</w:t>
      </w:r>
    </w:p>
    <w:p w14:paraId="6652335B" w14:textId="5A7A4C91" w:rsidR="00297866" w:rsidRPr="00960D34" w:rsidRDefault="00297866" w:rsidP="001E2999">
      <w:pPr>
        <w:jc w:val="both"/>
        <w:rPr>
          <w:rFonts w:cs="Noto Sans"/>
          <w:sz w:val="20"/>
          <w:szCs w:val="20"/>
        </w:rPr>
      </w:pPr>
      <w:r w:rsidRPr="00960D34">
        <w:rPr>
          <w:rFonts w:cs="Noto Sans"/>
          <w:sz w:val="20"/>
          <w:szCs w:val="20"/>
        </w:rPr>
        <w:t>(signatura electrònica)</w:t>
      </w:r>
    </w:p>
    <w:sectPr w:rsidR="00297866" w:rsidRPr="00960D34" w:rsidSect="001E299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993" w:right="849" w:bottom="851" w:left="1985" w:header="706" w:footer="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04B5D" w14:textId="77777777" w:rsidR="008E3A29" w:rsidRDefault="008E3A29" w:rsidP="002F3D33">
      <w:r>
        <w:separator/>
      </w:r>
    </w:p>
  </w:endnote>
  <w:endnote w:type="continuationSeparator" w:id="0">
    <w:p w14:paraId="1456E46D" w14:textId="77777777" w:rsidR="008E3A29" w:rsidRDefault="008E3A29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altName w:val="Calibri"/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Legacy Sans ITC Book">
    <w:altName w:val="Calibri"/>
    <w:charset w:val="00"/>
    <w:family w:val="auto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5" w:type="dxa"/>
      <w:tblInd w:w="-44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617"/>
      <w:gridCol w:w="4412"/>
      <w:gridCol w:w="2616"/>
    </w:tblGrid>
    <w:tr w:rsidR="000E57B7" w:rsidRPr="00144C26" w14:paraId="0B298849" w14:textId="77777777" w:rsidTr="00792B17">
      <w:trPr>
        <w:trHeight w:val="914"/>
      </w:trPr>
      <w:tc>
        <w:tcPr>
          <w:tcW w:w="261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8B3E12A" w14:textId="13E583D7" w:rsidR="001F14B6" w:rsidRPr="00B02067" w:rsidRDefault="001F14B6" w:rsidP="001F14B6">
          <w:pPr>
            <w:pStyle w:val="WW-Peudepgina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 xml:space="preserve">C/ de Rita Levi, </w:t>
          </w:r>
          <w:r w:rsidR="00F855D0">
            <w:rPr>
              <w:rFonts w:ascii="Noto Sans" w:hAnsi="Noto Sans" w:cs="Noto Sans"/>
              <w:lang w:val="ca-ES"/>
            </w:rPr>
            <w:t>4</w:t>
          </w:r>
        </w:p>
        <w:p w14:paraId="37D1D92E" w14:textId="77777777" w:rsidR="001F14B6" w:rsidRDefault="001F14B6" w:rsidP="001F14B6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08859A26" w14:textId="77777777" w:rsidR="001F14B6" w:rsidRDefault="001F14B6" w:rsidP="001F14B6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08774E84" w14:textId="77777777" w:rsidR="000E57B7" w:rsidRPr="00144C26" w:rsidRDefault="001F14B6" w:rsidP="001F14B6">
          <w:pPr>
            <w:pStyle w:val="Peudepgina"/>
            <w:rPr>
              <w:rFonts w:ascii="Noto Sans" w:hAnsi="Noto Sans" w:cs="Noto Sans"/>
            </w:rPr>
          </w:pPr>
          <w:r w:rsidRPr="00F855D0">
            <w:rPr>
              <w:rFonts w:ascii="Noto Sans" w:hAnsi="Noto Sans" w:cs="Noto Sans"/>
              <w:color w:val="0070C0"/>
              <w:lang w:val="ca-ES"/>
            </w:rPr>
            <w:t>www.illesbalears.travel</w:t>
          </w:r>
        </w:p>
      </w:tc>
      <w:tc>
        <w:tcPr>
          <w:tcW w:w="4412" w:type="dxa"/>
          <w:tcBorders>
            <w:top w:val="nil"/>
            <w:left w:val="nil"/>
            <w:bottom w:val="nil"/>
            <w:right w:val="nil"/>
          </w:tcBorders>
        </w:tcPr>
        <w:p w14:paraId="640BE5F5" w14:textId="77777777" w:rsidR="000E57B7" w:rsidRPr="00144C26" w:rsidRDefault="000E57B7" w:rsidP="00842E51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261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781D733" w14:textId="77777777" w:rsidR="000E57B7" w:rsidRPr="00144C26" w:rsidRDefault="000E57B7" w:rsidP="003403A6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 w:rsidR="00BF6CD5">
            <w:rPr>
              <w:rFonts w:ascii="Noto Sans" w:hAnsi="Noto Sans" w:cs="Noto Sans"/>
              <w:noProof/>
            </w:rPr>
            <w:t>1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535E1A4E" w14:textId="77777777" w:rsidR="000E57B7" w:rsidRPr="00144C26" w:rsidRDefault="000E57B7">
    <w:pPr>
      <w:pStyle w:val="Piedepgina"/>
      <w:rPr>
        <w:rFonts w:cs="Noto Sans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025F46" w:rsidRPr="00144C26" w14:paraId="6D2D9922" w14:textId="77777777" w:rsidTr="00244F40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FDCA8AA" w14:textId="49F9144A" w:rsidR="00025F46" w:rsidRPr="00B02067" w:rsidRDefault="00025F46" w:rsidP="00025F46">
          <w:pPr>
            <w:pStyle w:val="WW-Peudepgina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 xml:space="preserve">C/ de Rita Levi, </w:t>
          </w:r>
          <w:r w:rsidR="00F855D0">
            <w:rPr>
              <w:rFonts w:ascii="Noto Sans" w:hAnsi="Noto Sans" w:cs="Noto Sans"/>
              <w:lang w:val="ca-ES"/>
            </w:rPr>
            <w:t>4</w:t>
          </w:r>
        </w:p>
        <w:p w14:paraId="1F3F3310" w14:textId="77777777" w:rsidR="00025F46" w:rsidRDefault="00025F46" w:rsidP="00025F46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5696B438" w14:textId="77777777" w:rsidR="00025F46" w:rsidRDefault="00025F46" w:rsidP="00025F46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6E8CA627" w14:textId="77777777" w:rsidR="00025F46" w:rsidRPr="00144C26" w:rsidRDefault="00025F46" w:rsidP="00025F46">
          <w:pPr>
            <w:pStyle w:val="Peudepgina"/>
            <w:rPr>
              <w:rFonts w:ascii="Noto Sans" w:hAnsi="Noto Sans" w:cs="Noto Sans"/>
            </w:rPr>
          </w:pPr>
          <w:r w:rsidRPr="00F855D0">
            <w:rPr>
              <w:rFonts w:ascii="Noto Sans" w:hAnsi="Noto Sans" w:cs="Noto Sans"/>
              <w:color w:val="0070C0"/>
              <w:lang w:val="ca-ES"/>
            </w:rPr>
            <w:t>www.illesbalears.travel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24CF0FE5" w14:textId="77777777" w:rsidR="00025F46" w:rsidRPr="00144C26" w:rsidRDefault="00025F46" w:rsidP="00025F46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6A1830F" w14:textId="77777777" w:rsidR="00025F46" w:rsidRPr="00144C26" w:rsidRDefault="00025F46" w:rsidP="00025F46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0958A085" w14:textId="77777777" w:rsidR="00025F46" w:rsidRPr="00144C26" w:rsidRDefault="00025F46" w:rsidP="00025F46">
    <w:pPr>
      <w:pStyle w:val="Piedepgina"/>
      <w:rPr>
        <w:rFonts w:cs="Noto Sans"/>
        <w:sz w:val="15"/>
        <w:szCs w:val="15"/>
      </w:rPr>
    </w:pPr>
  </w:p>
  <w:p w14:paraId="2BE96478" w14:textId="77777777" w:rsidR="000E57B7" w:rsidRPr="00901173" w:rsidRDefault="000E57B7" w:rsidP="00AF6E68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A69C1" w14:textId="77777777" w:rsidR="008E3A29" w:rsidRDefault="008E3A29" w:rsidP="002F3D33">
      <w:r>
        <w:separator/>
      </w:r>
    </w:p>
  </w:footnote>
  <w:footnote w:type="continuationSeparator" w:id="0">
    <w:p w14:paraId="22492603" w14:textId="77777777" w:rsidR="008E3A29" w:rsidRDefault="008E3A29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73446" w14:textId="3246595A" w:rsidR="009647FF" w:rsidRDefault="009647FF" w:rsidP="001A1B43">
    <w:pPr>
      <w:pStyle w:val="Encabezado"/>
      <w:tabs>
        <w:tab w:val="clear" w:pos="8504"/>
        <w:tab w:val="right" w:pos="9356"/>
      </w:tabs>
      <w:ind w:right="-852"/>
    </w:pPr>
  </w:p>
  <w:p w14:paraId="01C2F01E" w14:textId="72EA103E" w:rsidR="009647FF" w:rsidRDefault="005B1834" w:rsidP="001A1B43">
    <w:pPr>
      <w:pStyle w:val="Encabezado"/>
      <w:tabs>
        <w:tab w:val="clear" w:pos="8504"/>
        <w:tab w:val="right" w:pos="9356"/>
      </w:tabs>
      <w:ind w:right="-852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2134F7B" wp14:editId="53FB8C6F">
          <wp:simplePos x="0" y="0"/>
          <wp:positionH relativeFrom="column">
            <wp:posOffset>-15240</wp:posOffset>
          </wp:positionH>
          <wp:positionV relativeFrom="paragraph">
            <wp:posOffset>76200</wp:posOffset>
          </wp:positionV>
          <wp:extent cx="2444115" cy="695325"/>
          <wp:effectExtent l="0" t="0" r="0" b="9525"/>
          <wp:wrapNone/>
          <wp:docPr id="1307072994" name="Imagen 1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072994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11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7B0044" w14:textId="5065F80E" w:rsidR="009647FF" w:rsidRDefault="009647FF" w:rsidP="001A1B43">
    <w:pPr>
      <w:pStyle w:val="Encabezado"/>
      <w:tabs>
        <w:tab w:val="clear" w:pos="8504"/>
        <w:tab w:val="right" w:pos="9356"/>
      </w:tabs>
      <w:ind w:right="-852"/>
    </w:pPr>
  </w:p>
  <w:p w14:paraId="704FB3FE" w14:textId="4FB675B3" w:rsidR="009647FF" w:rsidRDefault="009647FF" w:rsidP="001A1B43">
    <w:pPr>
      <w:pStyle w:val="Encabezado"/>
      <w:tabs>
        <w:tab w:val="clear" w:pos="8504"/>
        <w:tab w:val="right" w:pos="9356"/>
      </w:tabs>
      <w:ind w:right="-852"/>
    </w:pPr>
  </w:p>
  <w:p w14:paraId="1F59E806" w14:textId="5144EDAB" w:rsidR="009647FF" w:rsidRDefault="009647FF" w:rsidP="001A1B43">
    <w:pPr>
      <w:pStyle w:val="Encabezado"/>
      <w:tabs>
        <w:tab w:val="clear" w:pos="8504"/>
        <w:tab w:val="right" w:pos="9356"/>
      </w:tabs>
      <w:ind w:right="-852"/>
    </w:pPr>
  </w:p>
  <w:p w14:paraId="0A1E272F" w14:textId="77777777" w:rsidR="009647FF" w:rsidRDefault="009647FF" w:rsidP="001A1B43">
    <w:pPr>
      <w:pStyle w:val="Encabezado"/>
      <w:tabs>
        <w:tab w:val="clear" w:pos="8504"/>
        <w:tab w:val="right" w:pos="9356"/>
      </w:tabs>
      <w:ind w:right="-852"/>
    </w:pPr>
  </w:p>
  <w:p w14:paraId="7BFF2C4E" w14:textId="558D642E" w:rsidR="000E57B7" w:rsidRDefault="000E57B7" w:rsidP="001A1B43">
    <w:pPr>
      <w:pStyle w:val="Encabezado"/>
      <w:tabs>
        <w:tab w:val="clear" w:pos="8504"/>
        <w:tab w:val="right" w:pos="9356"/>
      </w:tabs>
      <w:ind w:right="-85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DF4D1" w14:textId="03AA7296" w:rsidR="009647FF" w:rsidRDefault="007A0C0B" w:rsidP="007C61DB">
    <w:pPr>
      <w:pStyle w:val="Encabezado"/>
      <w:ind w:left="-70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2DBEC07" wp14:editId="505945C2">
          <wp:simplePos x="0" y="0"/>
          <wp:positionH relativeFrom="column">
            <wp:posOffset>-483870</wp:posOffset>
          </wp:positionH>
          <wp:positionV relativeFrom="paragraph">
            <wp:posOffset>209550</wp:posOffset>
          </wp:positionV>
          <wp:extent cx="2444115" cy="695325"/>
          <wp:effectExtent l="0" t="0" r="0" b="9525"/>
          <wp:wrapNone/>
          <wp:docPr id="106415629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11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0425"/>
    <w:multiLevelType w:val="hybridMultilevel"/>
    <w:tmpl w:val="677A40B2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63B3"/>
    <w:multiLevelType w:val="hybridMultilevel"/>
    <w:tmpl w:val="EC1A2652"/>
    <w:lvl w:ilvl="0" w:tplc="70ECA2E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 w:val="0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A0219ED"/>
    <w:multiLevelType w:val="hybridMultilevel"/>
    <w:tmpl w:val="A81CACB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6304C"/>
    <w:multiLevelType w:val="hybridMultilevel"/>
    <w:tmpl w:val="313AE75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D6C7DB9"/>
    <w:multiLevelType w:val="multilevel"/>
    <w:tmpl w:val="CB006F02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132623"/>
    <w:multiLevelType w:val="hybridMultilevel"/>
    <w:tmpl w:val="85E41258"/>
    <w:lvl w:ilvl="0" w:tplc="0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b w:val="0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09C2A12"/>
    <w:multiLevelType w:val="hybridMultilevel"/>
    <w:tmpl w:val="29E6E1E2"/>
    <w:lvl w:ilvl="0" w:tplc="487AF2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92242"/>
    <w:multiLevelType w:val="hybridMultilevel"/>
    <w:tmpl w:val="D88E3B7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C611D"/>
    <w:multiLevelType w:val="hybridMultilevel"/>
    <w:tmpl w:val="1A882BF8"/>
    <w:lvl w:ilvl="0" w:tplc="1B6EB9A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159643A"/>
    <w:multiLevelType w:val="hybridMultilevel"/>
    <w:tmpl w:val="98A8FF5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2B3445A"/>
    <w:multiLevelType w:val="hybridMultilevel"/>
    <w:tmpl w:val="01ECFD5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46B5E"/>
    <w:multiLevelType w:val="hybridMultilevel"/>
    <w:tmpl w:val="6FC6656A"/>
    <w:lvl w:ilvl="0" w:tplc="F43C4348">
      <w:numFmt w:val="bullet"/>
      <w:lvlText w:val="-"/>
      <w:lvlJc w:val="left"/>
      <w:pPr>
        <w:ind w:left="-207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36D122ED"/>
    <w:multiLevelType w:val="hybridMultilevel"/>
    <w:tmpl w:val="3084BB9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35287"/>
    <w:multiLevelType w:val="hybridMultilevel"/>
    <w:tmpl w:val="BE520A5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4" w15:restartNumberingAfterBreak="0">
    <w:nsid w:val="447A45D0"/>
    <w:multiLevelType w:val="hybridMultilevel"/>
    <w:tmpl w:val="EC14521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570DF6"/>
    <w:multiLevelType w:val="hybridMultilevel"/>
    <w:tmpl w:val="AE5460A4"/>
    <w:lvl w:ilvl="0" w:tplc="C89A6672">
      <w:numFmt w:val="bullet"/>
      <w:lvlText w:val="-"/>
      <w:lvlJc w:val="left"/>
      <w:pPr>
        <w:ind w:left="-207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6" w15:restartNumberingAfterBreak="0">
    <w:nsid w:val="4B5F529F"/>
    <w:multiLevelType w:val="hybridMultilevel"/>
    <w:tmpl w:val="D862DA3A"/>
    <w:lvl w:ilvl="0" w:tplc="0C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0884281"/>
    <w:multiLevelType w:val="hybridMultilevel"/>
    <w:tmpl w:val="7F86A1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14880"/>
    <w:multiLevelType w:val="hybridMultilevel"/>
    <w:tmpl w:val="BF301AB0"/>
    <w:lvl w:ilvl="0" w:tplc="F878D592">
      <w:start w:val="1"/>
      <w:numFmt w:val="bullet"/>
      <w:lvlText w:val="□"/>
      <w:lvlJc w:val="left"/>
      <w:pPr>
        <w:ind w:left="1428" w:hanging="360"/>
      </w:pPr>
      <w:rPr>
        <w:rFonts w:ascii="Noto Sans" w:hAnsi="Noto San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5BC263A"/>
    <w:multiLevelType w:val="hybridMultilevel"/>
    <w:tmpl w:val="74E62BA4"/>
    <w:lvl w:ilvl="0" w:tplc="C04C9D0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 w:val="0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89156B5"/>
    <w:multiLevelType w:val="hybridMultilevel"/>
    <w:tmpl w:val="521C735A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B3610BD"/>
    <w:multiLevelType w:val="hybridMultilevel"/>
    <w:tmpl w:val="8FA2DC7E"/>
    <w:lvl w:ilvl="0" w:tplc="0C0A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1121142829">
    <w:abstractNumId w:val="4"/>
  </w:num>
  <w:num w:numId="2" w16cid:durableId="867445528">
    <w:abstractNumId w:val="3"/>
  </w:num>
  <w:num w:numId="3" w16cid:durableId="2138909402">
    <w:abstractNumId w:val="21"/>
  </w:num>
  <w:num w:numId="4" w16cid:durableId="506019478">
    <w:abstractNumId w:val="8"/>
  </w:num>
  <w:num w:numId="5" w16cid:durableId="893614503">
    <w:abstractNumId w:val="1"/>
  </w:num>
  <w:num w:numId="6" w16cid:durableId="1374117193">
    <w:abstractNumId w:val="17"/>
  </w:num>
  <w:num w:numId="7" w16cid:durableId="2106925798">
    <w:abstractNumId w:val="19"/>
  </w:num>
  <w:num w:numId="8" w16cid:durableId="93789254">
    <w:abstractNumId w:val="12"/>
  </w:num>
  <w:num w:numId="9" w16cid:durableId="1602835466">
    <w:abstractNumId w:val="14"/>
  </w:num>
  <w:num w:numId="10" w16cid:durableId="1344819532">
    <w:abstractNumId w:val="10"/>
  </w:num>
  <w:num w:numId="11" w16cid:durableId="202788832">
    <w:abstractNumId w:val="16"/>
  </w:num>
  <w:num w:numId="12" w16cid:durableId="128137966">
    <w:abstractNumId w:val="7"/>
  </w:num>
  <w:num w:numId="13" w16cid:durableId="1907377045">
    <w:abstractNumId w:val="9"/>
  </w:num>
  <w:num w:numId="14" w16cid:durableId="1844708489">
    <w:abstractNumId w:val="20"/>
  </w:num>
  <w:num w:numId="15" w16cid:durableId="483355390">
    <w:abstractNumId w:val="4"/>
  </w:num>
  <w:num w:numId="16" w16cid:durableId="1583373173">
    <w:abstractNumId w:val="13"/>
  </w:num>
  <w:num w:numId="17" w16cid:durableId="1840152321">
    <w:abstractNumId w:val="5"/>
  </w:num>
  <w:num w:numId="18" w16cid:durableId="383331552">
    <w:abstractNumId w:val="2"/>
  </w:num>
  <w:num w:numId="19" w16cid:durableId="1394504616">
    <w:abstractNumId w:val="4"/>
  </w:num>
  <w:num w:numId="20" w16cid:durableId="1252818553">
    <w:abstractNumId w:val="18"/>
  </w:num>
  <w:num w:numId="21" w16cid:durableId="872619003">
    <w:abstractNumId w:val="0"/>
  </w:num>
  <w:num w:numId="22" w16cid:durableId="1794246558">
    <w:abstractNumId w:val="11"/>
  </w:num>
  <w:num w:numId="23" w16cid:durableId="1945114530">
    <w:abstractNumId w:val="15"/>
  </w:num>
  <w:num w:numId="24" w16cid:durableId="1926760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71F"/>
    <w:rsid w:val="0000580E"/>
    <w:rsid w:val="000062DC"/>
    <w:rsid w:val="0001132A"/>
    <w:rsid w:val="000131FD"/>
    <w:rsid w:val="000156CD"/>
    <w:rsid w:val="00023205"/>
    <w:rsid w:val="000237A9"/>
    <w:rsid w:val="00025F46"/>
    <w:rsid w:val="000344A4"/>
    <w:rsid w:val="00034A40"/>
    <w:rsid w:val="000360AF"/>
    <w:rsid w:val="00036B37"/>
    <w:rsid w:val="00043EE2"/>
    <w:rsid w:val="00050D54"/>
    <w:rsid w:val="00052170"/>
    <w:rsid w:val="00070F98"/>
    <w:rsid w:val="00074F0B"/>
    <w:rsid w:val="000846EB"/>
    <w:rsid w:val="0009009F"/>
    <w:rsid w:val="00090C9E"/>
    <w:rsid w:val="000919BE"/>
    <w:rsid w:val="00092B9B"/>
    <w:rsid w:val="000950E0"/>
    <w:rsid w:val="000A7669"/>
    <w:rsid w:val="000B1813"/>
    <w:rsid w:val="000B184C"/>
    <w:rsid w:val="000D12E5"/>
    <w:rsid w:val="000D436B"/>
    <w:rsid w:val="000D7FC3"/>
    <w:rsid w:val="000E57B7"/>
    <w:rsid w:val="000E5CF3"/>
    <w:rsid w:val="000F31E8"/>
    <w:rsid w:val="000F445D"/>
    <w:rsid w:val="000F62B0"/>
    <w:rsid w:val="00102C28"/>
    <w:rsid w:val="0010508B"/>
    <w:rsid w:val="00110FE4"/>
    <w:rsid w:val="0011240E"/>
    <w:rsid w:val="00114152"/>
    <w:rsid w:val="00121F5D"/>
    <w:rsid w:val="00123C44"/>
    <w:rsid w:val="001266B7"/>
    <w:rsid w:val="00130B02"/>
    <w:rsid w:val="001322EB"/>
    <w:rsid w:val="00144C26"/>
    <w:rsid w:val="00151F9C"/>
    <w:rsid w:val="00152BF7"/>
    <w:rsid w:val="00196E6D"/>
    <w:rsid w:val="001A1B43"/>
    <w:rsid w:val="001B4283"/>
    <w:rsid w:val="001C76E5"/>
    <w:rsid w:val="001D29B0"/>
    <w:rsid w:val="001D2A3E"/>
    <w:rsid w:val="001D3D05"/>
    <w:rsid w:val="001E2999"/>
    <w:rsid w:val="001E4406"/>
    <w:rsid w:val="001E5FD1"/>
    <w:rsid w:val="001F0856"/>
    <w:rsid w:val="001F11CB"/>
    <w:rsid w:val="001F14B6"/>
    <w:rsid w:val="0020001D"/>
    <w:rsid w:val="002036DA"/>
    <w:rsid w:val="0021502E"/>
    <w:rsid w:val="00217D98"/>
    <w:rsid w:val="00222923"/>
    <w:rsid w:val="002236BE"/>
    <w:rsid w:val="002266B1"/>
    <w:rsid w:val="00231FB2"/>
    <w:rsid w:val="002502C7"/>
    <w:rsid w:val="0025079D"/>
    <w:rsid w:val="0025741D"/>
    <w:rsid w:val="00262379"/>
    <w:rsid w:val="002635A5"/>
    <w:rsid w:val="00263AA9"/>
    <w:rsid w:val="00266D6C"/>
    <w:rsid w:val="00273FE4"/>
    <w:rsid w:val="00274B69"/>
    <w:rsid w:val="00276488"/>
    <w:rsid w:val="0028207D"/>
    <w:rsid w:val="00284514"/>
    <w:rsid w:val="002860E5"/>
    <w:rsid w:val="0029653D"/>
    <w:rsid w:val="002977BD"/>
    <w:rsid w:val="00297866"/>
    <w:rsid w:val="002C075E"/>
    <w:rsid w:val="002D2FED"/>
    <w:rsid w:val="002D602D"/>
    <w:rsid w:val="002E219A"/>
    <w:rsid w:val="002F1FA3"/>
    <w:rsid w:val="002F3D33"/>
    <w:rsid w:val="00304BC0"/>
    <w:rsid w:val="00305A33"/>
    <w:rsid w:val="00307F7A"/>
    <w:rsid w:val="00322246"/>
    <w:rsid w:val="00323D33"/>
    <w:rsid w:val="00331224"/>
    <w:rsid w:val="003355C8"/>
    <w:rsid w:val="003403A6"/>
    <w:rsid w:val="003419D5"/>
    <w:rsid w:val="00347F5C"/>
    <w:rsid w:val="003536B3"/>
    <w:rsid w:val="003547AF"/>
    <w:rsid w:val="00357840"/>
    <w:rsid w:val="00364D93"/>
    <w:rsid w:val="00371975"/>
    <w:rsid w:val="00373894"/>
    <w:rsid w:val="00380551"/>
    <w:rsid w:val="00380A28"/>
    <w:rsid w:val="00381863"/>
    <w:rsid w:val="003866E4"/>
    <w:rsid w:val="00392DD5"/>
    <w:rsid w:val="003A0C96"/>
    <w:rsid w:val="003B3312"/>
    <w:rsid w:val="003B383F"/>
    <w:rsid w:val="003B5489"/>
    <w:rsid w:val="003B662A"/>
    <w:rsid w:val="003C228C"/>
    <w:rsid w:val="003D3CFA"/>
    <w:rsid w:val="003D785A"/>
    <w:rsid w:val="003E2C50"/>
    <w:rsid w:val="003E7A81"/>
    <w:rsid w:val="003F6178"/>
    <w:rsid w:val="003F6E57"/>
    <w:rsid w:val="003F771A"/>
    <w:rsid w:val="004062EB"/>
    <w:rsid w:val="00407697"/>
    <w:rsid w:val="0041007A"/>
    <w:rsid w:val="00422129"/>
    <w:rsid w:val="0042501B"/>
    <w:rsid w:val="00425089"/>
    <w:rsid w:val="004301A0"/>
    <w:rsid w:val="00440F54"/>
    <w:rsid w:val="004427A4"/>
    <w:rsid w:val="00447162"/>
    <w:rsid w:val="00447632"/>
    <w:rsid w:val="00452C91"/>
    <w:rsid w:val="004532DB"/>
    <w:rsid w:val="00466CDE"/>
    <w:rsid w:val="00481D3C"/>
    <w:rsid w:val="00485578"/>
    <w:rsid w:val="0049095F"/>
    <w:rsid w:val="00493D77"/>
    <w:rsid w:val="004950AE"/>
    <w:rsid w:val="004C32F7"/>
    <w:rsid w:val="004C5A32"/>
    <w:rsid w:val="004C6BE5"/>
    <w:rsid w:val="004D2A64"/>
    <w:rsid w:val="004E0EA5"/>
    <w:rsid w:val="004E7AE7"/>
    <w:rsid w:val="004F371F"/>
    <w:rsid w:val="0050440F"/>
    <w:rsid w:val="00543798"/>
    <w:rsid w:val="00552E7A"/>
    <w:rsid w:val="005622F6"/>
    <w:rsid w:val="00574AA6"/>
    <w:rsid w:val="00592127"/>
    <w:rsid w:val="005A0472"/>
    <w:rsid w:val="005B0C11"/>
    <w:rsid w:val="005B1834"/>
    <w:rsid w:val="005B30BE"/>
    <w:rsid w:val="005B7141"/>
    <w:rsid w:val="005C057F"/>
    <w:rsid w:val="005C7C2B"/>
    <w:rsid w:val="005D32A2"/>
    <w:rsid w:val="005D38DD"/>
    <w:rsid w:val="005D40DC"/>
    <w:rsid w:val="005D4AC4"/>
    <w:rsid w:val="005E3236"/>
    <w:rsid w:val="005E388E"/>
    <w:rsid w:val="005E4155"/>
    <w:rsid w:val="005F04A4"/>
    <w:rsid w:val="006013FF"/>
    <w:rsid w:val="00604A2E"/>
    <w:rsid w:val="0062566A"/>
    <w:rsid w:val="006279C3"/>
    <w:rsid w:val="00635971"/>
    <w:rsid w:val="00635BC4"/>
    <w:rsid w:val="00637409"/>
    <w:rsid w:val="006377DF"/>
    <w:rsid w:val="006414EF"/>
    <w:rsid w:val="00643B22"/>
    <w:rsid w:val="0064647A"/>
    <w:rsid w:val="00651C37"/>
    <w:rsid w:val="006521C3"/>
    <w:rsid w:val="006578AD"/>
    <w:rsid w:val="00666F2F"/>
    <w:rsid w:val="00674368"/>
    <w:rsid w:val="006776B5"/>
    <w:rsid w:val="00695592"/>
    <w:rsid w:val="00695B9E"/>
    <w:rsid w:val="00697730"/>
    <w:rsid w:val="006A3CEC"/>
    <w:rsid w:val="006A44A5"/>
    <w:rsid w:val="006B0F00"/>
    <w:rsid w:val="006B4CEB"/>
    <w:rsid w:val="006C1F5B"/>
    <w:rsid w:val="006C25FF"/>
    <w:rsid w:val="006C5013"/>
    <w:rsid w:val="006E2165"/>
    <w:rsid w:val="006E6A1E"/>
    <w:rsid w:val="006E700A"/>
    <w:rsid w:val="006F09FA"/>
    <w:rsid w:val="006F0D2E"/>
    <w:rsid w:val="006F1D32"/>
    <w:rsid w:val="0071620A"/>
    <w:rsid w:val="0072100A"/>
    <w:rsid w:val="007265EF"/>
    <w:rsid w:val="007405EE"/>
    <w:rsid w:val="007428FC"/>
    <w:rsid w:val="0074473A"/>
    <w:rsid w:val="00750C99"/>
    <w:rsid w:val="00752DEE"/>
    <w:rsid w:val="007567B3"/>
    <w:rsid w:val="00762CDE"/>
    <w:rsid w:val="0076389B"/>
    <w:rsid w:val="00764163"/>
    <w:rsid w:val="00767B12"/>
    <w:rsid w:val="00771CA5"/>
    <w:rsid w:val="00772EEB"/>
    <w:rsid w:val="00774D29"/>
    <w:rsid w:val="00777D03"/>
    <w:rsid w:val="00781895"/>
    <w:rsid w:val="007914C8"/>
    <w:rsid w:val="00792B17"/>
    <w:rsid w:val="007A0C0B"/>
    <w:rsid w:val="007A3592"/>
    <w:rsid w:val="007B3783"/>
    <w:rsid w:val="007B40AF"/>
    <w:rsid w:val="007C61DB"/>
    <w:rsid w:val="007D2B86"/>
    <w:rsid w:val="007D487C"/>
    <w:rsid w:val="007D69E7"/>
    <w:rsid w:val="007F36BC"/>
    <w:rsid w:val="007F6F4F"/>
    <w:rsid w:val="007F786C"/>
    <w:rsid w:val="00802B27"/>
    <w:rsid w:val="0081333C"/>
    <w:rsid w:val="0082644B"/>
    <w:rsid w:val="0083573F"/>
    <w:rsid w:val="008413FC"/>
    <w:rsid w:val="00842E51"/>
    <w:rsid w:val="008442CE"/>
    <w:rsid w:val="00872B70"/>
    <w:rsid w:val="00872DF5"/>
    <w:rsid w:val="00882FB2"/>
    <w:rsid w:val="008866BF"/>
    <w:rsid w:val="00895D5B"/>
    <w:rsid w:val="0089656A"/>
    <w:rsid w:val="008A09F1"/>
    <w:rsid w:val="008A0BCD"/>
    <w:rsid w:val="008A3278"/>
    <w:rsid w:val="008A4F91"/>
    <w:rsid w:val="008A636B"/>
    <w:rsid w:val="008A7042"/>
    <w:rsid w:val="008B7970"/>
    <w:rsid w:val="008C15D3"/>
    <w:rsid w:val="008D7836"/>
    <w:rsid w:val="008D7E35"/>
    <w:rsid w:val="008E248C"/>
    <w:rsid w:val="008E3A29"/>
    <w:rsid w:val="008E5F14"/>
    <w:rsid w:val="008F3D44"/>
    <w:rsid w:val="008F4F67"/>
    <w:rsid w:val="00901173"/>
    <w:rsid w:val="0090145A"/>
    <w:rsid w:val="00901FB8"/>
    <w:rsid w:val="009034A0"/>
    <w:rsid w:val="00907707"/>
    <w:rsid w:val="0092238D"/>
    <w:rsid w:val="00937E18"/>
    <w:rsid w:val="009514D5"/>
    <w:rsid w:val="0095520E"/>
    <w:rsid w:val="00960D34"/>
    <w:rsid w:val="00963788"/>
    <w:rsid w:val="009647FF"/>
    <w:rsid w:val="009906BF"/>
    <w:rsid w:val="0099208E"/>
    <w:rsid w:val="00993D6F"/>
    <w:rsid w:val="009A0E69"/>
    <w:rsid w:val="009A1A86"/>
    <w:rsid w:val="009B2EAC"/>
    <w:rsid w:val="009B3FD2"/>
    <w:rsid w:val="009C62E6"/>
    <w:rsid w:val="009D0416"/>
    <w:rsid w:val="009D05A6"/>
    <w:rsid w:val="009D12A1"/>
    <w:rsid w:val="009E6130"/>
    <w:rsid w:val="009F36D4"/>
    <w:rsid w:val="00A0213A"/>
    <w:rsid w:val="00A052A1"/>
    <w:rsid w:val="00A12B1B"/>
    <w:rsid w:val="00A16050"/>
    <w:rsid w:val="00A17FB5"/>
    <w:rsid w:val="00A2137F"/>
    <w:rsid w:val="00A22188"/>
    <w:rsid w:val="00A24F99"/>
    <w:rsid w:val="00A31C73"/>
    <w:rsid w:val="00A32066"/>
    <w:rsid w:val="00A41180"/>
    <w:rsid w:val="00A44917"/>
    <w:rsid w:val="00A45203"/>
    <w:rsid w:val="00A503A0"/>
    <w:rsid w:val="00A70754"/>
    <w:rsid w:val="00A80712"/>
    <w:rsid w:val="00A81FDB"/>
    <w:rsid w:val="00A90ED1"/>
    <w:rsid w:val="00A921EF"/>
    <w:rsid w:val="00A9443C"/>
    <w:rsid w:val="00A94FEA"/>
    <w:rsid w:val="00A97CFD"/>
    <w:rsid w:val="00AA1786"/>
    <w:rsid w:val="00AA2E2E"/>
    <w:rsid w:val="00AB5D9F"/>
    <w:rsid w:val="00AC1C6B"/>
    <w:rsid w:val="00AD1368"/>
    <w:rsid w:val="00AD404A"/>
    <w:rsid w:val="00AE118D"/>
    <w:rsid w:val="00AE2D45"/>
    <w:rsid w:val="00AE3941"/>
    <w:rsid w:val="00AE7DD6"/>
    <w:rsid w:val="00AF0DC9"/>
    <w:rsid w:val="00AF6E68"/>
    <w:rsid w:val="00B02067"/>
    <w:rsid w:val="00B045C2"/>
    <w:rsid w:val="00B049DA"/>
    <w:rsid w:val="00B2463B"/>
    <w:rsid w:val="00B340FE"/>
    <w:rsid w:val="00B4748B"/>
    <w:rsid w:val="00B50D74"/>
    <w:rsid w:val="00B522DD"/>
    <w:rsid w:val="00B54FAF"/>
    <w:rsid w:val="00B611B6"/>
    <w:rsid w:val="00B613C6"/>
    <w:rsid w:val="00B615C5"/>
    <w:rsid w:val="00B64F1C"/>
    <w:rsid w:val="00B6555A"/>
    <w:rsid w:val="00B70D3B"/>
    <w:rsid w:val="00B710EF"/>
    <w:rsid w:val="00B72590"/>
    <w:rsid w:val="00B72CDB"/>
    <w:rsid w:val="00B86DE2"/>
    <w:rsid w:val="00B87F1F"/>
    <w:rsid w:val="00B94DDC"/>
    <w:rsid w:val="00B96B23"/>
    <w:rsid w:val="00BA5DF3"/>
    <w:rsid w:val="00BF3976"/>
    <w:rsid w:val="00BF6CD5"/>
    <w:rsid w:val="00C004FA"/>
    <w:rsid w:val="00C0105E"/>
    <w:rsid w:val="00C02C56"/>
    <w:rsid w:val="00C06634"/>
    <w:rsid w:val="00C11E49"/>
    <w:rsid w:val="00C168B0"/>
    <w:rsid w:val="00C24228"/>
    <w:rsid w:val="00C30964"/>
    <w:rsid w:val="00C5255C"/>
    <w:rsid w:val="00C52FA7"/>
    <w:rsid w:val="00C55CCB"/>
    <w:rsid w:val="00C6481A"/>
    <w:rsid w:val="00C745D2"/>
    <w:rsid w:val="00C77D5C"/>
    <w:rsid w:val="00C8354A"/>
    <w:rsid w:val="00C94A6B"/>
    <w:rsid w:val="00CA0450"/>
    <w:rsid w:val="00CA7E05"/>
    <w:rsid w:val="00CB1AF6"/>
    <w:rsid w:val="00CC209A"/>
    <w:rsid w:val="00CC3AB3"/>
    <w:rsid w:val="00CC759F"/>
    <w:rsid w:val="00CD0768"/>
    <w:rsid w:val="00CE4CC0"/>
    <w:rsid w:val="00CF5372"/>
    <w:rsid w:val="00D0121A"/>
    <w:rsid w:val="00D02F08"/>
    <w:rsid w:val="00D0530C"/>
    <w:rsid w:val="00D12B6D"/>
    <w:rsid w:val="00D203E5"/>
    <w:rsid w:val="00D3421F"/>
    <w:rsid w:val="00D40806"/>
    <w:rsid w:val="00D44E04"/>
    <w:rsid w:val="00D50AE5"/>
    <w:rsid w:val="00D616E9"/>
    <w:rsid w:val="00D74570"/>
    <w:rsid w:val="00D76585"/>
    <w:rsid w:val="00D8337A"/>
    <w:rsid w:val="00D911CC"/>
    <w:rsid w:val="00DA5056"/>
    <w:rsid w:val="00DB2118"/>
    <w:rsid w:val="00DC2B50"/>
    <w:rsid w:val="00DD2DED"/>
    <w:rsid w:val="00DD50BD"/>
    <w:rsid w:val="00DD73D8"/>
    <w:rsid w:val="00DD7696"/>
    <w:rsid w:val="00DF0E12"/>
    <w:rsid w:val="00DF1750"/>
    <w:rsid w:val="00DF1C34"/>
    <w:rsid w:val="00DF2AFF"/>
    <w:rsid w:val="00DF7C2E"/>
    <w:rsid w:val="00E01549"/>
    <w:rsid w:val="00E0740D"/>
    <w:rsid w:val="00E14A7D"/>
    <w:rsid w:val="00E16ABC"/>
    <w:rsid w:val="00E21558"/>
    <w:rsid w:val="00E3324B"/>
    <w:rsid w:val="00E33D03"/>
    <w:rsid w:val="00E4171B"/>
    <w:rsid w:val="00E41BBE"/>
    <w:rsid w:val="00E560BA"/>
    <w:rsid w:val="00E57788"/>
    <w:rsid w:val="00E617FC"/>
    <w:rsid w:val="00E63070"/>
    <w:rsid w:val="00E666E9"/>
    <w:rsid w:val="00E710FA"/>
    <w:rsid w:val="00E84FD1"/>
    <w:rsid w:val="00E922C1"/>
    <w:rsid w:val="00E925CB"/>
    <w:rsid w:val="00E96327"/>
    <w:rsid w:val="00EA0467"/>
    <w:rsid w:val="00EB5C74"/>
    <w:rsid w:val="00EB5E85"/>
    <w:rsid w:val="00EB6475"/>
    <w:rsid w:val="00EB69B0"/>
    <w:rsid w:val="00EC3F43"/>
    <w:rsid w:val="00EE3B34"/>
    <w:rsid w:val="00EE4979"/>
    <w:rsid w:val="00EE77C0"/>
    <w:rsid w:val="00EE7C2F"/>
    <w:rsid w:val="00EF140B"/>
    <w:rsid w:val="00EF3F93"/>
    <w:rsid w:val="00EF4E56"/>
    <w:rsid w:val="00EF5F49"/>
    <w:rsid w:val="00EF67E0"/>
    <w:rsid w:val="00F070DC"/>
    <w:rsid w:val="00F1333D"/>
    <w:rsid w:val="00F13A47"/>
    <w:rsid w:val="00F36D27"/>
    <w:rsid w:val="00F56F96"/>
    <w:rsid w:val="00F62DA3"/>
    <w:rsid w:val="00F67C6F"/>
    <w:rsid w:val="00F702BF"/>
    <w:rsid w:val="00F80160"/>
    <w:rsid w:val="00F804B5"/>
    <w:rsid w:val="00F8108E"/>
    <w:rsid w:val="00F855D0"/>
    <w:rsid w:val="00F8738C"/>
    <w:rsid w:val="00F87AC0"/>
    <w:rsid w:val="00F92722"/>
    <w:rsid w:val="00FB249B"/>
    <w:rsid w:val="00FB4FDA"/>
    <w:rsid w:val="00FC5295"/>
    <w:rsid w:val="00FD396D"/>
    <w:rsid w:val="00FD48E7"/>
    <w:rsid w:val="00FE4CF0"/>
    <w:rsid w:val="00FE54DA"/>
    <w:rsid w:val="00FE6B7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EC617"/>
  <w15:chartTrackingRefBased/>
  <w15:docId w15:val="{F0276B67-B3EB-477E-A030-40796C1B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paragraph" w:styleId="Ttulo1">
    <w:name w:val="heading 1"/>
    <w:basedOn w:val="Prrafodelista"/>
    <w:next w:val="Normal"/>
    <w:link w:val="Ttulo1Car"/>
    <w:uiPriority w:val="9"/>
    <w:qFormat/>
    <w:rsid w:val="001A1B43"/>
    <w:pPr>
      <w:numPr>
        <w:numId w:val="1"/>
      </w:numPr>
      <w:spacing w:line="240" w:lineRule="auto"/>
      <w:outlineLvl w:val="0"/>
    </w:pPr>
    <w:rPr>
      <w:rFonts w:ascii="LegacySanITCBoo" w:hAnsi="LegacySanITCBoo"/>
      <w:b/>
      <w:color w:val="auto"/>
      <w:lang w:bidi="ar-SA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A1B4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A1B4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  <w:rPr>
      <w:sz w:val="20"/>
      <w:szCs w:val="20"/>
      <w:lang w:val="x-none" w:eastAsia="x-none"/>
    </w:rPr>
  </w:style>
  <w:style w:type="character" w:customStyle="1" w:styleId="EncabezadoCar">
    <w:name w:val="Encabezado Ca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  <w:rPr>
      <w:sz w:val="20"/>
      <w:szCs w:val="20"/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character" w:styleId="Hipervnculo">
    <w:name w:val="Hyperlink"/>
    <w:unhideWhenUsed/>
    <w:rsid w:val="003419D5"/>
    <w:rPr>
      <w:color w:val="0000FF"/>
      <w:u w:val="single"/>
    </w:rPr>
  </w:style>
  <w:style w:type="paragraph" w:customStyle="1" w:styleId="Nmerodepgina">
    <w:name w:val="Número de pàgina"/>
    <w:basedOn w:val="Peudepgina"/>
    <w:qFormat/>
    <w:rsid w:val="003419D5"/>
    <w:pPr>
      <w:jc w:val="right"/>
    </w:pPr>
    <w:rPr>
      <w:sz w:val="18"/>
      <w:szCs w:val="18"/>
    </w:rPr>
  </w:style>
  <w:style w:type="character" w:customStyle="1" w:styleId="Ttulo1Car">
    <w:name w:val="Título 1 Car"/>
    <w:link w:val="Ttulo1"/>
    <w:uiPriority w:val="9"/>
    <w:rsid w:val="001A1B43"/>
    <w:rPr>
      <w:rFonts w:ascii="LegacySanITCBoo" w:eastAsia="Times New Roman" w:hAnsi="LegacySanITCBoo"/>
      <w:b/>
      <w:sz w:val="24"/>
      <w:szCs w:val="24"/>
      <w:lang w:val="ca-ES" w:eastAsia="en-US"/>
    </w:rPr>
  </w:style>
  <w:style w:type="paragraph" w:styleId="Prrafodelista">
    <w:name w:val="List Paragraph"/>
    <w:basedOn w:val="Normal"/>
    <w:qFormat/>
    <w:rsid w:val="001A1B43"/>
    <w:pPr>
      <w:widowControl w:val="0"/>
      <w:autoSpaceDE w:val="0"/>
      <w:autoSpaceDN w:val="0"/>
      <w:adjustRightInd w:val="0"/>
      <w:spacing w:after="200" w:line="276" w:lineRule="auto"/>
      <w:ind w:left="708"/>
    </w:pPr>
    <w:rPr>
      <w:rFonts w:ascii="Legacy Sans ITC Book" w:eastAsia="Times New Roman" w:hAnsi="Legacy Sans ITC Book"/>
      <w:color w:val="000000"/>
      <w:sz w:val="24"/>
      <w:szCs w:val="24"/>
      <w:lang w:bidi="ca-ES"/>
    </w:rPr>
  </w:style>
  <w:style w:type="character" w:customStyle="1" w:styleId="Ttulo2Car">
    <w:name w:val="Título 2 Car"/>
    <w:link w:val="Ttulo2"/>
    <w:uiPriority w:val="9"/>
    <w:rsid w:val="001A1B43"/>
    <w:rPr>
      <w:rFonts w:ascii="Cambria" w:eastAsia="Times New Roman" w:hAnsi="Cambria" w:cs="Times New Roman"/>
      <w:b/>
      <w:bCs/>
      <w:i/>
      <w:iCs/>
      <w:sz w:val="28"/>
      <w:szCs w:val="28"/>
      <w:lang w:val="ca-ES" w:eastAsia="en-US"/>
    </w:rPr>
  </w:style>
  <w:style w:type="character" w:customStyle="1" w:styleId="Ttulo3Car">
    <w:name w:val="Título 3 Car"/>
    <w:link w:val="Ttulo3"/>
    <w:uiPriority w:val="9"/>
    <w:semiHidden/>
    <w:rsid w:val="001A1B43"/>
    <w:rPr>
      <w:rFonts w:ascii="Cambria" w:eastAsia="Times New Roman" w:hAnsi="Cambria" w:cs="Times New Roman"/>
      <w:b/>
      <w:bCs/>
      <w:sz w:val="26"/>
      <w:szCs w:val="26"/>
      <w:lang w:val="ca-ES" w:eastAsia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1A1B43"/>
    <w:pPr>
      <w:widowControl w:val="0"/>
      <w:autoSpaceDE w:val="0"/>
      <w:autoSpaceDN w:val="0"/>
      <w:adjustRightInd w:val="0"/>
      <w:jc w:val="center"/>
    </w:pPr>
    <w:rPr>
      <w:rFonts w:ascii="LegacySanITCBoo" w:hAnsi="LegacySanITCBoo"/>
      <w:b/>
      <w:sz w:val="20"/>
      <w:szCs w:val="24"/>
      <w:u w:val="single"/>
    </w:rPr>
  </w:style>
  <w:style w:type="character" w:customStyle="1" w:styleId="SubttuloCar">
    <w:name w:val="Subtítulo Car"/>
    <w:link w:val="Subttulo"/>
    <w:uiPriority w:val="11"/>
    <w:rsid w:val="001A1B43"/>
    <w:rPr>
      <w:rFonts w:ascii="LegacySanITCBoo" w:hAnsi="LegacySanITCBoo"/>
      <w:b/>
      <w:szCs w:val="24"/>
      <w:u w:val="single"/>
      <w:lang w:val="ca-ES"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A1B43"/>
    <w:pPr>
      <w:widowControl w:val="0"/>
      <w:autoSpaceDE w:val="0"/>
      <w:autoSpaceDN w:val="0"/>
      <w:adjustRightInd w:val="0"/>
    </w:pPr>
    <w:rPr>
      <w:rFonts w:ascii="Consolas" w:hAnsi="Consolas"/>
      <w:sz w:val="21"/>
      <w:szCs w:val="21"/>
      <w:lang w:val="x-none"/>
    </w:rPr>
  </w:style>
  <w:style w:type="character" w:customStyle="1" w:styleId="TextosinformatoCar">
    <w:name w:val="Texto sin formato Car"/>
    <w:link w:val="Textosinformato"/>
    <w:uiPriority w:val="99"/>
    <w:rsid w:val="001A1B43"/>
    <w:rPr>
      <w:rFonts w:ascii="Consolas" w:hAnsi="Consolas"/>
      <w:sz w:val="21"/>
      <w:szCs w:val="21"/>
      <w:lang w:val="x-none" w:eastAsia="en-US"/>
    </w:rPr>
  </w:style>
  <w:style w:type="character" w:styleId="Refdenotaalpie">
    <w:name w:val="footnote reference"/>
    <w:semiHidden/>
    <w:unhideWhenUsed/>
    <w:rsid w:val="00231FB2"/>
    <w:rPr>
      <w:vertAlign w:val="superscript"/>
    </w:rPr>
  </w:style>
  <w:style w:type="character" w:customStyle="1" w:styleId="WW8Num5z0">
    <w:name w:val="WW8Num5z0"/>
    <w:rsid w:val="001F14B6"/>
    <w:rPr>
      <w:rFonts w:ascii="Noto Sans" w:hAnsi="Noto Sans" w:cs="Noto Sans"/>
      <w:bCs/>
    </w:rPr>
  </w:style>
  <w:style w:type="paragraph" w:customStyle="1" w:styleId="WW-Peudepgina">
    <w:name w:val="WW-Peu de pàgina"/>
    <w:basedOn w:val="Normal"/>
    <w:rsid w:val="001F14B6"/>
    <w:pPr>
      <w:widowControl w:val="0"/>
      <w:suppressAutoHyphens/>
      <w:autoSpaceDE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137002\AppData\Local\Temp\Domino%20Web%20Access\000.%20Plantilla_bas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30849AE99A224B98EF1247B16D6237" ma:contentTypeVersion="0" ma:contentTypeDescription="Crear nuevo documento." ma:contentTypeScope="" ma:versionID="83d5b2a5c84500d6128e4cb121ae370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8F8C8D-320C-44F3-A6D4-F5DB873494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6AC33B-A83E-4C9C-9D93-4755361F44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0E6BD4-67EE-4A35-909E-049AADB45E48}">
  <ds:schemaRefs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77F6AEB-DCCE-4EE0-9987-1A37C178F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000. Plantilla_base</Template>
  <TotalTime>3</TotalTime>
  <Pages>2</Pages>
  <Words>352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u137002</dc:creator>
  <cp:keywords/>
  <cp:lastModifiedBy>Sandra Díaz Juan</cp:lastModifiedBy>
  <cp:revision>4</cp:revision>
  <cp:lastPrinted>2018-08-30T08:13:00Z</cp:lastPrinted>
  <dcterms:created xsi:type="dcterms:W3CDTF">2025-05-21T08:02:00Z</dcterms:created>
  <dcterms:modified xsi:type="dcterms:W3CDTF">2025-06-19T11:30:00Z</dcterms:modified>
</cp:coreProperties>
</file>