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E9150" w14:textId="77777777" w:rsidR="004701F4" w:rsidRPr="00667B5F" w:rsidRDefault="004701F4" w:rsidP="004701F4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 w:rsidRPr="00667B5F">
        <w:rPr>
          <w:rFonts w:eastAsia="Times New Roman" w:cs="Noto Sans"/>
          <w:b/>
          <w:color w:val="C30045"/>
          <w:sz w:val="20"/>
          <w:szCs w:val="20"/>
          <w:lang w:val="ca-ES"/>
        </w:rPr>
        <w:t>ANNEX 4</w:t>
      </w:r>
    </w:p>
    <w:p w14:paraId="04399271" w14:textId="77777777" w:rsidR="004701F4" w:rsidRDefault="004701F4" w:rsidP="004701F4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Declaració responsable</w:t>
      </w:r>
    </w:p>
    <w:p w14:paraId="2FB3AD80" w14:textId="77777777" w:rsidR="004701F4" w:rsidRDefault="004701F4" w:rsidP="004701F4">
      <w:pPr>
        <w:jc w:val="both"/>
        <w:rPr>
          <w:b/>
          <w:lang w:val="ca-ES"/>
        </w:rPr>
      </w:pPr>
    </w:p>
    <w:p w14:paraId="1B13E709" w14:textId="77777777" w:rsidR="004701F4" w:rsidRDefault="004701F4" w:rsidP="004701F4">
      <w:pPr>
        <w:ind w:left="-709"/>
        <w:jc w:val="both"/>
        <w:rPr>
          <w:rFonts w:eastAsia="Times New Roman" w:cs="Noto Sans"/>
          <w:b/>
          <w:smallCaps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smallCaps/>
          <w:color w:val="C30045"/>
          <w:sz w:val="20"/>
          <w:szCs w:val="20"/>
          <w:lang w:val="ca-ES"/>
        </w:rPr>
        <w:t>Declarant</w:t>
      </w:r>
    </w:p>
    <w:tbl>
      <w:tblPr>
        <w:tblW w:w="9640" w:type="dxa"/>
        <w:tblInd w:w="-743" w:type="dxa"/>
        <w:tblLook w:val="04A0" w:firstRow="1" w:lastRow="0" w:firstColumn="1" w:lastColumn="0" w:noHBand="0" w:noVBand="1"/>
      </w:tblPr>
      <w:tblGrid>
        <w:gridCol w:w="782"/>
        <w:gridCol w:w="294"/>
        <w:gridCol w:w="625"/>
        <w:gridCol w:w="120"/>
        <w:gridCol w:w="139"/>
        <w:gridCol w:w="443"/>
        <w:gridCol w:w="591"/>
        <w:gridCol w:w="296"/>
        <w:gridCol w:w="295"/>
        <w:gridCol w:w="443"/>
        <w:gridCol w:w="296"/>
        <w:gridCol w:w="295"/>
        <w:gridCol w:w="147"/>
        <w:gridCol w:w="296"/>
        <w:gridCol w:w="443"/>
        <w:gridCol w:w="286"/>
        <w:gridCol w:w="157"/>
        <w:gridCol w:w="74"/>
        <w:gridCol w:w="49"/>
        <w:gridCol w:w="542"/>
        <w:gridCol w:w="3027"/>
      </w:tblGrid>
      <w:tr w:rsidR="004701F4" w14:paraId="559E24DF" w14:textId="77777777" w:rsidTr="00B76E6F">
        <w:trPr>
          <w:trHeight w:val="25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5930E72" w14:textId="77777777" w:rsidR="004701F4" w:rsidRDefault="004701F4" w:rsidP="00B76E6F">
            <w:pPr>
              <w:jc w:val="both"/>
              <w:rPr>
                <w:rFonts w:ascii="Webdings" w:hAnsi="Webdings" w:cs="Noto Sans"/>
                <w:sz w:val="24"/>
                <w:szCs w:val="24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Persona física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Webdings" w:hAnsi="Webdings" w:cs="Noto Sans"/>
                <w:sz w:val="24"/>
                <w:szCs w:val="24"/>
                <w:lang w:val="ca-ES"/>
              </w:rPr>
              <w:t>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</w:p>
        </w:tc>
      </w:tr>
      <w:tr w:rsidR="004701F4" w14:paraId="1842D8B3" w14:textId="77777777" w:rsidTr="00B76E6F">
        <w:trPr>
          <w:trHeight w:val="312"/>
        </w:trPr>
        <w:tc>
          <w:tcPr>
            <w:tcW w:w="10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2" w:space="0" w:color="000000"/>
            </w:tcBorders>
          </w:tcPr>
          <w:p w14:paraId="2EF969B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DNI/NIE</w:t>
            </w:r>
          </w:p>
        </w:tc>
        <w:tc>
          <w:tcPr>
            <w:tcW w:w="3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15937C5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52" w:type="dxa"/>
            <w:gridSpan w:val="7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46BD5370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356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12" w:space="0" w:color="000000"/>
            </w:tcBorders>
          </w:tcPr>
          <w:p w14:paraId="6836C57A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2DACDE17" w14:textId="77777777" w:rsidTr="00B76E6F">
        <w:trPr>
          <w:trHeight w:val="312"/>
        </w:trPr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</w:tcPr>
          <w:p w14:paraId="57801CC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Primer llinatge</w:t>
            </w:r>
          </w:p>
        </w:tc>
        <w:tc>
          <w:tcPr>
            <w:tcW w:w="2918" w:type="dxa"/>
            <w:gridSpan w:val="9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</w:tcPr>
          <w:p w14:paraId="68DCB849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52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</w:tcPr>
          <w:p w14:paraId="7696B8FC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Segon llinatge</w:t>
            </w:r>
          </w:p>
        </w:tc>
        <w:tc>
          <w:tcPr>
            <w:tcW w:w="3569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14:paraId="0F438E0A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77DFF13E" w14:textId="77777777" w:rsidTr="00B76E6F">
        <w:trPr>
          <w:trHeight w:val="31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D0E4A2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 xml:space="preserve">Persona jurídica </w:t>
            </w:r>
          </w:p>
        </w:tc>
      </w:tr>
      <w:tr w:rsidR="004701F4" w14:paraId="0E517EAD" w14:textId="77777777" w:rsidTr="00B76E6F">
        <w:trPr>
          <w:trHeight w:val="312"/>
        </w:trPr>
        <w:tc>
          <w:tcPr>
            <w:tcW w:w="182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536C1EB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NIF/CIF </w:t>
            </w:r>
          </w:p>
        </w:tc>
        <w:tc>
          <w:tcPr>
            <w:tcW w:w="1764" w:type="dxa"/>
            <w:gridSpan w:val="5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0BA51E1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028" w:type="dxa"/>
            <w:gridSpan w:val="11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06E3E1BC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social</w:t>
            </w:r>
          </w:p>
        </w:tc>
        <w:tc>
          <w:tcPr>
            <w:tcW w:w="3027" w:type="dxa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F57973A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1FBABA9E" w14:textId="77777777" w:rsidTr="00B76E6F">
        <w:trPr>
          <w:trHeight w:val="312"/>
        </w:trPr>
        <w:tc>
          <w:tcPr>
            <w:tcW w:w="9640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75729C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Centre docent</w:t>
            </w:r>
          </w:p>
        </w:tc>
      </w:tr>
      <w:tr w:rsidR="004701F4" w14:paraId="4FD78FAE" w14:textId="77777777" w:rsidTr="00B76E6F">
        <w:trPr>
          <w:trHeight w:val="300"/>
        </w:trPr>
        <w:tc>
          <w:tcPr>
            <w:tcW w:w="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5996011C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1178" w:type="dxa"/>
            <w:gridSpan w:val="4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AB57479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062" w:type="dxa"/>
            <w:gridSpan w:val="1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4E4235F9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del centre</w:t>
            </w:r>
          </w:p>
        </w:tc>
        <w:tc>
          <w:tcPr>
            <w:tcW w:w="3618" w:type="dxa"/>
            <w:gridSpan w:val="3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D1D8080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7ED2912B" w14:textId="77777777" w:rsidTr="00B76E6F">
        <w:trPr>
          <w:trHeight w:val="300"/>
        </w:trPr>
        <w:tc>
          <w:tcPr>
            <w:tcW w:w="196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AFF69B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680" w:type="dxa"/>
            <w:gridSpan w:val="1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8945D78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5DCD77D3" w14:textId="77777777" w:rsidTr="00B76E6F">
        <w:trPr>
          <w:trHeight w:val="300"/>
        </w:trPr>
        <w:tc>
          <w:tcPr>
            <w:tcW w:w="196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F1810E2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680" w:type="dxa"/>
            <w:gridSpan w:val="1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4CAE75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57053114" w14:textId="77777777" w:rsidTr="00B76E6F">
        <w:trPr>
          <w:trHeight w:val="300"/>
        </w:trPr>
        <w:tc>
          <w:tcPr>
            <w:tcW w:w="17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AB1C5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293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29D6C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7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DFD51" w14:textId="77777777"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874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7CBF86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41524983" w14:textId="77777777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8A5CD" w14:textId="77777777"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DAC00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9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C3FA9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6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9231110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7B9E9C7C" w14:textId="77777777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CDAF0FF" w14:textId="77777777"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65C284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920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881E3C3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69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A0BA3FB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3402D32C" w14:textId="77777777" w:rsidTr="00B76E6F">
        <w:tc>
          <w:tcPr>
            <w:tcW w:w="9640" w:type="dxa"/>
            <w:gridSpan w:val="21"/>
            <w:tcBorders>
              <w:top w:val="single" w:sz="4" w:space="0" w:color="000000"/>
            </w:tcBorders>
            <w:shd w:val="clear" w:color="auto" w:fill="FFFFFF"/>
          </w:tcPr>
          <w:p w14:paraId="0EE64C1E" w14:textId="77777777" w:rsidR="004701F4" w:rsidRDefault="004701F4" w:rsidP="00B76E6F">
            <w:pPr>
              <w:rPr>
                <w:rFonts w:cs="Noto Sans"/>
                <w:i/>
                <w:sz w:val="14"/>
                <w:szCs w:val="14"/>
                <w:lang w:val="ca-ES"/>
              </w:rPr>
            </w:pPr>
          </w:p>
        </w:tc>
      </w:tr>
      <w:tr w:rsidR="004701F4" w14:paraId="299FEF41" w14:textId="77777777" w:rsidTr="00B76E6F">
        <w:tc>
          <w:tcPr>
            <w:tcW w:w="9640" w:type="dxa"/>
            <w:gridSpan w:val="21"/>
            <w:tcBorders>
              <w:bottom w:val="single" w:sz="12" w:space="0" w:color="000000"/>
            </w:tcBorders>
            <w:shd w:val="clear" w:color="auto" w:fill="auto"/>
          </w:tcPr>
          <w:p w14:paraId="6B6C0245" w14:textId="77777777" w:rsidR="004701F4" w:rsidRDefault="004701F4" w:rsidP="00B76E6F">
            <w:pPr>
              <w:jc w:val="both"/>
              <w:rPr>
                <w:rFonts w:cs="Noto Sans"/>
                <w:b/>
                <w:smallCaps/>
                <w:color w:val="C30045"/>
                <w:sz w:val="20"/>
                <w:szCs w:val="20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ca-ES"/>
              </w:rPr>
              <w:t>Representant</w:t>
            </w:r>
          </w:p>
        </w:tc>
      </w:tr>
      <w:tr w:rsidR="004701F4" w14:paraId="5666CDBA" w14:textId="77777777" w:rsidTr="00B76E6F">
        <w:tc>
          <w:tcPr>
            <w:tcW w:w="1701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AA508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DNI/NIE</w:t>
            </w:r>
          </w:p>
        </w:tc>
        <w:tc>
          <w:tcPr>
            <w:tcW w:w="2623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0228F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6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9AA7C8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3849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14:paraId="082389B6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1272D2D4" w14:textId="77777777" w:rsidTr="00B76E6F">
        <w:tc>
          <w:tcPr>
            <w:tcW w:w="1701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40EF44C4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Primer llinatge</w:t>
            </w:r>
          </w:p>
        </w:tc>
        <w:tc>
          <w:tcPr>
            <w:tcW w:w="2623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362DF822" w14:textId="77777777" w:rsidR="004701F4" w:rsidRDefault="004701F4" w:rsidP="00B76E6F">
            <w:pPr>
              <w:tabs>
                <w:tab w:val="left" w:pos="1071"/>
              </w:tabs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67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1C94FD88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Segon llinatge</w:t>
            </w:r>
          </w:p>
        </w:tc>
        <w:tc>
          <w:tcPr>
            <w:tcW w:w="3849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CF0155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599E352E" w14:textId="77777777" w:rsidTr="00B76E6F">
        <w:tc>
          <w:tcPr>
            <w:tcW w:w="240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0EC44A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237" w:type="dxa"/>
            <w:gridSpan w:val="1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38D2A58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0D14D169" w14:textId="77777777" w:rsidTr="00B76E6F">
        <w:tc>
          <w:tcPr>
            <w:tcW w:w="2403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AFCEE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23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75FA6D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08EF02AB" w14:textId="77777777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26A41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58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339E5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3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0F0D1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502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F53479D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6D8C54E9" w14:textId="77777777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46092D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18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ADFE3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7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BC773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457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4AF8BA0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4A76F33D" w14:textId="77777777" w:rsidTr="00B76E6F">
        <w:tc>
          <w:tcPr>
            <w:tcW w:w="170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BA25C0A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27" w:type="dxa"/>
            <w:gridSpan w:val="7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EB1CCF7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4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610F7B2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4135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FB4AF2" w14:textId="77777777" w:rsidR="004701F4" w:rsidRDefault="004701F4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505E5662" w14:textId="77777777" w:rsidR="004701F4" w:rsidRDefault="004701F4" w:rsidP="004701F4">
      <w:pPr>
        <w:rPr>
          <w:lang w:val="ca-ES"/>
        </w:rPr>
      </w:pPr>
    </w:p>
    <w:tbl>
      <w:tblPr>
        <w:tblW w:w="9677" w:type="dxa"/>
        <w:tblInd w:w="-743" w:type="dxa"/>
        <w:tblLook w:val="04A0" w:firstRow="1" w:lastRow="0" w:firstColumn="1" w:lastColumn="0" w:noHBand="0" w:noVBand="1"/>
      </w:tblPr>
      <w:tblGrid>
        <w:gridCol w:w="426"/>
        <w:gridCol w:w="427"/>
        <w:gridCol w:w="419"/>
        <w:gridCol w:w="418"/>
        <w:gridCol w:w="464"/>
        <w:gridCol w:w="465"/>
        <w:gridCol w:w="464"/>
        <w:gridCol w:w="464"/>
        <w:gridCol w:w="437"/>
        <w:gridCol w:w="436"/>
        <w:gridCol w:w="436"/>
        <w:gridCol w:w="393"/>
        <w:gridCol w:w="425"/>
        <w:gridCol w:w="426"/>
        <w:gridCol w:w="358"/>
        <w:gridCol w:w="357"/>
        <w:gridCol w:w="358"/>
        <w:gridCol w:w="358"/>
        <w:gridCol w:w="358"/>
        <w:gridCol w:w="358"/>
        <w:gridCol w:w="357"/>
        <w:gridCol w:w="358"/>
        <w:gridCol w:w="358"/>
        <w:gridCol w:w="357"/>
      </w:tblGrid>
      <w:tr w:rsidR="004701F4" w14:paraId="7399B081" w14:textId="77777777" w:rsidTr="00B76E6F">
        <w:trPr>
          <w:trHeight w:val="396"/>
        </w:trPr>
        <w:tc>
          <w:tcPr>
            <w:tcW w:w="9674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24C4AB" w14:textId="77777777" w:rsidR="004701F4" w:rsidRDefault="004701F4" w:rsidP="00B76E6F">
            <w:pPr>
              <w:spacing w:before="20" w:after="20"/>
              <w:rPr>
                <w:rFonts w:cs="Noto Sans"/>
                <w:b/>
                <w:smallCaps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t>Dades del compte bancari</w:t>
            </w:r>
          </w:p>
        </w:tc>
      </w:tr>
      <w:tr w:rsidR="004701F4" w14:paraId="4CD0D14E" w14:textId="77777777" w:rsidTr="00B76E6F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1543A4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 de l’entitat </w:t>
            </w:r>
          </w:p>
        </w:tc>
      </w:tr>
      <w:tr w:rsidR="004701F4" w14:paraId="00E5E915" w14:textId="77777777" w:rsidTr="00B76E6F">
        <w:trPr>
          <w:trHeight w:val="396"/>
        </w:trPr>
        <w:tc>
          <w:tcPr>
            <w:tcW w:w="9674" w:type="dxa"/>
            <w:gridSpan w:val="2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FA784E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Adreça de la sucursal </w:t>
            </w:r>
          </w:p>
        </w:tc>
      </w:tr>
      <w:tr w:rsidR="004701F4" w14:paraId="6A0FC2ED" w14:textId="77777777" w:rsidTr="00B76E6F">
        <w:trPr>
          <w:trHeight w:val="396"/>
        </w:trPr>
        <w:tc>
          <w:tcPr>
            <w:tcW w:w="16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2B8C92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IBAN </w:t>
            </w:r>
          </w:p>
          <w:p w14:paraId="14BC8185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(2 dígits)</w:t>
            </w:r>
          </w:p>
        </w:tc>
        <w:tc>
          <w:tcPr>
            <w:tcW w:w="18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192C8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entitat</w:t>
            </w:r>
          </w:p>
          <w:p w14:paraId="0328C8ED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(4 dígits)</w:t>
            </w: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0CF9D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sucursal</w:t>
            </w:r>
          </w:p>
          <w:p w14:paraId="7019979F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sz w:val="14"/>
                <w:szCs w:val="14"/>
                <w:lang w:val="ca-ES"/>
              </w:rPr>
              <w:t>(4 dígits)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9A96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DC</w:t>
            </w:r>
          </w:p>
          <w:p w14:paraId="7D692EA7" w14:textId="77777777" w:rsidR="004701F4" w:rsidRDefault="004701F4" w:rsidP="00B76E6F">
            <w:pPr>
              <w:spacing w:before="20" w:after="20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 xml:space="preserve"> (2 dígits) </w:t>
            </w:r>
          </w:p>
        </w:tc>
        <w:tc>
          <w:tcPr>
            <w:tcW w:w="3577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72FA56B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Núm. de compte </w:t>
            </w:r>
          </w:p>
          <w:p w14:paraId="09E9D151" w14:textId="77777777" w:rsidR="004701F4" w:rsidRDefault="004701F4" w:rsidP="00B76E6F">
            <w:pPr>
              <w:spacing w:before="20" w:after="20"/>
              <w:jc w:val="center"/>
              <w:rPr>
                <w:rFonts w:cs="Noto Sans"/>
                <w:i/>
                <w:sz w:val="14"/>
                <w:szCs w:val="14"/>
                <w:lang w:val="ca-ES"/>
              </w:rPr>
            </w:pPr>
            <w:r>
              <w:rPr>
                <w:rFonts w:cs="Noto Sans"/>
                <w:i/>
                <w:sz w:val="14"/>
                <w:szCs w:val="14"/>
                <w:lang w:val="ca-ES"/>
              </w:rPr>
              <w:t>(10 dígits)</w:t>
            </w:r>
          </w:p>
        </w:tc>
      </w:tr>
      <w:tr w:rsidR="004701F4" w14:paraId="0E8AF652" w14:textId="77777777" w:rsidTr="00B76E6F">
        <w:trPr>
          <w:trHeight w:val="396"/>
        </w:trPr>
        <w:tc>
          <w:tcPr>
            <w:tcW w:w="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9B5E845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29C87AA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S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A0D747A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3A3F7D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2A29014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7E17CB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D63C05C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6D73568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928A229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6E1CE65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FB7C7D2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796F93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5BA1B4B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FB5CB43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C4399F7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765D4B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FE5C171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3AD28E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AC8EDD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1F1A919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EF104D1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528C83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CE5351D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3363DD" w14:textId="77777777" w:rsidR="004701F4" w:rsidRDefault="004701F4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041863E3" w14:textId="77777777" w:rsidR="00312E91" w:rsidRDefault="00312E91" w:rsidP="004701F4">
      <w:pPr>
        <w:rPr>
          <w:lang w:val="ca-ES"/>
        </w:rPr>
      </w:pPr>
    </w:p>
    <w:p w14:paraId="36BCA281" w14:textId="77777777" w:rsidR="00312E91" w:rsidRDefault="00312E91">
      <w:pPr>
        <w:suppressAutoHyphens w:val="0"/>
        <w:rPr>
          <w:lang w:val="ca-ES"/>
        </w:rPr>
      </w:pPr>
      <w:r>
        <w:rPr>
          <w:lang w:val="ca-ES"/>
        </w:rPr>
        <w:br w:type="page"/>
      </w:r>
    </w:p>
    <w:p w14:paraId="7DB2FAB0" w14:textId="77777777" w:rsidR="004701F4" w:rsidRDefault="004701F4" w:rsidP="004701F4">
      <w:pPr>
        <w:rPr>
          <w:lang w:val="ca-ES"/>
        </w:rPr>
      </w:pPr>
    </w:p>
    <w:tbl>
      <w:tblPr>
        <w:tblStyle w:val="Taulaambquadrcula"/>
        <w:tblW w:w="9640" w:type="dxa"/>
        <w:tblInd w:w="-743" w:type="dxa"/>
        <w:tblLook w:val="04A0" w:firstRow="1" w:lastRow="0" w:firstColumn="1" w:lastColumn="0" w:noHBand="0" w:noVBand="1"/>
      </w:tblPr>
      <w:tblGrid>
        <w:gridCol w:w="516"/>
        <w:gridCol w:w="9124"/>
      </w:tblGrid>
      <w:tr w:rsidR="004701F4" w14:paraId="29AFECB9" w14:textId="77777777" w:rsidTr="00B76E6F">
        <w:tc>
          <w:tcPr>
            <w:tcW w:w="963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6482B3F" w14:textId="03D5ED3E" w:rsidR="004701F4" w:rsidRDefault="004701F4" w:rsidP="00B76E6F">
            <w:pPr>
              <w:rPr>
                <w:b/>
                <w:lang w:val="ca-ES"/>
              </w:rPr>
            </w:pPr>
            <w:r>
              <w:rPr>
                <w:b/>
                <w:smallCaps/>
                <w:lang w:val="ca-ES"/>
              </w:rPr>
              <w:t>Declar</w:t>
            </w:r>
            <w:r w:rsidR="00E55089">
              <w:rPr>
                <w:b/>
                <w:smallCaps/>
                <w:lang w:val="ca-ES"/>
              </w:rPr>
              <w:t>:</w:t>
            </w:r>
          </w:p>
        </w:tc>
      </w:tr>
      <w:tr w:rsidR="004701F4" w14:paraId="7570A457" w14:textId="77777777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5D195111" w14:textId="77777777" w:rsidR="004701F4" w:rsidRDefault="004701F4" w:rsidP="00B76E6F">
            <w:pPr>
              <w:spacing w:after="120" w:line="276" w:lineRule="auto"/>
              <w:rPr>
                <w:rFonts w:cs="Noto Sans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0" w:name="__Fieldmark__3654_3970054740"/>
            <w:bookmarkEnd w:id="0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2F47ED8A" w14:textId="59D0936C" w:rsidR="004701F4" w:rsidRDefault="004701F4" w:rsidP="00B76E6F">
            <w:pPr>
              <w:rPr>
                <w:b/>
                <w:smallCaps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Que compliré les obligacions que estableixen l’article 11 del Text refós de la Llei de subvencions; l’article 7 de l’Ordre de la consellera de Salut de 5 de maig de 2017 per la qual s’estableixen les bases reguladores de les subvencions i premis per a la realització d’activitats relacionades amb la salut i el consum; les que preveu la base dotzena de l’annex 1 d’aquesta convocatòria, i les </w:t>
            </w:r>
            <w:r w:rsidR="00E55089">
              <w:rPr>
                <w:rFonts w:cs="Noto Sans"/>
                <w:sz w:val="18"/>
                <w:szCs w:val="18"/>
                <w:lang w:val="ca-ES"/>
              </w:rPr>
              <w:t xml:space="preserve">que </w:t>
            </w:r>
            <w:r>
              <w:rPr>
                <w:rFonts w:cs="Noto Sans"/>
                <w:sz w:val="18"/>
                <w:szCs w:val="18"/>
                <w:lang w:val="ca-ES"/>
              </w:rPr>
              <w:t>s’estableix</w:t>
            </w:r>
            <w:r w:rsidR="00EE776D">
              <w:rPr>
                <w:rFonts w:cs="Noto Sans"/>
                <w:sz w:val="18"/>
                <w:szCs w:val="18"/>
                <w:lang w:val="ca-ES"/>
              </w:rPr>
              <w:t>en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 en la resta de la normativa vigent en aquesta matèria.</w:t>
            </w:r>
          </w:p>
        </w:tc>
      </w:tr>
      <w:tr w:rsidR="004701F4" w14:paraId="07EC17F3" w14:textId="77777777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7D5D9C4E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0B426289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Marcau amb una X una de les opcions següents:</w:t>
            </w:r>
          </w:p>
          <w:p w14:paraId="0CCAE189" w14:textId="77777777" w:rsidR="004701F4" w:rsidRDefault="004701F4" w:rsidP="00B76E6F">
            <w:pPr>
              <w:pStyle w:val="Pargrafdel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l’entitat que represent no ha sol·licitat subvencions ni ajuts a cap altra conselleria del Govern de les Illes Balears ni a cap altra administració pública o entitat privada per dur a terme les mateixes activitats per a les quals se sol·licita la subvenció.</w:t>
            </w:r>
          </w:p>
          <w:p w14:paraId="5E3B0E59" w14:textId="77777777" w:rsidR="004701F4" w:rsidRDefault="004701F4" w:rsidP="00B76E6F">
            <w:pPr>
              <w:pStyle w:val="Pargrafdellista"/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</w:p>
          <w:p w14:paraId="1AA25469" w14:textId="77777777" w:rsidR="004701F4" w:rsidRDefault="004701F4" w:rsidP="00B76E6F">
            <w:pPr>
              <w:pStyle w:val="Pargrafdellista"/>
              <w:numPr>
                <w:ilvl w:val="0"/>
                <w:numId w:val="1"/>
              </w:numPr>
              <w:spacing w:after="120" w:line="276" w:lineRule="auto"/>
              <w:ind w:left="113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els ajuts i les subvencions que s’han concedit a l’entitat que represent o que s’han sol·licitat a qualsevol institució, pública o privada, relacionada amb la sol·licitud presentada, són els següents:</w:t>
            </w:r>
          </w:p>
          <w:p w14:paraId="608CFF15" w14:textId="77777777" w:rsidR="004701F4" w:rsidRDefault="004701F4" w:rsidP="00B76E6F">
            <w:pPr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Import subvenció concedida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  <w:t>Institució concedent</w:t>
            </w:r>
          </w:p>
          <w:p w14:paraId="1C22B8A6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14:paraId="7B1280FB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14:paraId="0FEB24BB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………………………………………………….</w:t>
            </w:r>
            <w:r>
              <w:rPr>
                <w:rFonts w:cs="Noto Sans"/>
                <w:sz w:val="18"/>
                <w:szCs w:val="18"/>
              </w:rPr>
              <w:tab/>
              <w:t>……………………………………………………</w:t>
            </w:r>
          </w:p>
          <w:p w14:paraId="4AECE40A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</w:rPr>
              <w:tab/>
              <w:t>............................................................</w:t>
            </w:r>
          </w:p>
          <w:p w14:paraId="7CF51FC2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</w:p>
          <w:p w14:paraId="62D0444B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Import subvenció sol·licitada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ab/>
              <w:t>Institució concedent</w:t>
            </w:r>
          </w:p>
          <w:p w14:paraId="6AD8E3F6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............................................................</w:t>
            </w:r>
          </w:p>
          <w:p w14:paraId="1DAE31BB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..........................................................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............................................................</w:t>
            </w:r>
          </w:p>
          <w:p w14:paraId="3EB692FF" w14:textId="77777777" w:rsidR="004701F4" w:rsidRDefault="004701F4" w:rsidP="00B76E6F">
            <w:pPr>
              <w:tabs>
                <w:tab w:val="left" w:pos="4962"/>
              </w:tabs>
              <w:spacing w:after="120" w:line="276" w:lineRule="auto"/>
              <w:ind w:left="1078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………………………………………………….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>………………………………………………….</w:t>
            </w:r>
          </w:p>
          <w:p w14:paraId="7D322616" w14:textId="77777777" w:rsidR="004701F4" w:rsidRDefault="004701F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4701F4" w14:paraId="6CCBD262" w14:textId="77777777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075F85CB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1" w:name="__Fieldmark__3692_3970054740"/>
            <w:bookmarkEnd w:id="1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769C7F48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sz w:val="18"/>
                <w:szCs w:val="18"/>
                <w:lang w:val="ca-ES"/>
              </w:rPr>
              <w:t>La titularitat del compte bancari a l’efecte de l’ingrés derivat del procediment esmentat a l’inici d’aquesta declaració.</w:t>
            </w:r>
          </w:p>
        </w:tc>
      </w:tr>
      <w:tr w:rsidR="004701F4" w14:paraId="05653F2B" w14:textId="77777777" w:rsidTr="00B76E6F">
        <w:tc>
          <w:tcPr>
            <w:tcW w:w="515" w:type="dxa"/>
            <w:tcBorders>
              <w:left w:val="single" w:sz="12" w:space="0" w:color="000000"/>
              <w:right w:val="single" w:sz="12" w:space="0" w:color="000000"/>
            </w:tcBorders>
          </w:tcPr>
          <w:p w14:paraId="6252E2B9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2" w:name="__Fieldmark__3703_3970054740"/>
            <w:bookmarkEnd w:id="2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right w:val="single" w:sz="12" w:space="0" w:color="000000"/>
            </w:tcBorders>
          </w:tcPr>
          <w:p w14:paraId="20D0CD6B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no incorr en cap causa d’incompatibilitat per percebre la subvenció, de conformitat amb la legislació vigent en aquesta matèria.</w:t>
            </w:r>
          </w:p>
        </w:tc>
      </w:tr>
      <w:tr w:rsidR="004701F4" w14:paraId="573CD8E6" w14:textId="77777777" w:rsidTr="00B76E6F">
        <w:tc>
          <w:tcPr>
            <w:tcW w:w="5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34F811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>
              <w:fldChar w:fldCharType="separate"/>
            </w:r>
            <w:bookmarkStart w:id="3" w:name="__Fieldmark__3711_3970054740"/>
            <w:bookmarkEnd w:id="3"/>
            <w:r>
              <w:fldChar w:fldCharType="end"/>
            </w:r>
          </w:p>
        </w:tc>
        <w:tc>
          <w:tcPr>
            <w:tcW w:w="9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1D546E" w14:textId="77777777" w:rsidR="004701F4" w:rsidRDefault="004701F4" w:rsidP="00B76E6F">
            <w:pPr>
              <w:spacing w:after="120" w:line="276" w:lineRule="auto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Que no incorr en cap de les prohibicions que estableixen l’article 13 de la Llei 38/2003, de 17 de novembre, general de subvencions, i l’article 10 del Text refós de la Llei de subvencions de les Illes Balears, ni en cap de les circumstàncies que preveu l’article 11 de la Llei 11/2016, de 28 de juliol, d’igualtat de dones i homes.</w:t>
            </w:r>
          </w:p>
        </w:tc>
      </w:tr>
    </w:tbl>
    <w:p w14:paraId="5459E0B2" w14:textId="77777777" w:rsidR="004701F4" w:rsidRDefault="004701F4" w:rsidP="004701F4">
      <w:pPr>
        <w:spacing w:after="120" w:line="276" w:lineRule="auto"/>
        <w:ind w:left="360"/>
        <w:rPr>
          <w:rFonts w:cs="Noto Sans"/>
          <w:sz w:val="18"/>
          <w:szCs w:val="18"/>
          <w:lang w:val="ca-ES"/>
        </w:rPr>
      </w:pPr>
    </w:p>
    <w:p w14:paraId="170DF125" w14:textId="77777777" w:rsidR="004701F4" w:rsidRDefault="004701F4" w:rsidP="004701F4">
      <w:pPr>
        <w:spacing w:after="120" w:line="276" w:lineRule="auto"/>
        <w:ind w:left="360"/>
        <w:rPr>
          <w:rFonts w:cs="Noto Sans"/>
          <w:lang w:val="ca-ES"/>
        </w:rPr>
      </w:pPr>
    </w:p>
    <w:p w14:paraId="0CE8E22D" w14:textId="77777777" w:rsidR="004701F4" w:rsidRDefault="004701F4" w:rsidP="004701F4">
      <w:pPr>
        <w:rPr>
          <w:sz w:val="20"/>
          <w:szCs w:val="20"/>
          <w:lang w:val="ca-ES"/>
        </w:rPr>
      </w:pPr>
      <w:r w:rsidRPr="00ED6885">
        <w:rPr>
          <w:sz w:val="20"/>
          <w:szCs w:val="20"/>
          <w:lang w:val="ca-ES"/>
        </w:rPr>
        <w:t>............................., ...... de/d’ ....................... de 20</w:t>
      </w:r>
      <w:r w:rsidR="002B4C3E">
        <w:rPr>
          <w:sz w:val="20"/>
          <w:szCs w:val="20"/>
          <w:lang w:val="ca-ES"/>
        </w:rPr>
        <w:t>25</w:t>
      </w:r>
    </w:p>
    <w:p w14:paraId="5D3981A2" w14:textId="77777777" w:rsidR="004701F4" w:rsidRDefault="004701F4" w:rsidP="004701F4">
      <w:pPr>
        <w:rPr>
          <w:sz w:val="16"/>
          <w:lang w:val="ca-ES"/>
        </w:rPr>
      </w:pPr>
    </w:p>
    <w:p w14:paraId="022F00EB" w14:textId="77777777" w:rsidR="004701F4" w:rsidRDefault="004701F4" w:rsidP="004701F4">
      <w:pPr>
        <w:rPr>
          <w:sz w:val="18"/>
          <w:lang w:val="ca-ES"/>
        </w:rPr>
      </w:pPr>
      <w:r>
        <w:rPr>
          <w:sz w:val="18"/>
          <w:lang w:val="ca-ES"/>
        </w:rPr>
        <w:t>[</w:t>
      </w:r>
      <w:r w:rsidR="005069F4">
        <w:rPr>
          <w:sz w:val="18"/>
          <w:lang w:val="ca-ES"/>
        </w:rPr>
        <w:t>signatura</w:t>
      </w:r>
      <w:r>
        <w:rPr>
          <w:sz w:val="18"/>
          <w:lang w:val="ca-ES"/>
        </w:rPr>
        <w:t xml:space="preserve"> del representant legal de l’entitat]</w:t>
      </w:r>
    </w:p>
    <w:p w14:paraId="6042DB69" w14:textId="77777777" w:rsidR="00954DAB" w:rsidRDefault="00954DAB"/>
    <w:sectPr w:rsidR="00954DAB" w:rsidSect="00312E91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18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39211" w14:textId="77777777" w:rsidR="00FC58F7" w:rsidRDefault="00FC58F7" w:rsidP="002F3D33">
      <w:r>
        <w:separator/>
      </w:r>
    </w:p>
  </w:endnote>
  <w:endnote w:type="continuationSeparator" w:id="0">
    <w:p w14:paraId="09CB618A" w14:textId="77777777" w:rsidR="00FC58F7" w:rsidRDefault="00FC58F7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0B19E2E0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6AA699C6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14662E67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2F0EE75B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69CE61E7" w14:textId="7B3D9C72" w:rsidR="003419D5" w:rsidRPr="00842E51" w:rsidRDefault="00E55089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2D8EBE93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831D735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5069F4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7B215DF3" w14:textId="77777777" w:rsidR="003419D5" w:rsidRPr="003419D5" w:rsidRDefault="003419D5">
    <w:pPr>
      <w:pStyle w:val="Peu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721E7239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58FF3007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50E265D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186A5488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4239B44E" w14:textId="156722E2" w:rsidR="00AF6E68" w:rsidRPr="00084536" w:rsidRDefault="00E55089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3AC6F871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7E35D44C" w14:textId="77777777" w:rsidR="00AF6E68" w:rsidRPr="00842E51" w:rsidRDefault="00AF6E68" w:rsidP="003403A6">
          <w:pPr>
            <w:pStyle w:val="Peudepgina"/>
          </w:pPr>
        </w:p>
      </w:tc>
    </w:tr>
  </w:tbl>
  <w:p w14:paraId="1510F669" w14:textId="77777777" w:rsidR="00AF6E68" w:rsidRPr="00AF6E68" w:rsidRDefault="00AF6E68" w:rsidP="00AF6E68">
    <w:pPr>
      <w:pStyle w:val="Peu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DE93B" w14:textId="77777777" w:rsidR="00FC58F7" w:rsidRDefault="00FC58F7" w:rsidP="002F3D33">
      <w:r>
        <w:separator/>
      </w:r>
    </w:p>
  </w:footnote>
  <w:footnote w:type="continuationSeparator" w:id="0">
    <w:p w14:paraId="04842894" w14:textId="77777777" w:rsidR="00FC58F7" w:rsidRDefault="00FC58F7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CC705" w14:textId="77777777" w:rsidR="00AF6E68" w:rsidRDefault="00166737" w:rsidP="00954DAB">
    <w:pPr>
      <w:pStyle w:val="Capalera"/>
      <w:tabs>
        <w:tab w:val="clear" w:pos="4252"/>
        <w:tab w:val="clear" w:pos="8504"/>
        <w:tab w:val="left" w:pos="557"/>
      </w:tabs>
    </w:pPr>
    <w:r>
      <w:rPr>
        <w:noProof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0181" w14:textId="77777777" w:rsidR="002F3D33" w:rsidRDefault="004E32ED" w:rsidP="00867E20">
    <w:pPr>
      <w:pStyle w:val="Capalera"/>
      <w:spacing w:after="2700"/>
    </w:pPr>
    <w:r>
      <w:rPr>
        <w:noProof/>
      </w:rPr>
      <w:drawing>
        <wp:anchor distT="0" distB="0" distL="114300" distR="114300" simplePos="0" relativeHeight="251667968" behindDoc="0" locked="0" layoutInCell="1" allowOverlap="1" wp14:anchorId="30B1E330" wp14:editId="33656CEC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10" name="Imagen 10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28D393B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953B87"/>
    <w:multiLevelType w:val="multilevel"/>
    <w:tmpl w:val="D1C87BEA"/>
    <w:lvl w:ilvl="0">
      <w:start w:val="1"/>
      <w:numFmt w:val="bullet"/>
      <w:lvlText w:val=""/>
      <w:lvlJc w:val="left"/>
      <w:pPr>
        <w:tabs>
          <w:tab w:val="num" w:pos="0"/>
        </w:tabs>
        <w:ind w:left="1345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8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0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2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94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6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05" w:hanging="360"/>
      </w:pPr>
      <w:rPr>
        <w:rFonts w:ascii="Wingdings" w:hAnsi="Wingdings" w:cs="Wingdings" w:hint="default"/>
      </w:rPr>
    </w:lvl>
  </w:abstractNum>
  <w:num w:numId="1" w16cid:durableId="2024549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1F4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3F41"/>
    <w:rsid w:val="002266B1"/>
    <w:rsid w:val="002502C7"/>
    <w:rsid w:val="0025130E"/>
    <w:rsid w:val="0025741D"/>
    <w:rsid w:val="002635A5"/>
    <w:rsid w:val="00274B69"/>
    <w:rsid w:val="002B4C3E"/>
    <w:rsid w:val="002C075E"/>
    <w:rsid w:val="002E219A"/>
    <w:rsid w:val="002F1FA3"/>
    <w:rsid w:val="002F3D33"/>
    <w:rsid w:val="00307F7A"/>
    <w:rsid w:val="00312E91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701F4"/>
    <w:rsid w:val="00485578"/>
    <w:rsid w:val="004C6BE5"/>
    <w:rsid w:val="004D2A64"/>
    <w:rsid w:val="004E32ED"/>
    <w:rsid w:val="0050440F"/>
    <w:rsid w:val="005069F4"/>
    <w:rsid w:val="00532F1B"/>
    <w:rsid w:val="005622F6"/>
    <w:rsid w:val="00574AA6"/>
    <w:rsid w:val="005E3236"/>
    <w:rsid w:val="005E3E22"/>
    <w:rsid w:val="006013FF"/>
    <w:rsid w:val="00635971"/>
    <w:rsid w:val="00651C37"/>
    <w:rsid w:val="00667B5F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55089"/>
    <w:rsid w:val="00E710FA"/>
    <w:rsid w:val="00E922C1"/>
    <w:rsid w:val="00EA0467"/>
    <w:rsid w:val="00EC621C"/>
    <w:rsid w:val="00EE3B34"/>
    <w:rsid w:val="00EE776D"/>
    <w:rsid w:val="00EE77C0"/>
    <w:rsid w:val="00EE7C2F"/>
    <w:rsid w:val="00EF3F93"/>
    <w:rsid w:val="00EF4E56"/>
    <w:rsid w:val="00F1333D"/>
    <w:rsid w:val="00F702BF"/>
    <w:rsid w:val="00F82EC6"/>
    <w:rsid w:val="00F8738C"/>
    <w:rsid w:val="00FC58F7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75C42D"/>
  <w15:docId w15:val="{5253D4ED-221F-48CD-AF45-4D8DA65C0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01F4"/>
    <w:pPr>
      <w:suppressAutoHyphens/>
    </w:pPr>
    <w:rPr>
      <w:rFonts w:ascii="Noto Sans" w:hAnsi="Noto Sans"/>
      <w:sz w:val="22"/>
      <w:szCs w:val="2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Enlla">
    <w:name w:val="Hyperlink"/>
    <w:basedOn w:val="Lletraperdefectedelpargraf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argrafdellista">
    <w:name w:val="List Paragraph"/>
    <w:basedOn w:val="Normal"/>
    <w:uiPriority w:val="34"/>
    <w:qFormat/>
    <w:rsid w:val="004701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plantilles%20documents%2019-03-24\Plantilla%20DG%20Salut%20P&#250;blica%20gen&#232;ric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DG Salut Pública genèrica</Template>
  <TotalTime>2</TotalTime>
  <Pages>2</Pages>
  <Words>500</Words>
  <Characters>2751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3245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Paco Esteve Beneito</cp:lastModifiedBy>
  <cp:revision>7</cp:revision>
  <cp:lastPrinted>2024-03-04T09:33:00Z</cp:lastPrinted>
  <dcterms:created xsi:type="dcterms:W3CDTF">2024-04-05T08:57:00Z</dcterms:created>
  <dcterms:modified xsi:type="dcterms:W3CDTF">2025-05-16T10:45:00Z</dcterms:modified>
</cp:coreProperties>
</file>