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923FBA" w:rsidRPr="00B3655D" w14:paraId="2FA4E791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B023B2C" w14:textId="44D1B390" w:rsidR="00923FBA" w:rsidRPr="00B3655D" w:rsidRDefault="00923FBA" w:rsidP="00923FBA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r w:rsidRPr="00B3655D">
              <w:rPr>
                <w:color w:val="000000"/>
                <w:sz w:val="18"/>
                <w:szCs w:val="18"/>
                <w:shd w:val="clear" w:color="auto" w:fill="FFFFFF"/>
              </w:rPr>
              <w:t xml:space="preserve">Expediente: </w:t>
            </w:r>
            <w:r w:rsidRPr="00B3655D">
              <w:rPr>
                <w:color w:val="0070C0"/>
                <w:sz w:val="18"/>
                <w:szCs w:val="18"/>
                <w:shd w:val="clear" w:color="auto" w:fill="FFFFFF"/>
              </w:rPr>
              <w:t>017-xx/xxxx-xxxxx</w:t>
            </w:r>
          </w:p>
        </w:tc>
      </w:tr>
      <w:tr w:rsidR="00923FBA" w:rsidRPr="00B3655D" w14:paraId="197313B4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45484AF" w14:textId="7B02662C" w:rsidR="00923FBA" w:rsidRPr="00B3655D" w:rsidRDefault="00923FBA" w:rsidP="00923FBA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B3655D">
              <w:rPr>
                <w:color w:val="000000"/>
                <w:sz w:val="18"/>
                <w:szCs w:val="18"/>
                <w:shd w:val="clear" w:color="auto" w:fill="FFFFFF"/>
              </w:rPr>
              <w:t>Código SIA: 3169771</w:t>
            </w:r>
          </w:p>
        </w:tc>
      </w:tr>
      <w:tr w:rsidR="00923FBA" w:rsidRPr="00B3655D" w14:paraId="7CD0772A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EC7A9F8" w14:textId="1A2EDE46" w:rsidR="00923FBA" w:rsidRPr="00B3655D" w:rsidRDefault="00B3655D" w:rsidP="00923FBA">
            <w:pPr>
              <w:rPr>
                <w:color w:val="000000"/>
                <w:sz w:val="18"/>
                <w:szCs w:val="18"/>
                <w:highlight w:val="red"/>
              </w:rPr>
            </w:pPr>
            <w:r>
              <w:rPr>
                <w:color w:val="000000"/>
                <w:sz w:val="18"/>
                <w:szCs w:val="18"/>
                <w:shd w:val="clear" w:color="auto" w:fill="FFFFFF"/>
              </w:rPr>
              <w:t>Emisor</w:t>
            </w:r>
            <w:r w:rsidR="00923FBA" w:rsidRPr="00B3655D">
              <w:rPr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  <w:bookmarkEnd w:id="0"/>
      </w:tr>
    </w:tbl>
    <w:p w14:paraId="34D2BD71" w14:textId="3F2B5BD1" w:rsidR="0049095F" w:rsidRPr="00B3655D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B3655D">
        <w:rPr>
          <w:rFonts w:cs="Noto Sans"/>
          <w:b/>
          <w:color w:val="002060"/>
        </w:rPr>
        <w:t xml:space="preserve">ANEXO 14s </w:t>
      </w:r>
      <w:bookmarkStart w:id="1" w:name="_Hlk130301351"/>
    </w:p>
    <w:p w14:paraId="363DC60F" w14:textId="72ECB764" w:rsidR="0049095F" w:rsidRPr="00B3655D" w:rsidRDefault="00B3655D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B3655D">
        <w:rPr>
          <w:rFonts w:cs="Noto Sans"/>
          <w:b/>
          <w:color w:val="002060"/>
        </w:rPr>
        <w:t>EVENTOS SINGULARES</w:t>
      </w:r>
      <w:r w:rsidR="00E57788" w:rsidRPr="00B3655D">
        <w:rPr>
          <w:rFonts w:cs="Noto Sans"/>
          <w:b/>
          <w:color w:val="002060"/>
        </w:rPr>
        <w:t xml:space="preserve"> 2025-2026-2027 </w:t>
      </w:r>
      <w:bookmarkEnd w:id="1"/>
    </w:p>
    <w:p w14:paraId="30E2969C" w14:textId="0CD5B33E" w:rsidR="00380551" w:rsidRPr="00B3655D" w:rsidRDefault="00C06634" w:rsidP="0049095F">
      <w:pPr>
        <w:ind w:left="-567"/>
        <w:jc w:val="center"/>
        <w:rPr>
          <w:rFonts w:cs="Noto Sans"/>
          <w:b/>
          <w:color w:val="002060"/>
        </w:rPr>
      </w:pPr>
      <w:bookmarkStart w:id="2" w:name="_Hlk182842399"/>
      <w:r w:rsidRPr="00B3655D">
        <w:rPr>
          <w:rFonts w:cs="Noto Sans"/>
          <w:b/>
          <w:color w:val="002060"/>
        </w:rPr>
        <w:t xml:space="preserve">- SOLICITUD DE CAMBIO DE NOMBRE DEL EVENTO </w:t>
      </w:r>
      <w:r w:rsidRPr="00B3655D">
        <w:rPr>
          <w:rFonts w:cs="Noto Sans"/>
          <w:b/>
          <w:i/>
          <w:iCs/>
          <w:color w:val="002060"/>
        </w:rPr>
        <w:t>–</w:t>
      </w:r>
    </w:p>
    <w:bookmarkEnd w:id="2"/>
    <w:p w14:paraId="7FB89956" w14:textId="77777777" w:rsidR="00EF67E0" w:rsidRPr="00B3655D" w:rsidRDefault="00EF67E0" w:rsidP="00B50D74">
      <w:pPr>
        <w:rPr>
          <w:rFonts w:cs="Noto Sans"/>
          <w:b/>
          <w:color w:val="44546A"/>
        </w:rPr>
      </w:pPr>
    </w:p>
    <w:p w14:paraId="67DF810F" w14:textId="118EC775" w:rsidR="00380551" w:rsidRPr="00B3655D" w:rsidRDefault="00EF67E0" w:rsidP="00380551">
      <w:pPr>
        <w:ind w:left="-567"/>
        <w:jc w:val="center"/>
        <w:rPr>
          <w:rFonts w:cs="Noto Sans"/>
          <w:b/>
          <w:i/>
          <w:iCs/>
          <w:color w:val="FF0000"/>
        </w:rPr>
      </w:pPr>
      <w:r w:rsidRPr="00B3655D">
        <w:rPr>
          <w:rFonts w:cs="Noto Sans"/>
          <w:b/>
          <w:i/>
          <w:iCs/>
          <w:color w:val="FF0000"/>
        </w:rPr>
        <w:t xml:space="preserve">El contenido de este documento no se podrá </w:t>
      </w:r>
      <w:r w:rsidR="00B3655D" w:rsidRPr="00B3655D">
        <w:rPr>
          <w:rFonts w:cs="Noto Sans"/>
          <w:b/>
          <w:i/>
          <w:iCs/>
          <w:color w:val="FF0000"/>
        </w:rPr>
        <w:t>subsanar</w:t>
      </w:r>
      <w:r w:rsidR="00B3655D" w:rsidRPr="00B3655D">
        <w:rPr>
          <w:rFonts w:cs="Noto Sans"/>
          <w:bCs/>
          <w:i/>
          <w:iCs/>
          <w:color w:val="FF0000"/>
        </w:rPr>
        <w:t xml:space="preserve"> </w:t>
      </w:r>
      <w:r w:rsidRPr="00B3655D">
        <w:rPr>
          <w:rFonts w:cs="Noto Sans"/>
          <w:b/>
          <w:i/>
          <w:iCs/>
          <w:color w:val="FF0000"/>
        </w:rPr>
        <w:t>una vez entregado</w:t>
      </w:r>
    </w:p>
    <w:p w14:paraId="2644C363" w14:textId="6DDCF3BA" w:rsidR="00B045C2" w:rsidRPr="00B3655D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</w:p>
    <w:p w14:paraId="0A36C37C" w14:textId="7C790542" w:rsidR="00B045C2" w:rsidRPr="00860626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  <w:r w:rsidRPr="00B3655D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7A973B04" wp14:editId="2B558974">
                <wp:simplePos x="0" y="0"/>
                <wp:positionH relativeFrom="margin">
                  <wp:posOffset>1657985</wp:posOffset>
                </wp:positionH>
                <wp:positionV relativeFrom="paragraph">
                  <wp:posOffset>87630</wp:posOffset>
                </wp:positionV>
                <wp:extent cx="4084320" cy="266700"/>
                <wp:effectExtent l="0" t="0" r="11430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432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8E5AEA" w14:textId="7AB03E74" w:rsidR="00B045C2" w:rsidRPr="00B3655D" w:rsidRDefault="00B045C2" w:rsidP="00B045C2">
                            <w:pPr>
                              <w:rPr>
                                <w:rFonts w:cs="Noto Sans"/>
                                <w:sz w:val="20"/>
                                <w:szCs w:val="20"/>
                              </w:rPr>
                            </w:pPr>
                            <w:r w:rsidRPr="00B3655D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nombre de la entidad]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973B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0.55pt;margin-top:6.9pt;width:321.6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" strokecolor="#7f7f7f">
                <v:textbox>
                  <w:txbxContent>
                    <w:p w14:paraId="2C8E5AEA" w14:textId="7AB03E74" w:rsidR="00B045C2" w:rsidRPr="00B3655D" w:rsidRDefault="00B045C2" w:rsidP="00B045C2">
                      <w:pPr>
                        <w:rPr>
                          <w:rFonts w:cs="Noto Sans"/>
                          <w:sz w:val="20"/>
                          <w:szCs w:val="20"/>
                        </w:rPr>
                      </w:pPr>
                      <w:r w:rsidRPr="00B3655D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nombre de la entidad]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46C29B" w14:textId="04E64A8C" w:rsidR="00C06634" w:rsidRPr="00860626" w:rsidRDefault="00B045C2" w:rsidP="009906BF">
      <w:pPr>
        <w:rPr>
          <w:rFonts w:cs="Noto Sans"/>
          <w:color w:val="0070C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NOMBRE DE LA ENTIDAD: </w:t>
      </w:r>
    </w:p>
    <w:p w14:paraId="304F7CDD" w14:textId="11C69462" w:rsidR="00D02F08" w:rsidRPr="00860626" w:rsidRDefault="00B3655D" w:rsidP="009906BF">
      <w:pPr>
        <w:rPr>
          <w:rFonts w:cs="Noto Sans"/>
          <w:color w:val="0070C0"/>
          <w:sz w:val="20"/>
          <w:szCs w:val="20"/>
        </w:rPr>
      </w:pPr>
      <w:r w:rsidRPr="00860626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6C166D7D" wp14:editId="06F73D1E">
                <wp:simplePos x="0" y="0"/>
                <wp:positionH relativeFrom="margin">
                  <wp:posOffset>1720215</wp:posOffset>
                </wp:positionH>
                <wp:positionV relativeFrom="paragraph">
                  <wp:posOffset>77470</wp:posOffset>
                </wp:positionV>
                <wp:extent cx="1432560" cy="312420"/>
                <wp:effectExtent l="0" t="0" r="15240" b="11430"/>
                <wp:wrapSquare wrapText="bothSides"/>
                <wp:docPr id="20944447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25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80B41F" w14:textId="65319DD3" w:rsidR="00D02F08" w:rsidRPr="00B3655D" w:rsidRDefault="00D02F08" w:rsidP="00D02F08">
                            <w:pPr>
                              <w:rPr>
                                <w:color w:val="0070C0"/>
                              </w:rPr>
                            </w:pPr>
                            <w:r w:rsidRPr="00B3655D">
                              <w:rPr>
                                <w:color w:val="0070C0"/>
                              </w:rPr>
                              <w:t>[xxxx/xxxx-xxxxx]</w:t>
                            </w:r>
                          </w:p>
                          <w:p w14:paraId="238ADA7C" w14:textId="77777777" w:rsidR="00D02F08" w:rsidRPr="00B3655D" w:rsidRDefault="00D02F08" w:rsidP="00D02F0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66D7D" id="Cuadro de texto 2" o:spid="_x0000_s1027" type="#_x0000_t202" style="position:absolute;margin-left:135.45pt;margin-top:6.1pt;width:112.8pt;height:24.6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">
                <v:textbox>
                  <w:txbxContent>
                    <w:p w14:paraId="4B80B41F" w14:textId="65319DD3" w:rsidR="00D02F08" w:rsidRPr="00B3655D" w:rsidRDefault="00D02F08" w:rsidP="00D02F08">
                      <w:pPr>
                        <w:rPr>
                          <w:color w:val="0070C0"/>
                        </w:rPr>
                      </w:pPr>
                      <w:r w:rsidRPr="00B3655D">
                        <w:rPr>
                          <w:color w:val="0070C0"/>
                        </w:rPr>
                        <w:t>[xxxx/xxxx-xxxxx]</w:t>
                      </w:r>
                    </w:p>
                    <w:p w14:paraId="238ADA7C" w14:textId="77777777" w:rsidR="00D02F08" w:rsidRPr="00B3655D" w:rsidRDefault="00D02F08" w:rsidP="00D02F08"/>
                  </w:txbxContent>
                </v:textbox>
                <w10:wrap type="square" anchorx="margin"/>
              </v:shape>
            </w:pict>
          </mc:Fallback>
        </mc:AlternateContent>
      </w:r>
    </w:p>
    <w:p w14:paraId="7475F3C9" w14:textId="0B9B1EC1" w:rsidR="00D02F08" w:rsidRPr="00860626" w:rsidRDefault="00D02F0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NÚM. </w:t>
      </w:r>
      <w:r w:rsidR="00B3655D" w:rsidRPr="00860626">
        <w:rPr>
          <w:rFonts w:cs="Noto Sans"/>
          <w:b/>
          <w:bCs/>
          <w:color w:val="000000"/>
          <w:sz w:val="20"/>
          <w:szCs w:val="20"/>
        </w:rPr>
        <w:t>EXPEDIENTE</w:t>
      </w:r>
      <w:r w:rsidRPr="00860626">
        <w:rPr>
          <w:rFonts w:cs="Noto Sans"/>
          <w:b/>
          <w:bCs/>
          <w:color w:val="000000"/>
          <w:sz w:val="20"/>
          <w:szCs w:val="20"/>
        </w:rPr>
        <w:t>:</w:t>
      </w:r>
    </w:p>
    <w:p w14:paraId="6FB24283" w14:textId="6184D032" w:rsidR="00D02F08" w:rsidRPr="00860626" w:rsidRDefault="00543798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20"/>
          <w:szCs w:val="20"/>
        </w:rPr>
      </w:pPr>
      <w:r w:rsidRPr="00860626">
        <w:rPr>
          <w:rFonts w:cs="Noto Sans"/>
          <w:i/>
          <w:iCs/>
          <w:color w:val="7F7F7F"/>
          <w:sz w:val="20"/>
          <w:szCs w:val="20"/>
        </w:rPr>
        <w:t>(indicar núm.)</w:t>
      </w:r>
    </w:p>
    <w:p w14:paraId="55FAB633" w14:textId="0E00BEDA" w:rsidR="009906BF" w:rsidRPr="00860626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DE ACUERDO CON EL APARTADO 11 DEL ANEXO A CORRESPONDIENTE A LOS PLIEGOS DE LA CONVOCATORIA, SE SOLICITA EL CAMBIO DE NOMBRE DEL EVENTO DENTRO DEL SIGUIENTE PROCEDIMIENTO/TRÁMITE: </w:t>
      </w:r>
    </w:p>
    <w:p w14:paraId="278A8829" w14:textId="6D01EF30" w:rsidR="009906BF" w:rsidRPr="00860626" w:rsidRDefault="009906BF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TRÁMITE: </w:t>
      </w:r>
      <w:r w:rsidRPr="00860626">
        <w:rPr>
          <w:rFonts w:cs="Noto Sans"/>
          <w:i/>
          <w:iCs/>
          <w:color w:val="7F7F7F"/>
          <w:sz w:val="20"/>
          <w:szCs w:val="20"/>
        </w:rPr>
        <w:t>(seleccionar una opción)</w:t>
      </w:r>
    </w:p>
    <w:p w14:paraId="0371E1A9" w14:textId="780CAC0A" w:rsidR="009906BF" w:rsidRPr="00860626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Solicitud inicial/contrato firmado para 2025 </w:t>
      </w:r>
    </w:p>
    <w:p w14:paraId="098F0549" w14:textId="77777777" w:rsidR="009906BF" w:rsidRPr="00860626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1D9F86D8" w14:textId="363F2EC8" w:rsidR="009906BF" w:rsidRPr="00860626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Solicitud inicial/contrato firmado para 2026</w:t>
      </w:r>
    </w:p>
    <w:p w14:paraId="1914D23D" w14:textId="5E657E2D" w:rsidR="009906BF" w:rsidRPr="00860626" w:rsidRDefault="009906BF" w:rsidP="009906BF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611FF73" w14:textId="155DBE21" w:rsidR="009906BF" w:rsidRPr="00860626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Solicitud de prórroga/contrato de prórroga firmado para 2026</w:t>
      </w:r>
    </w:p>
    <w:p w14:paraId="088999DA" w14:textId="77777777" w:rsidR="00923FBA" w:rsidRPr="00860626" w:rsidRDefault="00923FBA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184B1E6E" w14:textId="27999EE6" w:rsidR="00923FBA" w:rsidRPr="00860626" w:rsidRDefault="00923FBA" w:rsidP="00923FBA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Solicitud inicial/contrato firmado para 2027</w:t>
      </w:r>
    </w:p>
    <w:p w14:paraId="14DB1C7C" w14:textId="77777777" w:rsidR="00923FBA" w:rsidRPr="00860626" w:rsidRDefault="00923FBA" w:rsidP="00923FBA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4E06F34" w14:textId="6347FE5D" w:rsidR="00923FBA" w:rsidRPr="00860626" w:rsidRDefault="00923FBA" w:rsidP="00923FBA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Solicitud de prórroga/contrato de prórroga firmado para 2027</w:t>
      </w:r>
    </w:p>
    <w:p w14:paraId="0C7D1125" w14:textId="1EFBB82E" w:rsidR="009906BF" w:rsidRPr="00860626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83D1AB5" w14:textId="7C72DC4A" w:rsidR="009906BF" w:rsidRPr="00860626" w:rsidRDefault="00901FB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NOMBRE DEL EVENTO ORIGINAL: </w:t>
      </w:r>
    </w:p>
    <w:p w14:paraId="453801AD" w14:textId="5D79F0CD" w:rsidR="00B50D74" w:rsidRPr="00860626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20"/>
          <w:szCs w:val="20"/>
        </w:rPr>
      </w:pPr>
      <w:r w:rsidRPr="00860626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0D0893BB" wp14:editId="2A17D44C">
                <wp:simplePos x="0" y="0"/>
                <wp:positionH relativeFrom="margin">
                  <wp:align>left</wp:align>
                </wp:positionH>
                <wp:positionV relativeFrom="paragraph">
                  <wp:posOffset>157480</wp:posOffset>
                </wp:positionV>
                <wp:extent cx="5387340" cy="327660"/>
                <wp:effectExtent l="0" t="0" r="22860" b="1524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734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4EAA20" w14:textId="51251D58" w:rsidR="007A0C0B" w:rsidRPr="00B3655D" w:rsidRDefault="00543798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B3655D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nombre del evento]</w:t>
                            </w:r>
                          </w:p>
                          <w:p w14:paraId="6DD9EAB6" w14:textId="77777777" w:rsidR="007A0C0B" w:rsidRPr="00B3655D" w:rsidRDefault="007A0C0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893BB" id="_x0000_s1028" type="#_x0000_t202" style="position:absolute;left:0;text-align:left;margin-left:0;margin-top:12.4pt;width:424.2pt;height:25.8pt;z-index:25165824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">
                <v:textbox>
                  <w:txbxContent>
                    <w:p w14:paraId="6E4EAA20" w14:textId="51251D58" w:rsidR="007A0C0B" w:rsidRPr="00B3655D" w:rsidRDefault="00543798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B3655D">
                        <w:rPr>
                          <w:color w:val="0070C0"/>
                          <w:sz w:val="20"/>
                          <w:szCs w:val="20"/>
                        </w:rPr>
                        <w:t>[Indicar nombre del evento]</w:t>
                      </w:r>
                    </w:p>
                    <w:p w14:paraId="6DD9EAB6" w14:textId="77777777" w:rsidR="007A0C0B" w:rsidRPr="00B3655D" w:rsidRDefault="007A0C0B"/>
                  </w:txbxContent>
                </v:textbox>
                <w10:wrap type="square" anchorx="margin"/>
              </v:shape>
            </w:pict>
          </mc:Fallback>
        </mc:AlternateContent>
      </w:r>
    </w:p>
    <w:p w14:paraId="208F323A" w14:textId="4DA6729C" w:rsidR="00C06634" w:rsidRPr="00860626" w:rsidRDefault="00C06634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NUEVO NOMBRE DEL EVENTO POR EL QUE SE SOLICITA EL CAMBIO: </w:t>
      </w:r>
    </w:p>
    <w:p w14:paraId="308694C4" w14:textId="7F60B208" w:rsidR="00C06634" w:rsidRPr="00860626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20"/>
          <w:szCs w:val="20"/>
        </w:rPr>
      </w:pPr>
      <w:r w:rsidRPr="00860626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3605F7CC" wp14:editId="63416035">
                <wp:simplePos x="0" y="0"/>
                <wp:positionH relativeFrom="margin">
                  <wp:posOffset>12065</wp:posOffset>
                </wp:positionH>
                <wp:positionV relativeFrom="paragraph">
                  <wp:posOffset>147320</wp:posOffset>
                </wp:positionV>
                <wp:extent cx="5379720" cy="327660"/>
                <wp:effectExtent l="0" t="0" r="11430" b="15240"/>
                <wp:wrapSquare wrapText="bothSides"/>
                <wp:docPr id="11207771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972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3DB6FE" w14:textId="77777777" w:rsidR="00C06634" w:rsidRPr="00B3655D" w:rsidRDefault="00C06634" w:rsidP="00C06634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B3655D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nombre del evento]</w:t>
                            </w:r>
                          </w:p>
                          <w:p w14:paraId="1FA1E306" w14:textId="77777777" w:rsidR="00C06634" w:rsidRPr="00B3655D" w:rsidRDefault="00C06634" w:rsidP="00C0663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05F7CC" id="_x0000_s1029" type="#_x0000_t202" style="position:absolute;left:0;text-align:left;margin-left:.95pt;margin-top:11.6pt;width:423.6pt;height:25.8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">
                <v:textbox>
                  <w:txbxContent>
                    <w:p w14:paraId="093DB6FE" w14:textId="77777777" w:rsidR="00C06634" w:rsidRPr="00B3655D" w:rsidRDefault="00C06634" w:rsidP="00C06634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B3655D">
                        <w:rPr>
                          <w:color w:val="0070C0"/>
                          <w:sz w:val="20"/>
                          <w:szCs w:val="20"/>
                        </w:rPr>
                        <w:t>[Indicar nombre del evento]</w:t>
                      </w:r>
                    </w:p>
                    <w:p w14:paraId="1FA1E306" w14:textId="77777777" w:rsidR="00C06634" w:rsidRPr="00B3655D" w:rsidRDefault="00C06634" w:rsidP="00C06634"/>
                  </w:txbxContent>
                </v:textbox>
                <w10:wrap type="square" anchorx="margin"/>
              </v:shape>
            </w:pict>
          </mc:Fallback>
        </mc:AlternateContent>
      </w:r>
    </w:p>
    <w:p w14:paraId="79E84A39" w14:textId="571481EA" w:rsidR="00102C28" w:rsidRPr="00860626" w:rsidRDefault="00102C28" w:rsidP="001E2999">
      <w:pPr>
        <w:jc w:val="both"/>
        <w:rPr>
          <w:rFonts w:cs="Noto Sans"/>
          <w:sz w:val="20"/>
          <w:szCs w:val="20"/>
        </w:rPr>
      </w:pPr>
    </w:p>
    <w:p w14:paraId="433D42E3" w14:textId="76649EA2" w:rsidR="009906BF" w:rsidRPr="00860626" w:rsidRDefault="009906BF" w:rsidP="001E2999">
      <w:pPr>
        <w:jc w:val="both"/>
        <w:rPr>
          <w:rFonts w:cs="Noto Sans"/>
          <w:sz w:val="20"/>
          <w:szCs w:val="20"/>
        </w:rPr>
      </w:pPr>
    </w:p>
    <w:p w14:paraId="30961733" w14:textId="77777777" w:rsidR="009906BF" w:rsidRPr="00860626" w:rsidRDefault="009906BF" w:rsidP="001E2999">
      <w:pPr>
        <w:jc w:val="both"/>
        <w:rPr>
          <w:rFonts w:cs="Noto Sans"/>
          <w:sz w:val="20"/>
          <w:szCs w:val="20"/>
        </w:rPr>
      </w:pPr>
    </w:p>
    <w:p w14:paraId="6C0F487F" w14:textId="77777777" w:rsidR="009F1447" w:rsidRPr="00860626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b/>
          <w:bCs/>
          <w:color w:val="000000"/>
          <w:sz w:val="20"/>
          <w:szCs w:val="20"/>
        </w:rPr>
        <w:t xml:space="preserve">EN CASO DE VARIACIONES A LA PROPUESTA GRÁFICA COMO CONSECUENCIA DEL CAMBIO DE NOMBRE DEL EVENTO. </w:t>
      </w:r>
    </w:p>
    <w:p w14:paraId="6F5991FD" w14:textId="207D5C53" w:rsidR="009F1447" w:rsidRPr="00860626" w:rsidRDefault="009F1447" w:rsidP="009F1447">
      <w:pPr>
        <w:suppressAutoHyphens/>
        <w:spacing w:after="160"/>
        <w:jc w:val="both"/>
        <w:rPr>
          <w:rFonts w:cs="Noto Sans"/>
          <w:sz w:val="20"/>
          <w:szCs w:val="20"/>
        </w:rPr>
      </w:pPr>
      <w:r w:rsidRPr="00860626">
        <w:rPr>
          <w:rFonts w:cs="Noto Sans"/>
          <w:b/>
          <w:bCs/>
          <w:sz w:val="20"/>
          <w:szCs w:val="20"/>
        </w:rPr>
        <w:t>Este punto hace referencia al apartado 1.1 punto H) del Anexo I de las bases de la convocatoria</w:t>
      </w:r>
      <w:r w:rsidR="000B5500" w:rsidRPr="0034029C">
        <w:rPr>
          <w:rFonts w:cs="Noto Sans"/>
          <w:b/>
          <w:sz w:val="20"/>
          <w:szCs w:val="20"/>
        </w:rPr>
        <w:t>.</w:t>
      </w:r>
      <w:r w:rsidRPr="00860626">
        <w:rPr>
          <w:rFonts w:cs="Noto Sans"/>
          <w:b/>
          <w:bCs/>
          <w:sz w:val="20"/>
          <w:szCs w:val="20"/>
        </w:rPr>
        <w:t xml:space="preserve"> </w:t>
      </w:r>
      <w:r w:rsidRPr="00860626">
        <w:rPr>
          <w:rFonts w:cs="Noto Sans"/>
          <w:sz w:val="20"/>
          <w:szCs w:val="20"/>
        </w:rPr>
        <w:t xml:space="preserve">Según se indica en este apartado, </w:t>
      </w:r>
      <w:r w:rsidRPr="00860626">
        <w:rPr>
          <w:rFonts w:cs="Noto Sans"/>
          <w:i/>
          <w:iCs/>
          <w:sz w:val="20"/>
          <w:szCs w:val="20"/>
        </w:rPr>
        <w:t>"el nombre del evento/marca deberá acompañar a la marca de destino a la que se quiere vincular el patrocinio, o bien, en caso de que el evento forme parte de una cadena de eventos, que éste publicite la marca de destino en la cadena de autos."</w:t>
      </w:r>
    </w:p>
    <w:p w14:paraId="6168080E" w14:textId="5A4286ED" w:rsidR="009F1447" w:rsidRPr="00860626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0BBFBE2" w14:textId="77777777" w:rsidR="00B3655D" w:rsidRPr="00860626" w:rsidRDefault="00B3655D" w:rsidP="00BB140E">
      <w:pPr>
        <w:spacing w:after="240"/>
        <w:jc w:val="both"/>
        <w:rPr>
          <w:rFonts w:cs="Noto Sans"/>
          <w:color w:val="000000"/>
          <w:sz w:val="20"/>
          <w:szCs w:val="20"/>
        </w:rPr>
      </w:pPr>
    </w:p>
    <w:p w14:paraId="7CFD5417" w14:textId="0587AB1C" w:rsidR="00B2315F" w:rsidRPr="00860626" w:rsidRDefault="00B2315F" w:rsidP="00BB140E">
      <w:pPr>
        <w:spacing w:after="240"/>
        <w:jc w:val="both"/>
        <w:rPr>
          <w:rFonts w:cs="Noto Sans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</w:t>
      </w:r>
      <w:r w:rsidRPr="00860626">
        <w:rPr>
          <w:rFonts w:cs="Noto Sans"/>
          <w:sz w:val="20"/>
          <w:szCs w:val="20"/>
        </w:rPr>
        <w:t>No, el cambio de nombre no afecta a la propuesta gráfica inicial y contenida en el contrato.</w:t>
      </w:r>
    </w:p>
    <w:p w14:paraId="33FBBFD7" w14:textId="49E5A5E8" w:rsidR="00B2315F" w:rsidRPr="00860626" w:rsidRDefault="00B2315F" w:rsidP="00BB140E">
      <w:pPr>
        <w:spacing w:after="240"/>
        <w:jc w:val="both"/>
        <w:rPr>
          <w:rFonts w:cs="Noto Sans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60626">
        <w:rPr>
          <w:rFonts w:cs="Noto Sans"/>
          <w:color w:val="000000"/>
          <w:sz w:val="20"/>
          <w:szCs w:val="20"/>
        </w:rPr>
        <w:instrText xml:space="preserve"> FORMCHECKBOX </w:instrText>
      </w:r>
      <w:r w:rsidRPr="00860626">
        <w:rPr>
          <w:rFonts w:cs="Noto Sans"/>
          <w:color w:val="000000"/>
          <w:sz w:val="20"/>
          <w:szCs w:val="20"/>
        </w:rPr>
      </w:r>
      <w:r w:rsidRPr="00860626">
        <w:rPr>
          <w:rFonts w:cs="Noto Sans"/>
          <w:color w:val="000000"/>
          <w:sz w:val="20"/>
          <w:szCs w:val="20"/>
        </w:rPr>
        <w:fldChar w:fldCharType="separate"/>
      </w:r>
      <w:r w:rsidRPr="00860626">
        <w:rPr>
          <w:rFonts w:cs="Noto Sans"/>
          <w:color w:val="000000"/>
          <w:sz w:val="20"/>
          <w:szCs w:val="20"/>
        </w:rPr>
        <w:fldChar w:fldCharType="end"/>
      </w:r>
      <w:r w:rsidRPr="00860626">
        <w:rPr>
          <w:rFonts w:cs="Noto Sans"/>
          <w:color w:val="000000"/>
          <w:sz w:val="20"/>
          <w:szCs w:val="20"/>
        </w:rPr>
        <w:t xml:space="preserve"> </w:t>
      </w:r>
      <w:r w:rsidRPr="00860626">
        <w:rPr>
          <w:rFonts w:cs="Noto Sans"/>
          <w:sz w:val="20"/>
          <w:szCs w:val="20"/>
        </w:rPr>
        <w:t xml:space="preserve">Sí, el cambio de nombre afecta a la propuesta gráfica inicial y contenida en el contrato. </w:t>
      </w:r>
    </w:p>
    <w:p w14:paraId="35124C2C" w14:textId="1D8FE2C7" w:rsidR="009F1447" w:rsidRPr="00860626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860626">
        <w:rPr>
          <w:rFonts w:cs="Noto Sans"/>
          <w:sz w:val="20"/>
          <w:szCs w:val="20"/>
        </w:rPr>
        <w:t xml:space="preserve">Las variaciones en la oferta inicial contenida en el contrato con relación a la propuesta gráfica deberán hacerse constar en este documento, insertando la nueva propuesta gráfica que regirá para la edición _______ </w:t>
      </w:r>
      <w:r w:rsidRPr="00860626">
        <w:rPr>
          <w:rFonts w:cs="Noto Sans"/>
          <w:color w:val="0070C0"/>
          <w:sz w:val="20"/>
          <w:szCs w:val="20"/>
        </w:rPr>
        <w:t xml:space="preserve">[indicar el año de la edición en la que será de aplicación].   </w:t>
      </w:r>
    </w:p>
    <w:p w14:paraId="22B01715" w14:textId="77777777" w:rsidR="00BB140E" w:rsidRPr="00860626" w:rsidRDefault="00BB140E" w:rsidP="00BB140E">
      <w:pPr>
        <w:spacing w:after="240"/>
        <w:jc w:val="both"/>
        <w:rPr>
          <w:rFonts w:cs="Noto Sans"/>
          <w:i/>
          <w:iCs/>
          <w:sz w:val="20"/>
          <w:szCs w:val="20"/>
        </w:rPr>
      </w:pPr>
      <w:r w:rsidRPr="00860626">
        <w:rPr>
          <w:rFonts w:cs="Noto Sans"/>
          <w:i/>
          <w:iCs/>
          <w:sz w:val="20"/>
          <w:szCs w:val="20"/>
        </w:rPr>
        <w:t xml:space="preserve">Indicar la propuesta gráfica: </w:t>
      </w:r>
    </w:p>
    <w:p w14:paraId="58724A35" w14:textId="77777777" w:rsidR="00BB140E" w:rsidRPr="00860626" w:rsidRDefault="00BB140E" w:rsidP="00BB140E">
      <w:pPr>
        <w:spacing w:after="240"/>
        <w:jc w:val="both"/>
        <w:rPr>
          <w:rFonts w:cs="Noto Sans"/>
          <w:color w:val="0070C0"/>
          <w:sz w:val="20"/>
          <w:szCs w:val="20"/>
        </w:rPr>
      </w:pPr>
      <w:r w:rsidRPr="00860626">
        <w:rPr>
          <w:rFonts w:cs="Noto Sans"/>
          <w:color w:val="0070C0"/>
          <w:sz w:val="20"/>
          <w:szCs w:val="20"/>
        </w:rPr>
        <w:t>[Insertar aquí]</w:t>
      </w:r>
    </w:p>
    <w:p w14:paraId="3395BB55" w14:textId="77777777" w:rsidR="00BB140E" w:rsidRPr="00860626" w:rsidRDefault="00BB140E" w:rsidP="00BB140E">
      <w:pPr>
        <w:spacing w:after="240"/>
        <w:jc w:val="both"/>
        <w:rPr>
          <w:rFonts w:cs="Noto Sans"/>
          <w:color w:val="0070C0"/>
          <w:sz w:val="20"/>
          <w:szCs w:val="20"/>
        </w:rPr>
      </w:pPr>
    </w:p>
    <w:p w14:paraId="7E036291" w14:textId="17C57D76" w:rsidR="00BB140E" w:rsidRPr="00860626" w:rsidRDefault="009F1447" w:rsidP="009906BF">
      <w:pPr>
        <w:spacing w:after="240"/>
        <w:jc w:val="both"/>
        <w:rPr>
          <w:rFonts w:cs="Noto Sans"/>
          <w:sz w:val="20"/>
          <w:szCs w:val="20"/>
        </w:rPr>
      </w:pPr>
      <w:r w:rsidRPr="00860626">
        <w:rPr>
          <w:rFonts w:cs="Noto Sans"/>
          <w:sz w:val="20"/>
          <w:szCs w:val="20"/>
        </w:rPr>
        <w:t xml:space="preserve">Esta nueva propuesta gráfica está sujeta a la aprobación por parte de la dirección de la AETIB. </w:t>
      </w:r>
    </w:p>
    <w:p w14:paraId="68CB5A34" w14:textId="776BCF7A" w:rsidR="009906BF" w:rsidRPr="00860626" w:rsidRDefault="009906BF" w:rsidP="009906BF">
      <w:pPr>
        <w:spacing w:after="240"/>
        <w:jc w:val="both"/>
        <w:rPr>
          <w:rFonts w:cs="Noto Sans"/>
          <w:b/>
          <w:bCs/>
          <w:sz w:val="20"/>
          <w:szCs w:val="20"/>
        </w:rPr>
      </w:pPr>
      <w:r w:rsidRPr="00860626">
        <w:rPr>
          <w:rFonts w:cs="Noto Sans"/>
          <w:b/>
          <w:bCs/>
          <w:sz w:val="20"/>
          <w:szCs w:val="20"/>
        </w:rPr>
        <w:t>DECLARACIÓN RESPONSABLE DE LA VERACIDAD DE LOS DATOS APORTADOS</w:t>
      </w:r>
    </w:p>
    <w:p w14:paraId="167CF7A9" w14:textId="4BB2F1CF" w:rsidR="009906BF" w:rsidRPr="00860626" w:rsidRDefault="009906BF" w:rsidP="005B1834">
      <w:pPr>
        <w:spacing w:after="240"/>
        <w:jc w:val="both"/>
        <w:rPr>
          <w:rFonts w:cs="Noto Sans"/>
          <w:sz w:val="20"/>
          <w:szCs w:val="20"/>
        </w:rPr>
      </w:pPr>
      <w:r w:rsidRPr="00860626">
        <w:rPr>
          <w:rFonts w:cs="Noto Sans"/>
          <w:sz w:val="20"/>
          <w:szCs w:val="20"/>
        </w:rPr>
        <w:t>Declaro que todos los datos contenidos en este documento, referidos a la solicitud cursada en favor del evento, son ciertos.</w:t>
      </w:r>
    </w:p>
    <w:p w14:paraId="3E5EF66B" w14:textId="4F0EB0BB" w:rsidR="00102C28" w:rsidRPr="00860626" w:rsidRDefault="009906BF" w:rsidP="00102C28">
      <w:pPr>
        <w:jc w:val="both"/>
        <w:rPr>
          <w:rFonts w:cs="Noto Sans"/>
          <w:color w:val="000000"/>
          <w:sz w:val="20"/>
          <w:szCs w:val="20"/>
        </w:rPr>
      </w:pPr>
      <w:r w:rsidRPr="00860626">
        <w:rPr>
          <w:rFonts w:cs="Noto Sans"/>
          <w:color w:val="000000"/>
          <w:sz w:val="20"/>
          <w:szCs w:val="20"/>
        </w:rPr>
        <w:t xml:space="preserve">Y para que conste, ante la Agencia de Estrategia Turística de las </w:t>
      </w:r>
      <w:r w:rsidR="0034029C">
        <w:rPr>
          <w:rFonts w:cs="Noto Sans"/>
          <w:color w:val="000000"/>
          <w:sz w:val="20"/>
          <w:szCs w:val="20"/>
        </w:rPr>
        <w:t>Illes Balears</w:t>
      </w:r>
      <w:r w:rsidRPr="00860626">
        <w:rPr>
          <w:rFonts w:cs="Noto Sans"/>
          <w:color w:val="000000"/>
          <w:sz w:val="20"/>
          <w:szCs w:val="20"/>
        </w:rPr>
        <w:t xml:space="preserve"> (AETIB), </w:t>
      </w:r>
      <w:r w:rsidR="0034029C">
        <w:rPr>
          <w:rFonts w:cs="Noto Sans"/>
          <w:color w:val="000000"/>
          <w:sz w:val="20"/>
          <w:szCs w:val="20"/>
        </w:rPr>
        <w:t>firmo</w:t>
      </w:r>
      <w:r w:rsidRPr="00860626">
        <w:rPr>
          <w:rFonts w:cs="Noto Sans"/>
          <w:color w:val="000000"/>
          <w:sz w:val="20"/>
          <w:szCs w:val="20"/>
        </w:rPr>
        <w:t xml:space="preserve"> este documento,</w:t>
      </w:r>
    </w:p>
    <w:p w14:paraId="441578A5" w14:textId="77777777" w:rsidR="00B2315F" w:rsidRPr="00860626" w:rsidRDefault="00B2315F" w:rsidP="00102C28">
      <w:pPr>
        <w:jc w:val="both"/>
        <w:rPr>
          <w:rFonts w:cs="Noto Sans"/>
          <w:color w:val="000000"/>
          <w:sz w:val="20"/>
          <w:szCs w:val="20"/>
        </w:rPr>
      </w:pPr>
    </w:p>
    <w:p w14:paraId="554D2EFE" w14:textId="488E5C01" w:rsidR="00297866" w:rsidRPr="00860626" w:rsidRDefault="00297866" w:rsidP="001E2999">
      <w:pPr>
        <w:jc w:val="both"/>
        <w:rPr>
          <w:rFonts w:cs="Noto Sans"/>
          <w:sz w:val="20"/>
          <w:szCs w:val="20"/>
        </w:rPr>
      </w:pPr>
      <w:r w:rsidRPr="00860626">
        <w:rPr>
          <w:rFonts w:cs="Noto Sans"/>
          <w:sz w:val="20"/>
          <w:szCs w:val="20"/>
        </w:rPr>
        <w:t xml:space="preserve">______________, </w:t>
      </w:r>
      <w:r w:rsidR="00B3655D" w:rsidRPr="00860626">
        <w:rPr>
          <w:rFonts w:cs="Noto Sans"/>
          <w:sz w:val="20"/>
          <w:szCs w:val="20"/>
        </w:rPr>
        <w:t>a</w:t>
      </w:r>
      <w:r w:rsidRPr="00860626">
        <w:rPr>
          <w:rFonts w:cs="Noto Sans"/>
          <w:sz w:val="20"/>
          <w:szCs w:val="20"/>
        </w:rPr>
        <w:t xml:space="preserve"> fecha de la firma electrónica</w:t>
      </w:r>
    </w:p>
    <w:p w14:paraId="62D700A9" w14:textId="77777777" w:rsidR="00B2315F" w:rsidRPr="00860626" w:rsidRDefault="00B2315F" w:rsidP="001E2999">
      <w:pPr>
        <w:jc w:val="both"/>
        <w:rPr>
          <w:rFonts w:cs="Noto Sans"/>
          <w:sz w:val="20"/>
          <w:szCs w:val="20"/>
        </w:rPr>
      </w:pPr>
    </w:p>
    <w:p w14:paraId="6652335B" w14:textId="4B277C20" w:rsidR="00297866" w:rsidRPr="00860626" w:rsidRDefault="00297866" w:rsidP="001E2999">
      <w:pPr>
        <w:jc w:val="both"/>
        <w:rPr>
          <w:rFonts w:cs="Noto Sans"/>
          <w:sz w:val="20"/>
          <w:szCs w:val="20"/>
        </w:rPr>
      </w:pPr>
      <w:r w:rsidRPr="00860626">
        <w:rPr>
          <w:rFonts w:cs="Noto Sans"/>
          <w:sz w:val="20"/>
          <w:szCs w:val="20"/>
        </w:rPr>
        <w:t>(firma electrónica)</w:t>
      </w:r>
    </w:p>
    <w:sectPr w:rsidR="00297866" w:rsidRPr="00860626" w:rsidSect="00923FB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680" w:right="851" w:bottom="794" w:left="1985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6EE22" w14:textId="77777777" w:rsidR="008E3A29" w:rsidRPr="00B3655D" w:rsidRDefault="008E3A29" w:rsidP="002F3D33">
      <w:r w:rsidRPr="00B3655D">
        <w:separator/>
      </w:r>
    </w:p>
  </w:endnote>
  <w:endnote w:type="continuationSeparator" w:id="0">
    <w:p w14:paraId="1E3E8AE1" w14:textId="77777777" w:rsidR="008E3A29" w:rsidRPr="00B3655D" w:rsidRDefault="008E3A29" w:rsidP="002F3D33">
      <w:r w:rsidRPr="00B3655D">
        <w:continuationSeparator/>
      </w:r>
    </w:p>
  </w:endnote>
  <w:endnote w:type="continuationNotice" w:id="1">
    <w:p w14:paraId="3CC7C9A1" w14:textId="77777777" w:rsidR="00490B8F" w:rsidRDefault="00490B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A6680" w14:textId="77777777" w:rsidR="00F2033F" w:rsidRDefault="00F2033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5" w:type="dxa"/>
      <w:tblInd w:w="-4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17"/>
      <w:gridCol w:w="4412"/>
      <w:gridCol w:w="2616"/>
    </w:tblGrid>
    <w:tr w:rsidR="000E57B7" w:rsidRPr="00B3655D" w14:paraId="0B298849" w14:textId="77777777" w:rsidTr="00792B17">
      <w:trPr>
        <w:trHeight w:val="914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BC214E" w14:textId="77777777" w:rsidR="001F14B6" w:rsidRPr="00F526EE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11566EFA" w14:textId="77777777" w:rsidR="001F14B6" w:rsidRDefault="00F2033F" w:rsidP="001F14B6">
          <w:pPr>
            <w:pStyle w:val="WW-Peudepgina"/>
          </w:pPr>
          <w:r>
            <w:rPr>
              <w:rFonts w:ascii="Noto Sans" w:hAnsi="Noto Sans" w:cs="Noto Sans"/>
              <w:lang w:val="es-ES_tradnl"/>
            </w:rPr>
            <w:t xml:space="preserve">Parc </w:t>
          </w:r>
          <w:r w:rsidR="001F14B6" w:rsidRPr="00B3655D">
            <w:rPr>
              <w:rFonts w:ascii="Noto Sans" w:hAnsi="Noto Sans" w:cs="Noto Sans"/>
              <w:lang w:val="es-ES_tradnl"/>
            </w:rPr>
            <w:t>B</w:t>
          </w:r>
          <w:r>
            <w:rPr>
              <w:rFonts w:ascii="Noto Sans" w:hAnsi="Noto Sans" w:cs="Noto Sans"/>
              <w:lang w:val="es-ES_tradnl"/>
            </w:rPr>
            <w:t>it</w:t>
          </w:r>
          <w:r w:rsidR="001F14B6">
            <w:rPr>
              <w:rFonts w:ascii="Noto Sans" w:hAnsi="Noto Sans" w:cs="Noto Sans"/>
              <w:lang w:val="ca-ES"/>
            </w:rPr>
            <w:t xml:space="preserve"> 07121 Palma</w:t>
          </w:r>
        </w:p>
        <w:p w14:paraId="3BEC24CB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D4C4D85" w14:textId="77777777" w:rsidR="000E57B7" w:rsidRDefault="00923FBA" w:rsidP="00D2163B">
          <w:pPr>
            <w:pStyle w:val="WW-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746085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08774E84" w14:textId="2346D5FD" w:rsidR="00923FBA" w:rsidRPr="00B3655D" w:rsidRDefault="00923FBA" w:rsidP="001F14B6">
          <w:pPr>
            <w:pStyle w:val="Peudepgina"/>
            <w:rPr>
              <w:rFonts w:ascii="Noto Sans" w:hAnsi="Noto Sans" w:cs="Noto Sans"/>
              <w:lang w:val="es-ES_tradnl"/>
            </w:rPr>
          </w:pPr>
          <w:r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www.illessostenibles.</w:t>
          </w:r>
          <w:r w:rsidR="00D2163B" w:rsidRPr="00EE03F7">
            <w:rPr>
              <w:rFonts w:ascii="Noto Sans" w:hAnsi="Noto Sans" w:cs="Noto Sans"/>
              <w:color w:val="538135" w:themeColor="accent6" w:themeShade="BF"/>
              <w:lang w:val="ca-ES"/>
            </w:rPr>
            <w:t>es</w:t>
          </w:r>
        </w:p>
      </w:tc>
      <w:tc>
        <w:tcPr>
          <w:tcW w:w="4412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B3655D" w:rsidRDefault="000E57B7" w:rsidP="00842E51">
          <w:pPr>
            <w:pStyle w:val="Peudepgina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61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B3655D" w:rsidRDefault="000E57B7" w:rsidP="003403A6">
          <w:pPr>
            <w:pStyle w:val="Nmerodepgina"/>
            <w:rPr>
              <w:rFonts w:ascii="Noto Sans" w:hAnsi="Noto Sans" w:cs="Noto Sans"/>
              <w:lang w:val="es-ES_tradnl"/>
            </w:rPr>
          </w:pPr>
          <w:r w:rsidRPr="00B3655D">
            <w:rPr>
              <w:rFonts w:ascii="Noto Sans" w:hAnsi="Noto Sans" w:cs="Noto Sans"/>
              <w:lang w:val="es-ES_tradnl"/>
            </w:rPr>
            <w:fldChar w:fldCharType="begin"/>
          </w:r>
          <w:r w:rsidRPr="00B3655D">
            <w:rPr>
              <w:rFonts w:ascii="Noto Sans" w:hAnsi="Noto Sans" w:cs="Noto Sans"/>
              <w:lang w:val="es-ES_tradnl"/>
            </w:rPr>
            <w:instrText>PAGE   \* MERGEFORMAT</w:instrText>
          </w:r>
          <w:r w:rsidRPr="00B3655D">
            <w:rPr>
              <w:rFonts w:ascii="Noto Sans" w:hAnsi="Noto Sans" w:cs="Noto Sans"/>
              <w:lang w:val="es-ES_tradnl"/>
            </w:rPr>
            <w:fldChar w:fldCharType="separate"/>
          </w:r>
          <w:r w:rsidR="00BF6CD5" w:rsidRPr="00B3655D">
            <w:rPr>
              <w:rFonts w:ascii="Noto Sans" w:hAnsi="Noto Sans" w:cs="Noto Sans"/>
              <w:lang w:val="es-ES_tradnl"/>
            </w:rPr>
            <w:t>1</w:t>
          </w:r>
          <w:r w:rsidRPr="00B3655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535E1A4E" w14:textId="77777777" w:rsidR="000E57B7" w:rsidRPr="00B3655D" w:rsidRDefault="000E57B7">
    <w:pPr>
      <w:pStyle w:val="Piedepgina"/>
      <w:rPr>
        <w:rFonts w:cs="Noto Sans"/>
        <w:sz w:val="15"/>
        <w:szCs w:val="15"/>
        <w:lang w:val="es-ES_tradn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B3655D" w14:paraId="6D2D9922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49F9144A" w:rsidR="00025F46" w:rsidRPr="00B3655D" w:rsidRDefault="00025F46" w:rsidP="00025F46">
          <w:pPr>
            <w:pStyle w:val="WW-Peudepgina"/>
            <w:rPr>
              <w:lang w:val="es-ES_tradnl"/>
            </w:rPr>
          </w:pPr>
          <w:r w:rsidRPr="00B3655D">
            <w:rPr>
              <w:rFonts w:ascii="Noto Sans" w:hAnsi="Noto Sans" w:cs="Noto Sans"/>
              <w:lang w:val="es-ES_tradnl"/>
            </w:rPr>
            <w:t>C/ de Rita Levi, 4</w:t>
          </w:r>
        </w:p>
        <w:p w14:paraId="1F3F3310" w14:textId="77777777" w:rsidR="00025F46" w:rsidRPr="00B3655D" w:rsidRDefault="00025F46" w:rsidP="00025F46">
          <w:pPr>
            <w:pStyle w:val="WW-Peudepgina"/>
            <w:rPr>
              <w:lang w:val="es-ES_tradnl"/>
            </w:rPr>
          </w:pPr>
          <w:r w:rsidRPr="00B3655D">
            <w:rPr>
              <w:rFonts w:ascii="Noto Sans" w:hAnsi="Noto Sans" w:cs="Noto Sans"/>
              <w:lang w:val="es-ES_tradnl"/>
            </w:rPr>
            <w:t>Broca de parque 07121 Palma</w:t>
          </w:r>
        </w:p>
        <w:p w14:paraId="5696B438" w14:textId="77777777" w:rsidR="00025F46" w:rsidRPr="00B3655D" w:rsidRDefault="00025F46" w:rsidP="00025F46">
          <w:pPr>
            <w:pStyle w:val="WW-Peudepgina"/>
            <w:rPr>
              <w:lang w:val="es-ES_tradnl"/>
            </w:rPr>
          </w:pPr>
          <w:r w:rsidRPr="00B3655D">
            <w:rPr>
              <w:rFonts w:ascii="Noto Sans" w:hAnsi="Noto Sans" w:cs="Noto Sans"/>
              <w:lang w:val="es-ES_tradnl"/>
            </w:rPr>
            <w:t>Tel. 0034 971 17 66 99</w:t>
          </w:r>
        </w:p>
        <w:p w14:paraId="6E8CA627" w14:textId="77777777" w:rsidR="00025F46" w:rsidRPr="00B3655D" w:rsidRDefault="00025F46" w:rsidP="00025F46">
          <w:pPr>
            <w:pStyle w:val="Peudepgina"/>
            <w:rPr>
              <w:rFonts w:ascii="Noto Sans" w:hAnsi="Noto Sans" w:cs="Noto Sans"/>
              <w:lang w:val="es-ES_tradnl"/>
            </w:rPr>
          </w:pPr>
          <w:r w:rsidRPr="00B3655D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B3655D" w:rsidRDefault="00025F46" w:rsidP="00025F46">
          <w:pPr>
            <w:pStyle w:val="Peudepgina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B3655D" w:rsidRDefault="00025F46" w:rsidP="00025F46">
          <w:pPr>
            <w:pStyle w:val="Nmerodepgina"/>
            <w:rPr>
              <w:rFonts w:ascii="Noto Sans" w:hAnsi="Noto Sans" w:cs="Noto Sans"/>
              <w:lang w:val="es-ES_tradnl"/>
            </w:rPr>
          </w:pPr>
          <w:r w:rsidRPr="00B3655D">
            <w:rPr>
              <w:rFonts w:ascii="Noto Sans" w:hAnsi="Noto Sans" w:cs="Noto Sans"/>
              <w:lang w:val="es-ES_tradnl"/>
            </w:rPr>
            <w:fldChar w:fldCharType="begin"/>
          </w:r>
          <w:r w:rsidRPr="00B3655D">
            <w:rPr>
              <w:rFonts w:ascii="Noto Sans" w:hAnsi="Noto Sans" w:cs="Noto Sans"/>
              <w:lang w:val="es-ES_tradnl"/>
            </w:rPr>
            <w:instrText>PAGE   \* MERGEFORMAT</w:instrText>
          </w:r>
          <w:r w:rsidRPr="00B3655D">
            <w:rPr>
              <w:rFonts w:ascii="Noto Sans" w:hAnsi="Noto Sans" w:cs="Noto Sans"/>
              <w:lang w:val="es-ES_tradnl"/>
            </w:rPr>
            <w:fldChar w:fldCharType="separate"/>
          </w:r>
          <w:r w:rsidRPr="00B3655D">
            <w:rPr>
              <w:rFonts w:ascii="Noto Sans" w:hAnsi="Noto Sans" w:cs="Noto Sans"/>
              <w:lang w:val="es-ES_tradnl"/>
            </w:rPr>
            <w:t>2</w:t>
          </w:r>
          <w:r w:rsidRPr="00B3655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958A085" w14:textId="77777777" w:rsidR="00025F46" w:rsidRPr="00B3655D" w:rsidRDefault="00025F46" w:rsidP="00025F46">
    <w:pPr>
      <w:pStyle w:val="Piedepgina"/>
      <w:rPr>
        <w:rFonts w:cs="Noto Sans"/>
        <w:sz w:val="15"/>
        <w:szCs w:val="15"/>
        <w:lang w:val="es-ES_tradnl"/>
      </w:rPr>
    </w:pPr>
  </w:p>
  <w:p w14:paraId="2BE96478" w14:textId="77777777" w:rsidR="000E57B7" w:rsidRPr="00B3655D" w:rsidRDefault="000E57B7" w:rsidP="00AF6E68">
    <w:pPr>
      <w:pStyle w:val="Piedepgina"/>
      <w:rPr>
        <w:rFonts w:cs="Noto Sans"/>
        <w:sz w:val="15"/>
        <w:szCs w:val="15"/>
        <w:lang w:val="es-ES_trad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909C9" w14:textId="77777777" w:rsidR="008E3A29" w:rsidRPr="00B3655D" w:rsidRDefault="008E3A29" w:rsidP="002F3D33">
      <w:r w:rsidRPr="00B3655D">
        <w:separator/>
      </w:r>
    </w:p>
  </w:footnote>
  <w:footnote w:type="continuationSeparator" w:id="0">
    <w:p w14:paraId="7D1EB467" w14:textId="77777777" w:rsidR="008E3A29" w:rsidRPr="00B3655D" w:rsidRDefault="008E3A29" w:rsidP="002F3D33">
      <w:r w:rsidRPr="00B3655D">
        <w:continuationSeparator/>
      </w:r>
    </w:p>
  </w:footnote>
  <w:footnote w:type="continuationNotice" w:id="1">
    <w:p w14:paraId="35B037FA" w14:textId="77777777" w:rsidR="00490B8F" w:rsidRDefault="00490B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F9192" w14:textId="77777777" w:rsidR="00F2033F" w:rsidRDefault="00F2033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73446" w14:textId="3D9CF818" w:rsidR="009647FF" w:rsidRPr="00B3655D" w:rsidRDefault="00923FBA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  <w:r w:rsidRPr="00B3655D">
      <w:rPr>
        <w:noProof/>
        <w:sz w:val="18"/>
        <w:szCs w:val="18"/>
        <w:lang w:val="es-ES_tradnl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16D2551" wp14:editId="47193128">
              <wp:simplePos x="0" y="0"/>
              <wp:positionH relativeFrom="column">
                <wp:posOffset>-190500</wp:posOffset>
              </wp:positionH>
              <wp:positionV relativeFrom="paragraph">
                <wp:posOffset>128270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2002DAA" id="Grupo 2" o:spid="_x0000_s1026" style="position:absolute;margin-left:-15pt;margin-top:10.1pt;width:254.25pt;height:63.15pt;z-index:251664384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01C2F01E" w14:textId="43054E63" w:rsidR="009647FF" w:rsidRPr="00B3655D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704FB3FE" w14:textId="387D0970" w:rsidR="009647FF" w:rsidRPr="00B3655D" w:rsidRDefault="00923FBA" w:rsidP="00923FBA">
    <w:pPr>
      <w:pStyle w:val="Encabezado"/>
      <w:tabs>
        <w:tab w:val="clear" w:pos="4252"/>
        <w:tab w:val="clear" w:pos="8504"/>
        <w:tab w:val="left" w:pos="2115"/>
      </w:tabs>
      <w:ind w:right="-852"/>
      <w:rPr>
        <w:lang w:val="es-ES_tradnl"/>
      </w:rPr>
    </w:pPr>
    <w:r w:rsidRPr="00B3655D">
      <w:rPr>
        <w:lang w:val="es-ES_tradnl"/>
      </w:rPr>
      <w:tab/>
    </w:r>
  </w:p>
  <w:p w14:paraId="1F59E806" w14:textId="5144EDAB" w:rsidR="009647FF" w:rsidRPr="00B3655D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0A1E272F" w14:textId="77777777" w:rsidR="009647FF" w:rsidRPr="00B3655D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7BFF2C4E" w14:textId="558D642E" w:rsidR="000E57B7" w:rsidRPr="00B3655D" w:rsidRDefault="000E57B7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DF4D1" w14:textId="03AA7296" w:rsidR="009647FF" w:rsidRPr="00B3655D" w:rsidRDefault="007A0C0B" w:rsidP="007C61DB">
    <w:pPr>
      <w:pStyle w:val="Encabezado"/>
      <w:ind w:left="-709"/>
      <w:rPr>
        <w:lang w:val="es-ES_tradnl"/>
      </w:rPr>
    </w:pPr>
    <w:r w:rsidRPr="00B3655D">
      <w:rPr>
        <w:noProof/>
        <w:lang w:val="es-ES_tradnl"/>
      </w:rPr>
      <w:drawing>
        <wp:anchor distT="0" distB="0" distL="114300" distR="114300" simplePos="0" relativeHeight="251658240" behindDoc="1" locked="0" layoutInCell="1" allowOverlap="1" wp14:anchorId="32DBEC07" wp14:editId="505945C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73919768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52170"/>
    <w:rsid w:val="00070F98"/>
    <w:rsid w:val="00074F0B"/>
    <w:rsid w:val="000846EB"/>
    <w:rsid w:val="0009009F"/>
    <w:rsid w:val="00090C9E"/>
    <w:rsid w:val="00092B9B"/>
    <w:rsid w:val="000950E0"/>
    <w:rsid w:val="000A7669"/>
    <w:rsid w:val="000B1717"/>
    <w:rsid w:val="000B1813"/>
    <w:rsid w:val="000B184C"/>
    <w:rsid w:val="000B5500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30B02"/>
    <w:rsid w:val="00144C26"/>
    <w:rsid w:val="00151F9C"/>
    <w:rsid w:val="00152BF7"/>
    <w:rsid w:val="00196E6D"/>
    <w:rsid w:val="001A1B43"/>
    <w:rsid w:val="001B4283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29C"/>
    <w:rsid w:val="003403A6"/>
    <w:rsid w:val="003419D5"/>
    <w:rsid w:val="00345EC5"/>
    <w:rsid w:val="00347F5C"/>
    <w:rsid w:val="003536B3"/>
    <w:rsid w:val="003547AF"/>
    <w:rsid w:val="00357840"/>
    <w:rsid w:val="00364D93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5489"/>
    <w:rsid w:val="003B662A"/>
    <w:rsid w:val="003C228C"/>
    <w:rsid w:val="003D3CFA"/>
    <w:rsid w:val="003D785A"/>
    <w:rsid w:val="003E2C50"/>
    <w:rsid w:val="003E7A81"/>
    <w:rsid w:val="003F54E8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40F54"/>
    <w:rsid w:val="004427A4"/>
    <w:rsid w:val="00447162"/>
    <w:rsid w:val="00447632"/>
    <w:rsid w:val="00452C91"/>
    <w:rsid w:val="004532DB"/>
    <w:rsid w:val="00466CDE"/>
    <w:rsid w:val="00473BB6"/>
    <w:rsid w:val="00481D3C"/>
    <w:rsid w:val="00485578"/>
    <w:rsid w:val="0049095F"/>
    <w:rsid w:val="00490B8F"/>
    <w:rsid w:val="00493D77"/>
    <w:rsid w:val="004950AE"/>
    <w:rsid w:val="004C32F7"/>
    <w:rsid w:val="004C5A32"/>
    <w:rsid w:val="004C6BE5"/>
    <w:rsid w:val="004D2A64"/>
    <w:rsid w:val="004E0EA5"/>
    <w:rsid w:val="004E7AE7"/>
    <w:rsid w:val="004F371F"/>
    <w:rsid w:val="0050440F"/>
    <w:rsid w:val="00507683"/>
    <w:rsid w:val="00543798"/>
    <w:rsid w:val="005505EA"/>
    <w:rsid w:val="00552E7A"/>
    <w:rsid w:val="005622F6"/>
    <w:rsid w:val="00574AA6"/>
    <w:rsid w:val="00592127"/>
    <w:rsid w:val="005A0472"/>
    <w:rsid w:val="005B0C11"/>
    <w:rsid w:val="005B1834"/>
    <w:rsid w:val="005B30BE"/>
    <w:rsid w:val="005B7141"/>
    <w:rsid w:val="005C057F"/>
    <w:rsid w:val="005C7C2B"/>
    <w:rsid w:val="005D32A2"/>
    <w:rsid w:val="005D38DD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2F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4368"/>
    <w:rsid w:val="006776B5"/>
    <w:rsid w:val="0069112B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F09FA"/>
    <w:rsid w:val="006F0D2E"/>
    <w:rsid w:val="006F1D32"/>
    <w:rsid w:val="0071620A"/>
    <w:rsid w:val="0072100A"/>
    <w:rsid w:val="007265EF"/>
    <w:rsid w:val="00727868"/>
    <w:rsid w:val="007405EE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92B17"/>
    <w:rsid w:val="007A0C0B"/>
    <w:rsid w:val="007A3592"/>
    <w:rsid w:val="007B3783"/>
    <w:rsid w:val="007B40AF"/>
    <w:rsid w:val="007C61DB"/>
    <w:rsid w:val="007D2B86"/>
    <w:rsid w:val="007D487C"/>
    <w:rsid w:val="007D69E7"/>
    <w:rsid w:val="007F36BC"/>
    <w:rsid w:val="007F6F4F"/>
    <w:rsid w:val="007F786C"/>
    <w:rsid w:val="00802B27"/>
    <w:rsid w:val="0081333C"/>
    <w:rsid w:val="0082644B"/>
    <w:rsid w:val="0083573F"/>
    <w:rsid w:val="008413FC"/>
    <w:rsid w:val="00842E51"/>
    <w:rsid w:val="008442CE"/>
    <w:rsid w:val="00860626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23FBA"/>
    <w:rsid w:val="00931293"/>
    <w:rsid w:val="009514D5"/>
    <w:rsid w:val="0095520E"/>
    <w:rsid w:val="00963788"/>
    <w:rsid w:val="009647FF"/>
    <w:rsid w:val="009906B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1447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1180"/>
    <w:rsid w:val="00A45203"/>
    <w:rsid w:val="00A503A0"/>
    <w:rsid w:val="00A63EBF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5C2"/>
    <w:rsid w:val="00B049DA"/>
    <w:rsid w:val="00B2315F"/>
    <w:rsid w:val="00B2463B"/>
    <w:rsid w:val="00B340FE"/>
    <w:rsid w:val="00B3655D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72CDB"/>
    <w:rsid w:val="00B86DE2"/>
    <w:rsid w:val="00B87F1F"/>
    <w:rsid w:val="00B94DDC"/>
    <w:rsid w:val="00B96B23"/>
    <w:rsid w:val="00BA5DF3"/>
    <w:rsid w:val="00BB140E"/>
    <w:rsid w:val="00BC2B5A"/>
    <w:rsid w:val="00BD0B70"/>
    <w:rsid w:val="00BF3976"/>
    <w:rsid w:val="00BF6CD5"/>
    <w:rsid w:val="00C004FA"/>
    <w:rsid w:val="00C0105E"/>
    <w:rsid w:val="00C02C56"/>
    <w:rsid w:val="00C06634"/>
    <w:rsid w:val="00C11E49"/>
    <w:rsid w:val="00C168B0"/>
    <w:rsid w:val="00C24228"/>
    <w:rsid w:val="00C30964"/>
    <w:rsid w:val="00C5255C"/>
    <w:rsid w:val="00C52FA7"/>
    <w:rsid w:val="00C55CCB"/>
    <w:rsid w:val="00C6481A"/>
    <w:rsid w:val="00C745D2"/>
    <w:rsid w:val="00C77D5C"/>
    <w:rsid w:val="00C8354A"/>
    <w:rsid w:val="00C94A6B"/>
    <w:rsid w:val="00CA0450"/>
    <w:rsid w:val="00CA7E05"/>
    <w:rsid w:val="00CB1AF6"/>
    <w:rsid w:val="00CC209A"/>
    <w:rsid w:val="00CC3AB3"/>
    <w:rsid w:val="00CC759F"/>
    <w:rsid w:val="00CD0768"/>
    <w:rsid w:val="00CE4CC0"/>
    <w:rsid w:val="00CF5372"/>
    <w:rsid w:val="00D0121A"/>
    <w:rsid w:val="00D01E8A"/>
    <w:rsid w:val="00D02F08"/>
    <w:rsid w:val="00D0530C"/>
    <w:rsid w:val="00D12B6D"/>
    <w:rsid w:val="00D203E5"/>
    <w:rsid w:val="00D2163B"/>
    <w:rsid w:val="00D3421F"/>
    <w:rsid w:val="00D4080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50BD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666E9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2033F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es-ES_tradnl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styleId="Mencinsinresolver">
    <w:name w:val="Unresolved Mention"/>
    <w:basedOn w:val="Fuentedeprrafopredeter"/>
    <w:uiPriority w:val="99"/>
    <w:semiHidden/>
    <w:unhideWhenUsed/>
    <w:rsid w:val="00923FBA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B3655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0E6BD4-67EE-4A35-909E-049AADB45E48}">
  <ds:schemaRefs>
    <ds:schemaRef ds:uri="http://schemas.openxmlformats.org/package/2006/metadata/core-properties"/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41</TotalTime>
  <Pages>1</Pages>
  <Words>376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Anastasia Isabel Jiménez Cava</cp:lastModifiedBy>
  <cp:revision>4</cp:revision>
  <cp:lastPrinted>2018-08-30T08:13:00Z</cp:lastPrinted>
  <dcterms:created xsi:type="dcterms:W3CDTF">2024-11-18T18:34:00Z</dcterms:created>
  <dcterms:modified xsi:type="dcterms:W3CDTF">2025-03-04T15:14:00Z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