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218BEE" w14:textId="63D3761A" w:rsidR="001E6C56" w:rsidRPr="00190DFE" w:rsidRDefault="00190DFE" w:rsidP="00005074">
      <w:pPr>
        <w:rPr>
          <w:b/>
          <w:bCs/>
        </w:rPr>
      </w:pPr>
      <w:r w:rsidRPr="00190DFE">
        <w:rPr>
          <w:b/>
          <w:bCs/>
        </w:rPr>
        <w:t xml:space="preserve">ANNEX </w:t>
      </w:r>
      <w:r w:rsidR="00A2167C">
        <w:rPr>
          <w:b/>
          <w:bCs/>
        </w:rPr>
        <w:t>4</w:t>
      </w:r>
    </w:p>
    <w:p w14:paraId="7D56DE32" w14:textId="2522F59C" w:rsidR="00190DFE" w:rsidRPr="00190DFE" w:rsidRDefault="00190DFE" w:rsidP="00005074">
      <w:pPr>
        <w:rPr>
          <w:b/>
          <w:bCs/>
        </w:rPr>
      </w:pPr>
      <w:r w:rsidRPr="00190DFE">
        <w:rPr>
          <w:b/>
          <w:bCs/>
        </w:rPr>
        <w:t xml:space="preserve">Memòria </w:t>
      </w:r>
      <w:r w:rsidR="00A2167C">
        <w:rPr>
          <w:b/>
          <w:bCs/>
        </w:rPr>
        <w:t>final</w:t>
      </w:r>
      <w:r w:rsidRPr="00190DFE">
        <w:rPr>
          <w:b/>
          <w:bCs/>
        </w:rPr>
        <w:t xml:space="preserve"> de gaudi de la beca</w:t>
      </w:r>
    </w:p>
    <w:p w14:paraId="7EB5C056" w14:textId="77777777" w:rsidR="00190DFE" w:rsidRDefault="00190DFE" w:rsidP="00005074"/>
    <w:p w14:paraId="3469583B" w14:textId="66F85DC7" w:rsidR="00190DFE" w:rsidRPr="00190DFE" w:rsidRDefault="00190DFE" w:rsidP="00190DFE">
      <w:pPr>
        <w:pStyle w:val="Prrafodelista"/>
        <w:numPr>
          <w:ilvl w:val="0"/>
          <w:numId w:val="1"/>
        </w:numPr>
        <w:rPr>
          <w:b/>
          <w:bCs/>
        </w:rPr>
      </w:pPr>
      <w:r w:rsidRPr="00190DFE">
        <w:rPr>
          <w:b/>
          <w:bCs/>
        </w:rPr>
        <w:t>Dades personals</w:t>
      </w:r>
    </w:p>
    <w:p w14:paraId="6959B8C9" w14:textId="77777777" w:rsidR="00190DFE" w:rsidRDefault="00190DFE" w:rsidP="00190DFE"/>
    <w:p w14:paraId="77FA4825" w14:textId="6B7C23EA" w:rsidR="00190DFE" w:rsidRDefault="00190DFE" w:rsidP="00190DFE">
      <w:r>
        <w:t>Referència de la beca:</w:t>
      </w:r>
    </w:p>
    <w:p w14:paraId="40F5E444" w14:textId="6FD603FD" w:rsidR="00190DFE" w:rsidRDefault="00190DFE" w:rsidP="00190DFE">
      <w:r>
        <w:t>NIF:</w:t>
      </w:r>
    </w:p>
    <w:p w14:paraId="177A4810" w14:textId="08A19BC2" w:rsidR="00190DFE" w:rsidRDefault="00190DFE" w:rsidP="00190DFE">
      <w:r>
        <w:t>Cognoms, nom:</w:t>
      </w:r>
    </w:p>
    <w:p w14:paraId="656123AB" w14:textId="3CB94D94" w:rsidR="00190DFE" w:rsidRDefault="00190DFE" w:rsidP="00190DFE">
      <w:r>
        <w:t>Any de gaudi de l’ajut:</w:t>
      </w:r>
    </w:p>
    <w:p w14:paraId="181B8D89" w14:textId="77777777" w:rsidR="00190DFE" w:rsidRDefault="00190DFE" w:rsidP="00190DFE"/>
    <w:p w14:paraId="5E3D9431" w14:textId="6DE4BA36" w:rsidR="00190DFE" w:rsidRPr="00190DFE" w:rsidRDefault="00190DFE" w:rsidP="00190DFE">
      <w:pPr>
        <w:pStyle w:val="Prrafodelista"/>
        <w:numPr>
          <w:ilvl w:val="0"/>
          <w:numId w:val="1"/>
        </w:numPr>
        <w:rPr>
          <w:b/>
          <w:bCs/>
        </w:rPr>
      </w:pPr>
      <w:r w:rsidRPr="00190DFE">
        <w:rPr>
          <w:b/>
          <w:bCs/>
        </w:rPr>
        <w:t>Informe de l’investigador en formació</w:t>
      </w:r>
    </w:p>
    <w:p w14:paraId="7A848485" w14:textId="77777777" w:rsidR="00190DFE" w:rsidRDefault="00190DFE" w:rsidP="00190DFE"/>
    <w:p w14:paraId="3AA10518" w14:textId="196BB4A4" w:rsidR="00190DFE" w:rsidRDefault="00190DFE" w:rsidP="00190DFE">
      <w:pPr>
        <w:pStyle w:val="Prrafodelista"/>
        <w:numPr>
          <w:ilvl w:val="0"/>
          <w:numId w:val="2"/>
        </w:numPr>
      </w:pPr>
      <w:r>
        <w:t>Activitats dutes a terme i resultats obtinguts</w:t>
      </w:r>
    </w:p>
    <w:p w14:paraId="6ABFA464" w14:textId="77777777" w:rsidR="00190DFE" w:rsidRDefault="00190DFE" w:rsidP="00190DFE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F1DDE2E" w14:textId="77777777" w:rsidR="00190DFE" w:rsidRDefault="00190DFE" w:rsidP="00190DFE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D512198" w14:textId="77777777" w:rsidR="00190DFE" w:rsidRDefault="00190DFE" w:rsidP="00190DFE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795128A" w14:textId="77777777" w:rsidR="00190DFE" w:rsidRDefault="00190DFE" w:rsidP="00190DFE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F609EE9" w14:textId="77777777" w:rsidR="00190DFE" w:rsidRDefault="00190DFE" w:rsidP="00190DFE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6DDE4B9" w14:textId="77777777" w:rsidR="00190DFE" w:rsidRDefault="00190DFE" w:rsidP="00190DFE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4F291F0" w14:textId="77777777" w:rsidR="00190DFE" w:rsidRDefault="00190DFE" w:rsidP="00190DFE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29E1537" w14:textId="77777777" w:rsidR="00190DFE" w:rsidRDefault="00190DFE" w:rsidP="00190DFE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F278143" w14:textId="77777777" w:rsidR="00190DFE" w:rsidRDefault="00190DFE" w:rsidP="00190DFE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1A716A2" w14:textId="77777777" w:rsidR="00190DFE" w:rsidRDefault="00190DFE" w:rsidP="00190DFE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88C07BF" w14:textId="5D4D925F" w:rsidR="00190DFE" w:rsidRDefault="00190DFE" w:rsidP="00190DFE">
      <w:pPr>
        <w:pStyle w:val="Prrafodelista"/>
        <w:numPr>
          <w:ilvl w:val="0"/>
          <w:numId w:val="2"/>
        </w:numPr>
      </w:pPr>
      <w:r>
        <w:t>Grau d’aprofitament i desenvolupament dels treballs fets</w:t>
      </w:r>
    </w:p>
    <w:p w14:paraId="2AF7C7CE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222CB4F9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0D37F191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0E85A712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63E5250E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61F85C66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120B8311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1C85426D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4ADC2416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01CE9135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1B885845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4C88A599" w14:textId="77777777" w:rsidR="00190DFE" w:rsidRDefault="00190DFE" w:rsidP="00190DFE"/>
    <w:p w14:paraId="6D4BB559" w14:textId="2D908A65" w:rsidR="00190DFE" w:rsidRPr="00190DFE" w:rsidRDefault="00190DFE" w:rsidP="00190DFE">
      <w:pPr>
        <w:pStyle w:val="Prrafodelista"/>
        <w:numPr>
          <w:ilvl w:val="0"/>
          <w:numId w:val="1"/>
        </w:numPr>
        <w:rPr>
          <w:b/>
          <w:bCs/>
        </w:rPr>
      </w:pPr>
      <w:r w:rsidRPr="00190DFE">
        <w:rPr>
          <w:b/>
          <w:bCs/>
        </w:rPr>
        <w:t>Currículum actualitzat</w:t>
      </w:r>
    </w:p>
    <w:p w14:paraId="41199057" w14:textId="49D150A7" w:rsidR="00190DFE" w:rsidRDefault="00190DFE" w:rsidP="00190DFE">
      <w:pPr>
        <w:pStyle w:val="Prrafodelista"/>
        <w:numPr>
          <w:ilvl w:val="0"/>
          <w:numId w:val="2"/>
        </w:numPr>
      </w:pPr>
      <w:r>
        <w:t>Currículum actualitzat de l’investigador en formació</w:t>
      </w:r>
    </w:p>
    <w:p w14:paraId="5DA0B7CC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4EB29B98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0F73FFE3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72DA2800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71DE41CA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617AD2F7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4B1EB454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29BE5257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3DEB713B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5DBE3424" w14:textId="77777777" w:rsidR="00A2167C" w:rsidRDefault="00A2167C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7C73F85D" w14:textId="77777777" w:rsidR="00A2167C" w:rsidRDefault="00A2167C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4DF4E52D" w14:textId="77777777" w:rsidR="00A2167C" w:rsidRDefault="00A2167C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3A1A8594" w14:textId="77777777" w:rsidR="00A2167C" w:rsidRDefault="00A2167C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60FFF421" w14:textId="77777777" w:rsidR="00A2167C" w:rsidRDefault="00A2167C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43F0A662" w14:textId="77777777" w:rsidR="00A2167C" w:rsidRDefault="00A2167C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19AE4FAE" w14:textId="77777777" w:rsidR="00A2167C" w:rsidRDefault="00A2167C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05853E77" w14:textId="77777777" w:rsidR="00A2167C" w:rsidRDefault="00A2167C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686DA1C6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5941EF18" w14:textId="77777777" w:rsidR="00190DFE" w:rsidRDefault="00190DFE" w:rsidP="00190DFE"/>
    <w:p w14:paraId="40D55D04" w14:textId="2EC89647" w:rsidR="00190DFE" w:rsidRPr="00190DFE" w:rsidRDefault="00190DFE" w:rsidP="00190DFE">
      <w:pPr>
        <w:pStyle w:val="Prrafodelista"/>
        <w:numPr>
          <w:ilvl w:val="0"/>
          <w:numId w:val="1"/>
        </w:numPr>
        <w:rPr>
          <w:b/>
          <w:bCs/>
        </w:rPr>
      </w:pPr>
      <w:r w:rsidRPr="00190DFE">
        <w:rPr>
          <w:b/>
          <w:bCs/>
        </w:rPr>
        <w:t>Informe del director de la tesi relatiu al grau d’aprofitament del doctorand i del desenvolupament dels treballs realitzats</w:t>
      </w:r>
    </w:p>
    <w:p w14:paraId="2BF00218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22E7ABF3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4F6A67A4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4B16E8E6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79E0EEFA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4DCB0C03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7517D8CF" w14:textId="77777777" w:rsidR="00A2167C" w:rsidRDefault="00A2167C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342B5433" w14:textId="77777777" w:rsidR="00A2167C" w:rsidRDefault="00A2167C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191EDAC8" w14:textId="77777777" w:rsidR="00A2167C" w:rsidRDefault="00A2167C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796D202B" w14:textId="77777777" w:rsidR="00A2167C" w:rsidRDefault="00A2167C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1CB50D5D" w14:textId="77777777" w:rsidR="00A2167C" w:rsidRDefault="00A2167C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5498AFC1" w14:textId="77777777" w:rsidR="00A2167C" w:rsidRDefault="00A2167C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642EA91C" w14:textId="77777777" w:rsidR="00A2167C" w:rsidRDefault="00A2167C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2E764ECD" w14:textId="77777777" w:rsidR="00A2167C" w:rsidRDefault="00A2167C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71944A76" w14:textId="77777777" w:rsidR="00A2167C" w:rsidRDefault="00A2167C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5916DE50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1AB69CD7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55922D67" w14:textId="77777777" w:rsidR="00190DFE" w:rsidRDefault="00190DFE" w:rsidP="00190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</w:p>
    <w:p w14:paraId="2311E267" w14:textId="77777777" w:rsidR="00190DFE" w:rsidRDefault="00190DFE" w:rsidP="00190DFE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6"/>
        <w:gridCol w:w="4247"/>
      </w:tblGrid>
      <w:tr w:rsidR="00190DFE" w14:paraId="78B6A422" w14:textId="77777777" w:rsidTr="00190DFE">
        <w:tc>
          <w:tcPr>
            <w:tcW w:w="4246" w:type="dxa"/>
          </w:tcPr>
          <w:p w14:paraId="5DC6CDA8" w14:textId="77777777" w:rsidR="00190DFE" w:rsidRDefault="00190DFE" w:rsidP="00190DFE"/>
        </w:tc>
        <w:tc>
          <w:tcPr>
            <w:tcW w:w="4247" w:type="dxa"/>
          </w:tcPr>
          <w:p w14:paraId="2ECC8FD5" w14:textId="09DA442C" w:rsidR="00190DFE" w:rsidRDefault="00190DFE" w:rsidP="00190DFE">
            <w:r>
              <w:t>Vist i plau</w:t>
            </w:r>
          </w:p>
        </w:tc>
      </w:tr>
      <w:tr w:rsidR="00190DFE" w14:paraId="73F45E17" w14:textId="77777777" w:rsidTr="00190DFE">
        <w:tc>
          <w:tcPr>
            <w:tcW w:w="4246" w:type="dxa"/>
          </w:tcPr>
          <w:p w14:paraId="38816091" w14:textId="77777777" w:rsidR="00190DFE" w:rsidRPr="00005074" w:rsidRDefault="00190DFE" w:rsidP="00190DFE">
            <w:r>
              <w:t>Signatura de l’investigador en formació</w:t>
            </w:r>
          </w:p>
          <w:p w14:paraId="18DACC1D" w14:textId="77777777" w:rsidR="00190DFE" w:rsidRDefault="00190DFE" w:rsidP="00190DFE"/>
          <w:p w14:paraId="663588B0" w14:textId="77777777" w:rsidR="00190DFE" w:rsidRDefault="00190DFE" w:rsidP="00190DFE"/>
          <w:p w14:paraId="45C98F68" w14:textId="77777777" w:rsidR="00190DFE" w:rsidRDefault="00190DFE" w:rsidP="00190DFE">
            <w:r>
              <w:t>Signat:</w:t>
            </w:r>
          </w:p>
          <w:p w14:paraId="11C3B0AE" w14:textId="2387704B" w:rsidR="00A2167C" w:rsidRDefault="00A2167C" w:rsidP="00190DFE"/>
        </w:tc>
        <w:tc>
          <w:tcPr>
            <w:tcW w:w="4247" w:type="dxa"/>
          </w:tcPr>
          <w:p w14:paraId="73D50720" w14:textId="77777777" w:rsidR="00190DFE" w:rsidRDefault="00190DFE" w:rsidP="00190DFE">
            <w:r>
              <w:t>La persona que dirigeix la tesi</w:t>
            </w:r>
          </w:p>
          <w:p w14:paraId="0577FD3F" w14:textId="77777777" w:rsidR="00190DFE" w:rsidRDefault="00190DFE" w:rsidP="00190DFE"/>
          <w:p w14:paraId="61680457" w14:textId="77777777" w:rsidR="00190DFE" w:rsidRDefault="00190DFE" w:rsidP="00190DFE"/>
          <w:p w14:paraId="1065B918" w14:textId="77777777" w:rsidR="00190DFE" w:rsidRDefault="00190DFE" w:rsidP="00190DFE"/>
          <w:p w14:paraId="1B5DAE4C" w14:textId="4DDD7B57" w:rsidR="00190DFE" w:rsidRDefault="00190DFE" w:rsidP="00190DFE">
            <w:r>
              <w:t>Signat:</w:t>
            </w:r>
          </w:p>
        </w:tc>
      </w:tr>
      <w:tr w:rsidR="00190DFE" w14:paraId="1AD3A757" w14:textId="77777777" w:rsidTr="00190DFE">
        <w:tc>
          <w:tcPr>
            <w:tcW w:w="4246" w:type="dxa"/>
          </w:tcPr>
          <w:p w14:paraId="1538D431" w14:textId="77777777" w:rsidR="00190DFE" w:rsidRDefault="00A2167C" w:rsidP="00190DFE">
            <w:r>
              <w:t>Vist i plau</w:t>
            </w:r>
          </w:p>
          <w:p w14:paraId="62DCD860" w14:textId="77777777" w:rsidR="00A2167C" w:rsidRPr="00A2167C" w:rsidRDefault="00A2167C" w:rsidP="00A2167C">
            <w:pPr>
              <w:spacing w:line="239" w:lineRule="auto"/>
              <w:ind w:right="1083"/>
              <w:jc w:val="both"/>
              <w:rPr>
                <w:rFonts w:eastAsia="Noto Sans" w:cstheme="minorHAnsi"/>
                <w:sz w:val="18"/>
                <w:szCs w:val="18"/>
              </w:rPr>
            </w:pPr>
            <w:r w:rsidRPr="00A2167C">
              <w:rPr>
                <w:rFonts w:eastAsia="Noto Sans" w:cstheme="minorHAnsi"/>
                <w:sz w:val="18"/>
                <w:szCs w:val="18"/>
              </w:rPr>
              <w:t>El</w:t>
            </w:r>
            <w:r w:rsidRPr="00A2167C">
              <w:rPr>
                <w:rFonts w:eastAsia="Noto Sans" w:cstheme="minorHAnsi"/>
                <w:spacing w:val="2"/>
                <w:sz w:val="18"/>
                <w:szCs w:val="18"/>
              </w:rPr>
              <w:t xml:space="preserve"> </w:t>
            </w:r>
            <w:r w:rsidRPr="00A2167C">
              <w:rPr>
                <w:rFonts w:eastAsia="Noto Sans" w:cstheme="minorHAnsi"/>
                <w:spacing w:val="1"/>
                <w:sz w:val="18"/>
                <w:szCs w:val="18"/>
              </w:rPr>
              <w:t>d</w:t>
            </w:r>
            <w:r w:rsidRPr="00A2167C">
              <w:rPr>
                <w:rFonts w:eastAsia="Noto Sans" w:cstheme="minorHAnsi"/>
                <w:spacing w:val="-2"/>
                <w:sz w:val="18"/>
                <w:szCs w:val="18"/>
              </w:rPr>
              <w:t>i</w:t>
            </w:r>
            <w:r w:rsidRPr="00A2167C">
              <w:rPr>
                <w:rFonts w:eastAsia="Noto Sans" w:cstheme="minorHAnsi"/>
                <w:sz w:val="18"/>
                <w:szCs w:val="18"/>
              </w:rPr>
              <w:t>rector o</w:t>
            </w:r>
            <w:r w:rsidRPr="00A2167C">
              <w:rPr>
                <w:rFonts w:eastAsia="Noto Sans" w:cstheme="minorHAnsi"/>
                <w:spacing w:val="2"/>
                <w:sz w:val="18"/>
                <w:szCs w:val="18"/>
              </w:rPr>
              <w:t xml:space="preserve"> </w:t>
            </w:r>
            <w:r w:rsidRPr="00A2167C">
              <w:rPr>
                <w:rFonts w:eastAsia="Noto Sans" w:cstheme="minorHAnsi"/>
                <w:spacing w:val="-2"/>
                <w:sz w:val="18"/>
                <w:szCs w:val="18"/>
              </w:rPr>
              <w:t>r</w:t>
            </w:r>
            <w:r w:rsidRPr="00A2167C">
              <w:rPr>
                <w:rFonts w:eastAsia="Noto Sans" w:cstheme="minorHAnsi"/>
                <w:sz w:val="18"/>
                <w:szCs w:val="18"/>
              </w:rPr>
              <w:t>es</w:t>
            </w:r>
            <w:r w:rsidRPr="00A2167C">
              <w:rPr>
                <w:rFonts w:eastAsia="Noto Sans" w:cstheme="minorHAnsi"/>
                <w:spacing w:val="-1"/>
                <w:sz w:val="18"/>
                <w:szCs w:val="18"/>
              </w:rPr>
              <w:t>p</w:t>
            </w:r>
            <w:r w:rsidRPr="00A2167C">
              <w:rPr>
                <w:rFonts w:eastAsia="Noto Sans" w:cstheme="minorHAnsi"/>
                <w:spacing w:val="1"/>
                <w:sz w:val="18"/>
                <w:szCs w:val="18"/>
              </w:rPr>
              <w:t>o</w:t>
            </w:r>
            <w:r w:rsidRPr="00A2167C">
              <w:rPr>
                <w:rFonts w:eastAsia="Noto Sans" w:cstheme="minorHAnsi"/>
                <w:sz w:val="18"/>
                <w:szCs w:val="18"/>
              </w:rPr>
              <w:t>n</w:t>
            </w:r>
            <w:r w:rsidRPr="00A2167C">
              <w:rPr>
                <w:rFonts w:eastAsia="Noto Sans" w:cstheme="minorHAnsi"/>
                <w:spacing w:val="-2"/>
                <w:sz w:val="18"/>
                <w:szCs w:val="18"/>
              </w:rPr>
              <w:t>s</w:t>
            </w:r>
            <w:r w:rsidRPr="00A2167C">
              <w:rPr>
                <w:rFonts w:eastAsia="Noto Sans" w:cstheme="minorHAnsi"/>
                <w:spacing w:val="1"/>
                <w:sz w:val="18"/>
                <w:szCs w:val="18"/>
              </w:rPr>
              <w:t>a</w:t>
            </w:r>
            <w:r w:rsidRPr="00A2167C">
              <w:rPr>
                <w:rFonts w:eastAsia="Noto Sans" w:cstheme="minorHAnsi"/>
                <w:spacing w:val="-1"/>
                <w:sz w:val="18"/>
                <w:szCs w:val="18"/>
              </w:rPr>
              <w:t>b</w:t>
            </w:r>
            <w:r w:rsidRPr="00A2167C">
              <w:rPr>
                <w:rFonts w:eastAsia="Noto Sans" w:cstheme="minorHAnsi"/>
                <w:sz w:val="18"/>
                <w:szCs w:val="18"/>
              </w:rPr>
              <w:t>le</w:t>
            </w:r>
            <w:r w:rsidRPr="00A2167C">
              <w:rPr>
                <w:rFonts w:eastAsia="Noto Sans" w:cstheme="minorHAnsi"/>
                <w:spacing w:val="2"/>
                <w:sz w:val="18"/>
                <w:szCs w:val="18"/>
              </w:rPr>
              <w:t xml:space="preserve"> </w:t>
            </w:r>
            <w:r w:rsidRPr="00A2167C">
              <w:rPr>
                <w:rFonts w:eastAsia="Noto Sans" w:cstheme="minorHAnsi"/>
                <w:spacing w:val="-1"/>
                <w:sz w:val="18"/>
                <w:szCs w:val="18"/>
              </w:rPr>
              <w:t>d</w:t>
            </w:r>
            <w:r w:rsidRPr="00A2167C">
              <w:rPr>
                <w:rFonts w:eastAsia="Noto Sans" w:cstheme="minorHAnsi"/>
                <w:sz w:val="18"/>
                <w:szCs w:val="18"/>
              </w:rPr>
              <w:t>e la</w:t>
            </w:r>
            <w:r w:rsidRPr="00A2167C">
              <w:rPr>
                <w:rFonts w:eastAsia="Noto Sans" w:cstheme="minorHAnsi"/>
                <w:spacing w:val="1"/>
                <w:sz w:val="18"/>
                <w:szCs w:val="18"/>
              </w:rPr>
              <w:t xml:space="preserve"> </w:t>
            </w:r>
            <w:r w:rsidRPr="00A2167C">
              <w:rPr>
                <w:rFonts w:eastAsia="Noto Sans" w:cstheme="minorHAnsi"/>
                <w:spacing w:val="-2"/>
                <w:sz w:val="18"/>
                <w:szCs w:val="18"/>
              </w:rPr>
              <w:t>u</w:t>
            </w:r>
            <w:r w:rsidRPr="00A2167C">
              <w:rPr>
                <w:rFonts w:eastAsia="Noto Sans" w:cstheme="minorHAnsi"/>
                <w:sz w:val="18"/>
                <w:szCs w:val="18"/>
              </w:rPr>
              <w:t>n</w:t>
            </w:r>
            <w:r w:rsidRPr="00A2167C">
              <w:rPr>
                <w:rFonts w:eastAsia="Noto Sans" w:cstheme="minorHAnsi"/>
                <w:spacing w:val="1"/>
                <w:sz w:val="18"/>
                <w:szCs w:val="18"/>
              </w:rPr>
              <w:t>i</w:t>
            </w:r>
            <w:r w:rsidRPr="00A2167C">
              <w:rPr>
                <w:rFonts w:eastAsia="Noto Sans" w:cstheme="minorHAnsi"/>
                <w:spacing w:val="-3"/>
                <w:sz w:val="18"/>
                <w:szCs w:val="18"/>
              </w:rPr>
              <w:t>t</w:t>
            </w:r>
            <w:r w:rsidRPr="00A2167C">
              <w:rPr>
                <w:rFonts w:eastAsia="Noto Sans" w:cstheme="minorHAnsi"/>
                <w:spacing w:val="1"/>
                <w:sz w:val="18"/>
                <w:szCs w:val="18"/>
              </w:rPr>
              <w:t>a</w:t>
            </w:r>
            <w:r w:rsidRPr="00A2167C">
              <w:rPr>
                <w:rFonts w:eastAsia="Noto Sans" w:cstheme="minorHAnsi"/>
                <w:sz w:val="18"/>
                <w:szCs w:val="18"/>
              </w:rPr>
              <w:t xml:space="preserve">t </w:t>
            </w:r>
            <w:r w:rsidRPr="00A2167C">
              <w:rPr>
                <w:rFonts w:eastAsia="Noto Sans" w:cstheme="minorHAnsi"/>
                <w:spacing w:val="-2"/>
                <w:sz w:val="18"/>
                <w:szCs w:val="18"/>
              </w:rPr>
              <w:t>(</w:t>
            </w:r>
            <w:r w:rsidRPr="00A2167C">
              <w:rPr>
                <w:rFonts w:eastAsia="Noto Sans" w:cstheme="minorHAnsi"/>
                <w:spacing w:val="1"/>
                <w:sz w:val="18"/>
                <w:szCs w:val="18"/>
              </w:rPr>
              <w:t>d</w:t>
            </w:r>
            <w:r w:rsidRPr="00A2167C">
              <w:rPr>
                <w:rFonts w:eastAsia="Noto Sans" w:cstheme="minorHAnsi"/>
                <w:spacing w:val="-2"/>
                <w:sz w:val="18"/>
                <w:szCs w:val="18"/>
              </w:rPr>
              <w:t>e</w:t>
            </w:r>
            <w:r w:rsidRPr="00A2167C">
              <w:rPr>
                <w:rFonts w:eastAsia="Noto Sans" w:cstheme="minorHAnsi"/>
                <w:spacing w:val="1"/>
                <w:sz w:val="18"/>
                <w:szCs w:val="18"/>
              </w:rPr>
              <w:t>pa</w:t>
            </w:r>
            <w:r w:rsidRPr="00A2167C">
              <w:rPr>
                <w:rFonts w:eastAsia="Noto Sans" w:cstheme="minorHAnsi"/>
                <w:sz w:val="18"/>
                <w:szCs w:val="18"/>
              </w:rPr>
              <w:t>r</w:t>
            </w:r>
            <w:r w:rsidRPr="00A2167C">
              <w:rPr>
                <w:rFonts w:eastAsia="Noto Sans" w:cstheme="minorHAnsi"/>
                <w:spacing w:val="-3"/>
                <w:sz w:val="18"/>
                <w:szCs w:val="18"/>
              </w:rPr>
              <w:t>t</w:t>
            </w:r>
            <w:r w:rsidRPr="00A2167C">
              <w:rPr>
                <w:rFonts w:eastAsia="Noto Sans" w:cstheme="minorHAnsi"/>
                <w:spacing w:val="-2"/>
                <w:sz w:val="18"/>
                <w:szCs w:val="18"/>
              </w:rPr>
              <w:t>a</w:t>
            </w:r>
            <w:r w:rsidRPr="00A2167C">
              <w:rPr>
                <w:rFonts w:eastAsia="Noto Sans" w:cstheme="minorHAnsi"/>
                <w:sz w:val="18"/>
                <w:szCs w:val="18"/>
              </w:rPr>
              <w:t>ment, i</w:t>
            </w:r>
            <w:r w:rsidRPr="00A2167C">
              <w:rPr>
                <w:rFonts w:eastAsia="Noto Sans" w:cstheme="minorHAnsi"/>
                <w:spacing w:val="1"/>
                <w:sz w:val="18"/>
                <w:szCs w:val="18"/>
              </w:rPr>
              <w:t>n</w:t>
            </w:r>
            <w:r w:rsidRPr="00A2167C">
              <w:rPr>
                <w:rFonts w:eastAsia="Noto Sans" w:cstheme="minorHAnsi"/>
                <w:sz w:val="18"/>
                <w:szCs w:val="18"/>
              </w:rPr>
              <w:t>s</w:t>
            </w:r>
            <w:r w:rsidRPr="00A2167C">
              <w:rPr>
                <w:rFonts w:eastAsia="Noto Sans" w:cstheme="minorHAnsi"/>
                <w:spacing w:val="-1"/>
                <w:sz w:val="18"/>
                <w:szCs w:val="18"/>
              </w:rPr>
              <w:t>t</w:t>
            </w:r>
            <w:r w:rsidRPr="00A2167C">
              <w:rPr>
                <w:rFonts w:eastAsia="Noto Sans" w:cstheme="minorHAnsi"/>
                <w:sz w:val="18"/>
                <w:szCs w:val="18"/>
              </w:rPr>
              <w:t>itut</w:t>
            </w:r>
            <w:r w:rsidRPr="00A2167C">
              <w:rPr>
                <w:rFonts w:eastAsia="Noto Sans" w:cstheme="minorHAnsi"/>
                <w:spacing w:val="27"/>
                <w:sz w:val="18"/>
                <w:szCs w:val="18"/>
              </w:rPr>
              <w:t xml:space="preserve"> </w:t>
            </w:r>
            <w:r w:rsidRPr="00A2167C">
              <w:rPr>
                <w:rFonts w:eastAsia="Noto Sans" w:cstheme="minorHAnsi"/>
                <w:sz w:val="18"/>
                <w:szCs w:val="18"/>
              </w:rPr>
              <w:t>o</w:t>
            </w:r>
            <w:r w:rsidRPr="00A2167C">
              <w:rPr>
                <w:rFonts w:eastAsia="Noto Sans" w:cstheme="minorHAnsi"/>
                <w:spacing w:val="29"/>
                <w:sz w:val="18"/>
                <w:szCs w:val="18"/>
              </w:rPr>
              <w:t xml:space="preserve"> </w:t>
            </w:r>
            <w:r w:rsidRPr="00A2167C">
              <w:rPr>
                <w:rFonts w:eastAsia="Noto Sans" w:cstheme="minorHAnsi"/>
                <w:sz w:val="18"/>
                <w:szCs w:val="18"/>
              </w:rPr>
              <w:t>c</w:t>
            </w:r>
            <w:r w:rsidRPr="00A2167C">
              <w:rPr>
                <w:rFonts w:eastAsia="Noto Sans" w:cstheme="minorHAnsi"/>
                <w:spacing w:val="-2"/>
                <w:sz w:val="18"/>
                <w:szCs w:val="18"/>
              </w:rPr>
              <w:t>e</w:t>
            </w:r>
            <w:r w:rsidRPr="00A2167C">
              <w:rPr>
                <w:rFonts w:eastAsia="Noto Sans" w:cstheme="minorHAnsi"/>
                <w:sz w:val="18"/>
                <w:szCs w:val="18"/>
              </w:rPr>
              <w:t>ntre)</w:t>
            </w:r>
            <w:r w:rsidRPr="00A2167C">
              <w:rPr>
                <w:rFonts w:eastAsia="Noto Sans" w:cstheme="minorHAnsi"/>
                <w:spacing w:val="27"/>
                <w:sz w:val="18"/>
                <w:szCs w:val="18"/>
              </w:rPr>
              <w:t xml:space="preserve"> </w:t>
            </w:r>
            <w:r w:rsidRPr="00A2167C">
              <w:rPr>
                <w:rFonts w:eastAsia="Noto Sans" w:cstheme="minorHAnsi"/>
                <w:spacing w:val="1"/>
                <w:sz w:val="18"/>
                <w:szCs w:val="18"/>
              </w:rPr>
              <w:t>o</w:t>
            </w:r>
            <w:r w:rsidRPr="00A2167C">
              <w:rPr>
                <w:rFonts w:eastAsia="Noto Sans" w:cstheme="minorHAnsi"/>
                <w:sz w:val="18"/>
                <w:szCs w:val="18"/>
              </w:rPr>
              <w:t>n</w:t>
            </w:r>
            <w:r w:rsidRPr="00A2167C">
              <w:rPr>
                <w:rFonts w:eastAsia="Noto Sans" w:cstheme="minorHAnsi"/>
                <w:spacing w:val="27"/>
                <w:sz w:val="18"/>
                <w:szCs w:val="18"/>
              </w:rPr>
              <w:t xml:space="preserve"> </w:t>
            </w:r>
            <w:r w:rsidRPr="00A2167C">
              <w:rPr>
                <w:rFonts w:eastAsia="Noto Sans" w:cstheme="minorHAnsi"/>
                <w:sz w:val="18"/>
                <w:szCs w:val="18"/>
              </w:rPr>
              <w:t>es</w:t>
            </w:r>
            <w:r w:rsidRPr="00A2167C">
              <w:rPr>
                <w:rFonts w:eastAsia="Noto Sans" w:cstheme="minorHAnsi"/>
                <w:spacing w:val="27"/>
                <w:sz w:val="18"/>
                <w:szCs w:val="18"/>
              </w:rPr>
              <w:t xml:space="preserve"> </w:t>
            </w:r>
            <w:r w:rsidRPr="00A2167C">
              <w:rPr>
                <w:rFonts w:eastAsia="Noto Sans" w:cstheme="minorHAnsi"/>
                <w:spacing w:val="1"/>
                <w:sz w:val="18"/>
                <w:szCs w:val="18"/>
              </w:rPr>
              <w:t>d</w:t>
            </w:r>
            <w:r w:rsidRPr="00A2167C">
              <w:rPr>
                <w:rFonts w:eastAsia="Noto Sans" w:cstheme="minorHAnsi"/>
                <w:sz w:val="18"/>
                <w:szCs w:val="18"/>
              </w:rPr>
              <w:t>uu a</w:t>
            </w:r>
            <w:r w:rsidRPr="00A2167C">
              <w:rPr>
                <w:rFonts w:eastAsia="Noto Sans" w:cstheme="minorHAnsi"/>
                <w:spacing w:val="1"/>
                <w:sz w:val="18"/>
                <w:szCs w:val="18"/>
              </w:rPr>
              <w:t xml:space="preserve"> </w:t>
            </w:r>
            <w:r w:rsidRPr="00A2167C">
              <w:rPr>
                <w:rFonts w:eastAsia="Noto Sans" w:cstheme="minorHAnsi"/>
                <w:sz w:val="18"/>
                <w:szCs w:val="18"/>
              </w:rPr>
              <w:t>ter</w:t>
            </w:r>
            <w:r w:rsidRPr="00A2167C">
              <w:rPr>
                <w:rFonts w:eastAsia="Noto Sans" w:cstheme="minorHAnsi"/>
                <w:spacing w:val="-2"/>
                <w:sz w:val="18"/>
                <w:szCs w:val="18"/>
              </w:rPr>
              <w:t>m</w:t>
            </w:r>
            <w:r w:rsidRPr="00A2167C">
              <w:rPr>
                <w:rFonts w:eastAsia="Noto Sans" w:cstheme="minorHAnsi"/>
                <w:sz w:val="18"/>
                <w:szCs w:val="18"/>
              </w:rPr>
              <w:t xml:space="preserve">e </w:t>
            </w:r>
            <w:r w:rsidRPr="00A2167C">
              <w:rPr>
                <w:rFonts w:eastAsia="Noto Sans" w:cstheme="minorHAnsi"/>
                <w:spacing w:val="-1"/>
                <w:sz w:val="18"/>
                <w:szCs w:val="18"/>
              </w:rPr>
              <w:t>l</w:t>
            </w:r>
            <w:r w:rsidRPr="00A2167C">
              <w:rPr>
                <w:rFonts w:eastAsia="Noto Sans" w:cstheme="minorHAnsi"/>
                <w:sz w:val="18"/>
                <w:szCs w:val="18"/>
              </w:rPr>
              <w:t>a</w:t>
            </w:r>
            <w:r w:rsidRPr="00A2167C">
              <w:rPr>
                <w:rFonts w:eastAsia="Noto Sans" w:cstheme="minorHAnsi"/>
                <w:spacing w:val="1"/>
                <w:sz w:val="18"/>
                <w:szCs w:val="18"/>
              </w:rPr>
              <w:t xml:space="preserve"> </w:t>
            </w:r>
            <w:r w:rsidRPr="00A2167C">
              <w:rPr>
                <w:rFonts w:eastAsia="Noto Sans" w:cstheme="minorHAnsi"/>
                <w:spacing w:val="-1"/>
                <w:sz w:val="18"/>
                <w:szCs w:val="18"/>
              </w:rPr>
              <w:t>f</w:t>
            </w:r>
            <w:r w:rsidRPr="00A2167C">
              <w:rPr>
                <w:rFonts w:eastAsia="Noto Sans" w:cstheme="minorHAnsi"/>
                <w:sz w:val="18"/>
                <w:szCs w:val="18"/>
              </w:rPr>
              <w:t>e</w:t>
            </w:r>
            <w:r w:rsidRPr="00A2167C">
              <w:rPr>
                <w:rFonts w:eastAsia="Noto Sans" w:cstheme="minorHAnsi"/>
                <w:spacing w:val="1"/>
                <w:sz w:val="18"/>
                <w:szCs w:val="18"/>
              </w:rPr>
              <w:t>i</w:t>
            </w:r>
            <w:r w:rsidRPr="00A2167C">
              <w:rPr>
                <w:rFonts w:eastAsia="Noto Sans" w:cstheme="minorHAnsi"/>
                <w:spacing w:val="-2"/>
                <w:sz w:val="18"/>
                <w:szCs w:val="18"/>
              </w:rPr>
              <w:t>n</w:t>
            </w:r>
            <w:r w:rsidRPr="00A2167C">
              <w:rPr>
                <w:rFonts w:eastAsia="Noto Sans" w:cstheme="minorHAnsi"/>
                <w:sz w:val="18"/>
                <w:szCs w:val="18"/>
              </w:rPr>
              <w:t>a</w:t>
            </w:r>
          </w:p>
          <w:p w14:paraId="4D65C5DF" w14:textId="77777777" w:rsidR="00A2167C" w:rsidRPr="00A82912" w:rsidRDefault="00A2167C" w:rsidP="00A2167C">
            <w:pPr>
              <w:spacing w:before="8" w:line="190" w:lineRule="exact"/>
              <w:rPr>
                <w:rFonts w:cstheme="minorHAnsi"/>
                <w:sz w:val="24"/>
                <w:szCs w:val="24"/>
              </w:rPr>
            </w:pPr>
          </w:p>
          <w:p w14:paraId="5464E489" w14:textId="77777777" w:rsidR="00A2167C" w:rsidRPr="00A82912" w:rsidRDefault="00A2167C" w:rsidP="00A2167C">
            <w:pPr>
              <w:spacing w:line="200" w:lineRule="exact"/>
              <w:rPr>
                <w:rFonts w:cstheme="minorHAnsi"/>
                <w:sz w:val="24"/>
                <w:szCs w:val="24"/>
              </w:rPr>
            </w:pPr>
          </w:p>
          <w:p w14:paraId="3DA04485" w14:textId="77777777" w:rsidR="00A2167C" w:rsidRPr="00A82912" w:rsidRDefault="00A2167C" w:rsidP="00A2167C">
            <w:pPr>
              <w:spacing w:line="200" w:lineRule="exact"/>
              <w:rPr>
                <w:rFonts w:cstheme="minorHAnsi"/>
                <w:sz w:val="24"/>
                <w:szCs w:val="24"/>
              </w:rPr>
            </w:pPr>
          </w:p>
          <w:p w14:paraId="4871799C" w14:textId="77777777" w:rsidR="00A2167C" w:rsidRPr="00A82912" w:rsidRDefault="00A2167C" w:rsidP="00A2167C">
            <w:pPr>
              <w:spacing w:line="200" w:lineRule="exact"/>
              <w:rPr>
                <w:rFonts w:cstheme="minorHAnsi"/>
                <w:sz w:val="24"/>
                <w:szCs w:val="24"/>
              </w:rPr>
            </w:pPr>
          </w:p>
          <w:p w14:paraId="4453209A" w14:textId="77777777" w:rsidR="00A2167C" w:rsidRPr="00A82912" w:rsidRDefault="00A2167C" w:rsidP="00A2167C">
            <w:pPr>
              <w:spacing w:line="200" w:lineRule="exact"/>
              <w:rPr>
                <w:rFonts w:cstheme="minorHAnsi"/>
                <w:sz w:val="24"/>
                <w:szCs w:val="24"/>
              </w:rPr>
            </w:pPr>
          </w:p>
          <w:p w14:paraId="77E11E44" w14:textId="77777777" w:rsidR="00A2167C" w:rsidRDefault="00A2167C" w:rsidP="00A2167C">
            <w:pPr>
              <w:rPr>
                <w:rFonts w:eastAsia="Noto Sans" w:cstheme="minorHAnsi"/>
                <w:sz w:val="24"/>
                <w:szCs w:val="24"/>
              </w:rPr>
            </w:pPr>
            <w:r w:rsidRPr="00A82912">
              <w:rPr>
                <w:rFonts w:eastAsia="Noto Sans" w:cstheme="minorHAnsi"/>
                <w:spacing w:val="1"/>
                <w:sz w:val="24"/>
                <w:szCs w:val="24"/>
              </w:rPr>
              <w:t>S</w:t>
            </w:r>
            <w:r w:rsidRPr="00A82912">
              <w:rPr>
                <w:rFonts w:eastAsia="Noto Sans" w:cstheme="minorHAnsi"/>
                <w:spacing w:val="-2"/>
                <w:sz w:val="24"/>
                <w:szCs w:val="24"/>
              </w:rPr>
              <w:t>i</w:t>
            </w:r>
            <w:r w:rsidRPr="00A82912">
              <w:rPr>
                <w:rFonts w:eastAsia="Noto Sans" w:cstheme="minorHAnsi"/>
                <w:spacing w:val="1"/>
                <w:sz w:val="24"/>
                <w:szCs w:val="24"/>
              </w:rPr>
              <w:t>g</w:t>
            </w:r>
            <w:r w:rsidRPr="00A82912">
              <w:rPr>
                <w:rFonts w:eastAsia="Noto Sans" w:cstheme="minorHAnsi"/>
                <w:spacing w:val="-2"/>
                <w:sz w:val="24"/>
                <w:szCs w:val="24"/>
              </w:rPr>
              <w:t>n</w:t>
            </w:r>
            <w:r w:rsidRPr="00A82912">
              <w:rPr>
                <w:rFonts w:eastAsia="Noto Sans" w:cstheme="minorHAnsi"/>
                <w:spacing w:val="1"/>
                <w:sz w:val="24"/>
                <w:szCs w:val="24"/>
              </w:rPr>
              <w:t>a</w:t>
            </w:r>
            <w:r w:rsidRPr="00A82912">
              <w:rPr>
                <w:rFonts w:eastAsia="Noto Sans" w:cstheme="minorHAnsi"/>
                <w:sz w:val="24"/>
                <w:szCs w:val="24"/>
              </w:rPr>
              <w:t>t</w:t>
            </w:r>
            <w:r>
              <w:rPr>
                <w:rFonts w:eastAsia="Noto Sans" w:cstheme="minorHAnsi"/>
                <w:sz w:val="24"/>
                <w:szCs w:val="24"/>
              </w:rPr>
              <w:t>:</w:t>
            </w:r>
          </w:p>
          <w:p w14:paraId="0BBA1C39" w14:textId="1DF4D387" w:rsidR="00A2167C" w:rsidRDefault="00A2167C" w:rsidP="00A2167C"/>
        </w:tc>
        <w:tc>
          <w:tcPr>
            <w:tcW w:w="4247" w:type="dxa"/>
          </w:tcPr>
          <w:p w14:paraId="381C2B14" w14:textId="77777777" w:rsidR="00190DFE" w:rsidRDefault="00190DFE" w:rsidP="00190DFE">
            <w:r>
              <w:t>Vist i plau</w:t>
            </w:r>
          </w:p>
          <w:p w14:paraId="7BD09F5A" w14:textId="77777777" w:rsidR="00190DFE" w:rsidRPr="00A2167C" w:rsidRDefault="00190DFE" w:rsidP="00190DFE">
            <w:pPr>
              <w:rPr>
                <w:sz w:val="18"/>
                <w:szCs w:val="18"/>
              </w:rPr>
            </w:pPr>
            <w:r w:rsidRPr="00A2167C">
              <w:rPr>
                <w:sz w:val="18"/>
                <w:szCs w:val="18"/>
              </w:rPr>
              <w:t>L’investigador principal o responsable del projecte al qual està assignat l’investigador en formació</w:t>
            </w:r>
          </w:p>
          <w:p w14:paraId="3FAB2933" w14:textId="77777777" w:rsidR="00190DFE" w:rsidRDefault="00190DFE" w:rsidP="00190DFE"/>
          <w:p w14:paraId="6B9019D9" w14:textId="77777777" w:rsidR="00190DFE" w:rsidRDefault="00190DFE" w:rsidP="00190DFE"/>
          <w:p w14:paraId="36B5220F" w14:textId="77777777" w:rsidR="00190DFE" w:rsidRDefault="00190DFE" w:rsidP="00190DFE"/>
          <w:p w14:paraId="18C232AF" w14:textId="77777777" w:rsidR="00190DFE" w:rsidRDefault="00190DFE" w:rsidP="00190DFE">
            <w:r>
              <w:t>Signat:</w:t>
            </w:r>
          </w:p>
          <w:p w14:paraId="7DD977BE" w14:textId="5C1A9C1B" w:rsidR="00A2167C" w:rsidRDefault="00A2167C" w:rsidP="00190DFE"/>
        </w:tc>
      </w:tr>
      <w:tr w:rsidR="00A2167C" w14:paraId="5A48CC16" w14:textId="77777777" w:rsidTr="00190DFE">
        <w:tc>
          <w:tcPr>
            <w:tcW w:w="4246" w:type="dxa"/>
          </w:tcPr>
          <w:p w14:paraId="145E017E" w14:textId="77777777" w:rsidR="00A2167C" w:rsidRPr="00A2167C" w:rsidRDefault="00A2167C" w:rsidP="00A2167C">
            <w:pPr>
              <w:ind w:right="50"/>
              <w:jc w:val="both"/>
              <w:rPr>
                <w:rFonts w:eastAsia="Noto Sans" w:cstheme="minorHAnsi"/>
              </w:rPr>
            </w:pPr>
            <w:r w:rsidRPr="00A2167C">
              <w:rPr>
                <w:rFonts w:eastAsia="Noto Sans" w:cstheme="minorHAnsi"/>
              </w:rPr>
              <w:t>Vist i plau</w:t>
            </w:r>
          </w:p>
          <w:p w14:paraId="2CF0CF08" w14:textId="7527D687" w:rsidR="00A2167C" w:rsidRPr="00A2167C" w:rsidRDefault="00A2167C" w:rsidP="00A2167C">
            <w:pPr>
              <w:ind w:right="50"/>
              <w:jc w:val="both"/>
              <w:rPr>
                <w:rFonts w:eastAsia="Noto Sans" w:cstheme="minorHAnsi"/>
                <w:sz w:val="18"/>
                <w:szCs w:val="18"/>
              </w:rPr>
            </w:pPr>
            <w:r w:rsidRPr="00A2167C">
              <w:rPr>
                <w:rFonts w:eastAsia="Noto Sans" w:cstheme="minorHAnsi"/>
                <w:sz w:val="18"/>
                <w:szCs w:val="18"/>
              </w:rPr>
              <w:t>El r</w:t>
            </w:r>
            <w:r w:rsidRPr="00A2167C">
              <w:rPr>
                <w:rFonts w:eastAsia="Noto Sans" w:cstheme="minorHAnsi"/>
                <w:spacing w:val="-2"/>
                <w:sz w:val="18"/>
                <w:szCs w:val="18"/>
              </w:rPr>
              <w:t>e</w:t>
            </w:r>
            <w:r w:rsidRPr="00A2167C">
              <w:rPr>
                <w:rFonts w:eastAsia="Noto Sans" w:cstheme="minorHAnsi"/>
                <w:spacing w:val="1"/>
                <w:sz w:val="18"/>
                <w:szCs w:val="18"/>
              </w:rPr>
              <w:t>p</w:t>
            </w:r>
            <w:r w:rsidRPr="00A2167C">
              <w:rPr>
                <w:rFonts w:eastAsia="Noto Sans" w:cstheme="minorHAnsi"/>
                <w:sz w:val="18"/>
                <w:szCs w:val="18"/>
              </w:rPr>
              <w:t>res</w:t>
            </w:r>
            <w:r w:rsidRPr="00A2167C">
              <w:rPr>
                <w:rFonts w:eastAsia="Noto Sans" w:cstheme="minorHAnsi"/>
                <w:spacing w:val="-2"/>
                <w:sz w:val="18"/>
                <w:szCs w:val="18"/>
              </w:rPr>
              <w:t>e</w:t>
            </w:r>
            <w:r w:rsidRPr="00A2167C">
              <w:rPr>
                <w:rFonts w:eastAsia="Noto Sans" w:cstheme="minorHAnsi"/>
                <w:sz w:val="18"/>
                <w:szCs w:val="18"/>
              </w:rPr>
              <w:t>nt</w:t>
            </w:r>
            <w:r w:rsidRPr="00A2167C">
              <w:rPr>
                <w:rFonts w:eastAsia="Noto Sans" w:cstheme="minorHAnsi"/>
                <w:spacing w:val="-2"/>
                <w:sz w:val="18"/>
                <w:szCs w:val="18"/>
              </w:rPr>
              <w:t>a</w:t>
            </w:r>
            <w:r w:rsidRPr="00A2167C">
              <w:rPr>
                <w:rFonts w:eastAsia="Noto Sans" w:cstheme="minorHAnsi"/>
                <w:sz w:val="18"/>
                <w:szCs w:val="18"/>
              </w:rPr>
              <w:t>nt l</w:t>
            </w:r>
            <w:r w:rsidRPr="00A2167C">
              <w:rPr>
                <w:rFonts w:eastAsia="Noto Sans" w:cstheme="minorHAnsi"/>
                <w:spacing w:val="1"/>
                <w:sz w:val="18"/>
                <w:szCs w:val="18"/>
              </w:rPr>
              <w:t>e</w:t>
            </w:r>
            <w:r w:rsidRPr="00A2167C">
              <w:rPr>
                <w:rFonts w:eastAsia="Noto Sans" w:cstheme="minorHAnsi"/>
                <w:spacing w:val="-1"/>
                <w:sz w:val="18"/>
                <w:szCs w:val="18"/>
              </w:rPr>
              <w:t>g</w:t>
            </w:r>
            <w:r w:rsidRPr="00A2167C">
              <w:rPr>
                <w:rFonts w:eastAsia="Noto Sans" w:cstheme="minorHAnsi"/>
                <w:spacing w:val="1"/>
                <w:sz w:val="18"/>
                <w:szCs w:val="18"/>
              </w:rPr>
              <w:t>a</w:t>
            </w:r>
            <w:r w:rsidRPr="00A2167C">
              <w:rPr>
                <w:rFonts w:eastAsia="Noto Sans" w:cstheme="minorHAnsi"/>
                <w:sz w:val="18"/>
                <w:szCs w:val="18"/>
              </w:rPr>
              <w:t xml:space="preserve">l </w:t>
            </w:r>
            <w:r w:rsidRPr="00A2167C">
              <w:rPr>
                <w:rFonts w:eastAsia="Noto Sans" w:cstheme="minorHAnsi"/>
                <w:spacing w:val="-1"/>
                <w:sz w:val="18"/>
                <w:szCs w:val="18"/>
              </w:rPr>
              <w:t>d</w:t>
            </w:r>
            <w:r w:rsidRPr="00A2167C">
              <w:rPr>
                <w:rFonts w:eastAsia="Noto Sans" w:cstheme="minorHAnsi"/>
                <w:sz w:val="18"/>
                <w:szCs w:val="18"/>
              </w:rPr>
              <w:t>e l’</w:t>
            </w:r>
            <w:r w:rsidRPr="00A2167C">
              <w:rPr>
                <w:rFonts w:eastAsia="Noto Sans" w:cstheme="minorHAnsi"/>
                <w:spacing w:val="1"/>
                <w:sz w:val="18"/>
                <w:szCs w:val="18"/>
              </w:rPr>
              <w:t>o</w:t>
            </w:r>
            <w:r w:rsidRPr="00A2167C">
              <w:rPr>
                <w:rFonts w:eastAsia="Noto Sans" w:cstheme="minorHAnsi"/>
                <w:spacing w:val="-2"/>
                <w:sz w:val="18"/>
                <w:szCs w:val="18"/>
              </w:rPr>
              <w:t>r</w:t>
            </w:r>
            <w:r w:rsidRPr="00A2167C">
              <w:rPr>
                <w:rFonts w:eastAsia="Noto Sans" w:cstheme="minorHAnsi"/>
                <w:spacing w:val="1"/>
                <w:sz w:val="18"/>
                <w:szCs w:val="18"/>
              </w:rPr>
              <w:t>g</w:t>
            </w:r>
            <w:r w:rsidRPr="00A2167C">
              <w:rPr>
                <w:rFonts w:eastAsia="Noto Sans" w:cstheme="minorHAnsi"/>
                <w:spacing w:val="-2"/>
                <w:sz w:val="18"/>
                <w:szCs w:val="18"/>
              </w:rPr>
              <w:t>a</w:t>
            </w:r>
            <w:r w:rsidRPr="00A2167C">
              <w:rPr>
                <w:rFonts w:eastAsia="Noto Sans" w:cstheme="minorHAnsi"/>
                <w:sz w:val="18"/>
                <w:szCs w:val="18"/>
              </w:rPr>
              <w:t>n</w:t>
            </w:r>
            <w:r w:rsidRPr="00A2167C">
              <w:rPr>
                <w:rFonts w:eastAsia="Noto Sans" w:cstheme="minorHAnsi"/>
                <w:spacing w:val="1"/>
                <w:sz w:val="18"/>
                <w:szCs w:val="18"/>
              </w:rPr>
              <w:t>i</w:t>
            </w:r>
            <w:r w:rsidRPr="00A2167C">
              <w:rPr>
                <w:rFonts w:eastAsia="Noto Sans" w:cstheme="minorHAnsi"/>
                <w:sz w:val="18"/>
                <w:szCs w:val="18"/>
              </w:rPr>
              <w:t>s</w:t>
            </w:r>
            <w:r w:rsidRPr="00A2167C">
              <w:rPr>
                <w:rFonts w:eastAsia="Noto Sans" w:cstheme="minorHAnsi"/>
                <w:spacing w:val="-3"/>
                <w:sz w:val="18"/>
                <w:szCs w:val="18"/>
              </w:rPr>
              <w:t>m</w:t>
            </w:r>
            <w:r w:rsidRPr="00A2167C">
              <w:rPr>
                <w:rFonts w:eastAsia="Noto Sans" w:cstheme="minorHAnsi"/>
                <w:sz w:val="18"/>
                <w:szCs w:val="18"/>
              </w:rPr>
              <w:t>e</w:t>
            </w:r>
          </w:p>
          <w:p w14:paraId="2D432479" w14:textId="77777777" w:rsidR="00A2167C" w:rsidRPr="00A82912" w:rsidRDefault="00A2167C" w:rsidP="00A2167C">
            <w:pPr>
              <w:spacing w:before="6" w:line="190" w:lineRule="exact"/>
              <w:rPr>
                <w:rFonts w:cstheme="minorHAnsi"/>
                <w:sz w:val="24"/>
                <w:szCs w:val="24"/>
              </w:rPr>
            </w:pPr>
          </w:p>
          <w:p w14:paraId="03DB0323" w14:textId="77777777" w:rsidR="00A2167C" w:rsidRPr="00A82912" w:rsidRDefault="00A2167C" w:rsidP="00A2167C">
            <w:pPr>
              <w:spacing w:line="200" w:lineRule="exact"/>
              <w:rPr>
                <w:rFonts w:cstheme="minorHAnsi"/>
                <w:sz w:val="24"/>
                <w:szCs w:val="24"/>
              </w:rPr>
            </w:pPr>
          </w:p>
          <w:p w14:paraId="758EF850" w14:textId="77777777" w:rsidR="00A2167C" w:rsidRPr="00A82912" w:rsidRDefault="00A2167C" w:rsidP="00A2167C">
            <w:pPr>
              <w:spacing w:line="200" w:lineRule="exact"/>
              <w:rPr>
                <w:rFonts w:cstheme="minorHAnsi"/>
                <w:sz w:val="24"/>
                <w:szCs w:val="24"/>
              </w:rPr>
            </w:pPr>
          </w:p>
          <w:p w14:paraId="08D91AE3" w14:textId="77777777" w:rsidR="00A2167C" w:rsidRPr="00A82912" w:rsidRDefault="00A2167C" w:rsidP="00A2167C">
            <w:pPr>
              <w:spacing w:line="200" w:lineRule="exact"/>
              <w:rPr>
                <w:rFonts w:cstheme="minorHAnsi"/>
                <w:sz w:val="24"/>
                <w:szCs w:val="24"/>
              </w:rPr>
            </w:pPr>
          </w:p>
          <w:p w14:paraId="0BE939D4" w14:textId="77777777" w:rsidR="00A2167C" w:rsidRPr="00A82912" w:rsidRDefault="00A2167C" w:rsidP="00A2167C">
            <w:pPr>
              <w:spacing w:line="200" w:lineRule="exact"/>
              <w:rPr>
                <w:rFonts w:cstheme="minorHAnsi"/>
                <w:sz w:val="24"/>
                <w:szCs w:val="24"/>
              </w:rPr>
            </w:pPr>
          </w:p>
          <w:p w14:paraId="62BA3206" w14:textId="77777777" w:rsidR="00A2167C" w:rsidRDefault="00A2167C" w:rsidP="00A2167C">
            <w:pPr>
              <w:rPr>
                <w:rFonts w:eastAsia="Noto Sans" w:cstheme="minorHAnsi"/>
                <w:position w:val="-1"/>
                <w:sz w:val="24"/>
                <w:szCs w:val="24"/>
              </w:rPr>
            </w:pPr>
            <w:r w:rsidRPr="00A82912">
              <w:rPr>
                <w:rFonts w:eastAsia="Noto Sans" w:cstheme="minorHAnsi"/>
                <w:spacing w:val="1"/>
                <w:position w:val="-1"/>
                <w:sz w:val="24"/>
                <w:szCs w:val="24"/>
              </w:rPr>
              <w:t>S</w:t>
            </w:r>
            <w:r w:rsidRPr="00A82912">
              <w:rPr>
                <w:rFonts w:eastAsia="Noto Sans" w:cstheme="minorHAnsi"/>
                <w:spacing w:val="-2"/>
                <w:position w:val="-1"/>
                <w:sz w:val="24"/>
                <w:szCs w:val="24"/>
              </w:rPr>
              <w:t>i</w:t>
            </w:r>
            <w:r w:rsidRPr="00A82912">
              <w:rPr>
                <w:rFonts w:eastAsia="Noto Sans" w:cstheme="minorHAnsi"/>
                <w:spacing w:val="1"/>
                <w:position w:val="-1"/>
                <w:sz w:val="24"/>
                <w:szCs w:val="24"/>
              </w:rPr>
              <w:t>g</w:t>
            </w:r>
            <w:r w:rsidRPr="00A82912">
              <w:rPr>
                <w:rFonts w:eastAsia="Noto Sans" w:cstheme="minorHAnsi"/>
                <w:spacing w:val="-2"/>
                <w:position w:val="-1"/>
                <w:sz w:val="24"/>
                <w:szCs w:val="24"/>
              </w:rPr>
              <w:t>n</w:t>
            </w:r>
            <w:r w:rsidRPr="00A82912">
              <w:rPr>
                <w:rFonts w:eastAsia="Noto Sans" w:cstheme="minorHAnsi"/>
                <w:spacing w:val="1"/>
                <w:position w:val="-1"/>
                <w:sz w:val="24"/>
                <w:szCs w:val="24"/>
              </w:rPr>
              <w:t>a</w:t>
            </w:r>
            <w:r w:rsidRPr="00A82912">
              <w:rPr>
                <w:rFonts w:eastAsia="Noto Sans" w:cstheme="minorHAnsi"/>
                <w:position w:val="-1"/>
                <w:sz w:val="24"/>
                <w:szCs w:val="24"/>
              </w:rPr>
              <w:t>t</w:t>
            </w:r>
            <w:r>
              <w:rPr>
                <w:rFonts w:eastAsia="Noto Sans" w:cstheme="minorHAnsi"/>
                <w:position w:val="-1"/>
                <w:sz w:val="24"/>
                <w:szCs w:val="24"/>
              </w:rPr>
              <w:t>:</w:t>
            </w:r>
          </w:p>
          <w:p w14:paraId="49FA782C" w14:textId="756BE968" w:rsidR="00A2167C" w:rsidRDefault="00A2167C" w:rsidP="00A2167C"/>
        </w:tc>
        <w:tc>
          <w:tcPr>
            <w:tcW w:w="4247" w:type="dxa"/>
          </w:tcPr>
          <w:p w14:paraId="28E0FCA3" w14:textId="77777777" w:rsidR="00A2167C" w:rsidRDefault="00A2167C" w:rsidP="00190DFE"/>
        </w:tc>
      </w:tr>
    </w:tbl>
    <w:p w14:paraId="2523E44E" w14:textId="73A5BE45" w:rsidR="00190DFE" w:rsidRPr="00005074" w:rsidRDefault="00190DFE" w:rsidP="00190DFE"/>
    <w:sectPr w:rsidR="00190DFE" w:rsidRPr="00005074" w:rsidSect="003419D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276" w:right="851" w:bottom="1701" w:left="25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CF60BE" w14:textId="77777777" w:rsidR="00303CB1" w:rsidRDefault="00303CB1" w:rsidP="002F3D33">
      <w:r>
        <w:separator/>
      </w:r>
    </w:p>
  </w:endnote>
  <w:endnote w:type="continuationSeparator" w:id="0">
    <w:p w14:paraId="6F829750" w14:textId="77777777" w:rsidR="00303CB1" w:rsidRDefault="00303CB1" w:rsidP="002F3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915"/>
      <w:gridCol w:w="4398"/>
      <w:gridCol w:w="2723"/>
    </w:tblGrid>
    <w:tr w:rsidR="003419D5" w:rsidRPr="00144C26" w14:paraId="23304878" w14:textId="77777777" w:rsidTr="001E6C56">
      <w:trPr>
        <w:trHeight w:val="1140"/>
      </w:trPr>
      <w:tc>
        <w:tcPr>
          <w:tcW w:w="291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5D69DCF" w14:textId="29993FA3" w:rsidR="00746807" w:rsidRDefault="00746807" w:rsidP="00746807">
          <w:pPr>
            <w:pStyle w:val="Peudepgina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 xml:space="preserve">C. del Ter, 16, </w:t>
          </w:r>
          <w:r w:rsidR="007020B7">
            <w:rPr>
              <w:rFonts w:ascii="Noto Sans" w:hAnsi="Noto Sans" w:cs="Noto Sans"/>
              <w:lang w:val="ca-ES"/>
            </w:rPr>
            <w:t>3</w:t>
          </w:r>
          <w:r>
            <w:rPr>
              <w:rFonts w:ascii="Noto Sans" w:hAnsi="Noto Sans" w:cs="Noto Sans"/>
              <w:lang w:val="ca-ES"/>
            </w:rPr>
            <w:t>a planta</w:t>
          </w:r>
        </w:p>
        <w:p w14:paraId="6570BE3A" w14:textId="77777777" w:rsidR="00746807" w:rsidRDefault="00746807" w:rsidP="00746807">
          <w:pPr>
            <w:pStyle w:val="Peudepgina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 xml:space="preserve">07009 Palma </w:t>
          </w:r>
        </w:p>
        <w:p w14:paraId="313EA178" w14:textId="77777777" w:rsidR="00746807" w:rsidRDefault="00746807" w:rsidP="00746807">
          <w:pPr>
            <w:pStyle w:val="Peudepgina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Tel. 971 17 77 66</w:t>
          </w:r>
        </w:p>
        <w:p w14:paraId="4AC54FBC" w14:textId="53482F1B" w:rsidR="003419D5" w:rsidRPr="00144C26" w:rsidRDefault="007020B7" w:rsidP="00746807">
          <w:pPr>
            <w:pStyle w:val="Peudepgina"/>
            <w:rPr>
              <w:rFonts w:ascii="Noto Sans" w:hAnsi="Noto Sans" w:cs="Noto Sans"/>
            </w:rPr>
          </w:pPr>
          <w:r w:rsidRPr="00303CB1">
            <w:rPr>
              <w:rFonts w:ascii="Noto Sans" w:hAnsi="Noto Sans" w:cs="Noto Sans"/>
              <w:color w:val="007BB8"/>
            </w:rPr>
            <w:t>dguni.caib.es</w:t>
          </w:r>
        </w:p>
      </w:tc>
      <w:tc>
        <w:tcPr>
          <w:tcW w:w="4398" w:type="dxa"/>
          <w:tcBorders>
            <w:top w:val="nil"/>
            <w:left w:val="nil"/>
            <w:bottom w:val="nil"/>
            <w:right w:val="nil"/>
          </w:tcBorders>
        </w:tcPr>
        <w:p w14:paraId="4EAEF248" w14:textId="77777777" w:rsidR="002C247B" w:rsidRPr="002C247B" w:rsidRDefault="002C247B" w:rsidP="002C247B">
          <w:pPr>
            <w:pStyle w:val="Peudepgina"/>
            <w:jc w:val="center"/>
            <w:rPr>
              <w:rFonts w:ascii="Noto Sans" w:hAnsi="Noto Sans" w:cs="Noto Sans"/>
              <w:lang w:val="ca-ES"/>
            </w:rPr>
          </w:pPr>
          <w:r w:rsidRPr="002C247B">
            <w:rPr>
              <w:rFonts w:ascii="Noto Sans" w:hAnsi="Noto Sans" w:cs="Noto Sans"/>
              <w:lang w:val="ca-ES"/>
            </w:rPr>
            <w:t>Convocatòria d’ajudes FPU</w:t>
          </w:r>
        </w:p>
        <w:p w14:paraId="0E90C2A8" w14:textId="4BDB936D" w:rsidR="003419D5" w:rsidRPr="00144C26" w:rsidRDefault="002C247B" w:rsidP="002C247B">
          <w:pPr>
            <w:pStyle w:val="Peudepgina"/>
            <w:jc w:val="center"/>
            <w:rPr>
              <w:rFonts w:ascii="Noto Sans" w:hAnsi="Noto Sans" w:cs="Noto Sans"/>
            </w:rPr>
          </w:pPr>
          <w:r w:rsidRPr="002C247B">
            <w:rPr>
              <w:rFonts w:ascii="Noto Sans" w:hAnsi="Noto Sans" w:cs="Noto Sans"/>
              <w:lang w:val="ca-ES"/>
            </w:rPr>
            <w:t xml:space="preserve">Memòria </w:t>
          </w:r>
          <w:r w:rsidR="00A2167C">
            <w:rPr>
              <w:rFonts w:ascii="Noto Sans" w:hAnsi="Noto Sans" w:cs="Noto Sans"/>
              <w:lang w:val="ca-ES"/>
            </w:rPr>
            <w:t>final</w:t>
          </w:r>
          <w:r w:rsidRPr="002C247B">
            <w:rPr>
              <w:rFonts w:ascii="Noto Sans" w:hAnsi="Noto Sans" w:cs="Noto Sans"/>
              <w:lang w:val="ca-ES"/>
            </w:rPr>
            <w:t xml:space="preserve"> de gaudi de la beca</w:t>
          </w:r>
        </w:p>
      </w:tc>
      <w:tc>
        <w:tcPr>
          <w:tcW w:w="272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28854F6" w14:textId="77777777" w:rsidR="003419D5" w:rsidRPr="00144C26" w:rsidRDefault="00312AC9" w:rsidP="003403A6">
          <w:pPr>
            <w:pStyle w:val="Nmerodepgina"/>
            <w:rPr>
              <w:rFonts w:ascii="Noto Sans" w:hAnsi="Noto Sans" w:cs="Noto Sans"/>
            </w:rPr>
          </w:pPr>
          <w:r w:rsidRPr="00144C26">
            <w:rPr>
              <w:rFonts w:ascii="Noto Sans" w:hAnsi="Noto Sans" w:cs="Noto Sans"/>
            </w:rPr>
            <w:fldChar w:fldCharType="begin"/>
          </w:r>
          <w:r w:rsidR="003419D5" w:rsidRPr="00144C26">
            <w:rPr>
              <w:rFonts w:ascii="Noto Sans" w:hAnsi="Noto Sans" w:cs="Noto Sans"/>
            </w:rPr>
            <w:instrText>PAGE   \* MERGEFORMAT</w:instrText>
          </w:r>
          <w:r w:rsidRPr="00144C26">
            <w:rPr>
              <w:rFonts w:ascii="Noto Sans" w:hAnsi="Noto Sans" w:cs="Noto Sans"/>
            </w:rPr>
            <w:fldChar w:fldCharType="separate"/>
          </w:r>
          <w:r w:rsidR="00577DC2">
            <w:rPr>
              <w:rFonts w:ascii="Noto Sans" w:hAnsi="Noto Sans" w:cs="Noto Sans"/>
              <w:noProof/>
            </w:rPr>
            <w:t>2</w:t>
          </w:r>
          <w:r w:rsidRPr="00144C26">
            <w:rPr>
              <w:rFonts w:ascii="Noto Sans" w:hAnsi="Noto Sans" w:cs="Noto Sans"/>
            </w:rPr>
            <w:fldChar w:fldCharType="end"/>
          </w:r>
        </w:p>
      </w:tc>
    </w:tr>
  </w:tbl>
  <w:p w14:paraId="0E58FB0A" w14:textId="77777777" w:rsidR="003419D5" w:rsidRPr="00144C26" w:rsidRDefault="003419D5">
    <w:pPr>
      <w:pStyle w:val="Piedepgina"/>
      <w:rPr>
        <w:rFonts w:cs="Noto Sans"/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915"/>
      <w:gridCol w:w="4398"/>
      <w:gridCol w:w="2723"/>
    </w:tblGrid>
    <w:tr w:rsidR="00AF6E68" w:rsidRPr="00901173" w14:paraId="24307A2B" w14:textId="77777777" w:rsidTr="001E6C56">
      <w:trPr>
        <w:trHeight w:val="1140"/>
      </w:trPr>
      <w:tc>
        <w:tcPr>
          <w:tcW w:w="291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E37F383" w14:textId="2ABEE247" w:rsidR="00746807" w:rsidRDefault="00746807" w:rsidP="006F6F92">
          <w:pPr>
            <w:pStyle w:val="Peudepgina"/>
            <w:spacing w:line="240" w:lineRule="auto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 xml:space="preserve">C. del Ter, 16, </w:t>
          </w:r>
          <w:r w:rsidR="00CA28DB">
            <w:rPr>
              <w:rFonts w:ascii="Noto Sans" w:hAnsi="Noto Sans" w:cs="Noto Sans"/>
              <w:lang w:val="ca-ES"/>
            </w:rPr>
            <w:t>3</w:t>
          </w:r>
          <w:r>
            <w:rPr>
              <w:rFonts w:ascii="Noto Sans" w:hAnsi="Noto Sans" w:cs="Noto Sans"/>
              <w:lang w:val="ca-ES"/>
            </w:rPr>
            <w:t>a planta</w:t>
          </w:r>
        </w:p>
        <w:p w14:paraId="6385BBC2" w14:textId="77777777" w:rsidR="00746807" w:rsidRDefault="00746807" w:rsidP="006F6F92">
          <w:pPr>
            <w:pStyle w:val="Peudepgina"/>
            <w:spacing w:line="240" w:lineRule="auto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 xml:space="preserve">07009 Palma </w:t>
          </w:r>
        </w:p>
        <w:p w14:paraId="1C80F325" w14:textId="77777777" w:rsidR="00746807" w:rsidRDefault="00746807" w:rsidP="006F6F92">
          <w:pPr>
            <w:pStyle w:val="Peudepgina"/>
            <w:spacing w:line="240" w:lineRule="auto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Tel. 971 17 77 66</w:t>
          </w:r>
        </w:p>
        <w:p w14:paraId="19FC9AFA" w14:textId="77777777" w:rsidR="00AF6E68" w:rsidRPr="00901173" w:rsidRDefault="00746807" w:rsidP="006F6F92">
          <w:pPr>
            <w:pStyle w:val="Peudepgina"/>
            <w:spacing w:line="240" w:lineRule="auto"/>
            <w:rPr>
              <w:rFonts w:ascii="Noto Sans" w:hAnsi="Noto Sans" w:cs="Noto Sans"/>
              <w:color w:val="C30045"/>
            </w:rPr>
          </w:pPr>
          <w:r w:rsidRPr="00303CB1">
            <w:rPr>
              <w:rFonts w:ascii="Noto Sans" w:hAnsi="Noto Sans" w:cs="Noto Sans"/>
              <w:color w:val="007BB8"/>
            </w:rPr>
            <w:t>dguni.caib.es</w:t>
          </w:r>
        </w:p>
      </w:tc>
      <w:tc>
        <w:tcPr>
          <w:tcW w:w="4398" w:type="dxa"/>
          <w:tcBorders>
            <w:top w:val="nil"/>
            <w:left w:val="nil"/>
            <w:bottom w:val="nil"/>
            <w:right w:val="nil"/>
          </w:tcBorders>
        </w:tcPr>
        <w:p w14:paraId="1BB29422" w14:textId="77777777" w:rsidR="00AF6E68" w:rsidRPr="002C247B" w:rsidRDefault="002C247B" w:rsidP="00842E51">
          <w:pPr>
            <w:pStyle w:val="Peudepgina"/>
            <w:jc w:val="center"/>
            <w:rPr>
              <w:rFonts w:ascii="Noto Sans" w:hAnsi="Noto Sans" w:cs="Noto Sans"/>
              <w:lang w:val="ca-ES"/>
            </w:rPr>
          </w:pPr>
          <w:r w:rsidRPr="002C247B">
            <w:rPr>
              <w:rFonts w:ascii="Noto Sans" w:hAnsi="Noto Sans" w:cs="Noto Sans"/>
              <w:lang w:val="ca-ES"/>
            </w:rPr>
            <w:t>Convocatòria d’ajudes FPU</w:t>
          </w:r>
        </w:p>
        <w:p w14:paraId="0AD215B5" w14:textId="71962C77" w:rsidR="002C247B" w:rsidRPr="00901173" w:rsidRDefault="002C247B" w:rsidP="00842E51">
          <w:pPr>
            <w:pStyle w:val="Peudepgina"/>
            <w:jc w:val="center"/>
            <w:rPr>
              <w:rFonts w:ascii="Noto Sans" w:hAnsi="Noto Sans" w:cs="Noto Sans"/>
            </w:rPr>
          </w:pPr>
          <w:r w:rsidRPr="002C247B">
            <w:rPr>
              <w:rFonts w:ascii="Noto Sans" w:hAnsi="Noto Sans" w:cs="Noto Sans"/>
              <w:lang w:val="ca-ES"/>
            </w:rPr>
            <w:t xml:space="preserve">Memòria </w:t>
          </w:r>
          <w:r w:rsidR="00A2167C">
            <w:rPr>
              <w:rFonts w:ascii="Noto Sans" w:hAnsi="Noto Sans" w:cs="Noto Sans"/>
              <w:lang w:val="ca-ES"/>
            </w:rPr>
            <w:t>final</w:t>
          </w:r>
          <w:r w:rsidRPr="002C247B">
            <w:rPr>
              <w:rFonts w:ascii="Noto Sans" w:hAnsi="Noto Sans" w:cs="Noto Sans"/>
              <w:lang w:val="ca-ES"/>
            </w:rPr>
            <w:t xml:space="preserve"> de gaudi de la beca</w:t>
          </w:r>
        </w:p>
      </w:tc>
      <w:tc>
        <w:tcPr>
          <w:tcW w:w="2723" w:type="dxa"/>
          <w:tcBorders>
            <w:top w:val="nil"/>
            <w:left w:val="nil"/>
            <w:bottom w:val="nil"/>
            <w:right w:val="nil"/>
          </w:tcBorders>
        </w:tcPr>
        <w:p w14:paraId="38976CAA" w14:textId="77777777" w:rsidR="00AF6E68" w:rsidRPr="00901173" w:rsidRDefault="00AF6E68" w:rsidP="003403A6">
          <w:pPr>
            <w:pStyle w:val="Peudepgina"/>
            <w:rPr>
              <w:rFonts w:ascii="Noto Sans" w:hAnsi="Noto Sans" w:cs="Noto Sans"/>
            </w:rPr>
          </w:pPr>
        </w:p>
      </w:tc>
    </w:tr>
  </w:tbl>
  <w:p w14:paraId="72CB973D" w14:textId="77777777" w:rsidR="00AF6E68" w:rsidRPr="00901173" w:rsidRDefault="00AF6E68" w:rsidP="00AF6E68">
    <w:pPr>
      <w:pStyle w:val="Piedepgina"/>
      <w:rPr>
        <w:rFonts w:cs="Noto Sans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4FA971" w14:textId="77777777" w:rsidR="00303CB1" w:rsidRDefault="00303CB1" w:rsidP="002F3D33">
      <w:r>
        <w:separator/>
      </w:r>
    </w:p>
  </w:footnote>
  <w:footnote w:type="continuationSeparator" w:id="0">
    <w:p w14:paraId="206B02AD" w14:textId="77777777" w:rsidR="00303CB1" w:rsidRDefault="00303CB1" w:rsidP="002F3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24A3D6" w14:textId="541F07DA" w:rsidR="00AF6E68" w:rsidRDefault="007020B7">
    <w:pPr>
      <w:pStyle w:val="Encabezado"/>
    </w:pPr>
    <w:r>
      <w:rPr>
        <w:noProof/>
      </w:rPr>
      <w:drawing>
        <wp:anchor distT="0" distB="0" distL="114300" distR="114300" simplePos="0" relativeHeight="251660800" behindDoc="1" locked="0" layoutInCell="1" allowOverlap="0" wp14:anchorId="457D1B33" wp14:editId="08D8EEFA">
          <wp:simplePos x="0" y="0"/>
          <wp:positionH relativeFrom="column">
            <wp:posOffset>-1096645</wp:posOffset>
          </wp:positionH>
          <wp:positionV relativeFrom="page">
            <wp:posOffset>447675</wp:posOffset>
          </wp:positionV>
          <wp:extent cx="561600" cy="792000"/>
          <wp:effectExtent l="0" t="0" r="0" b="0"/>
          <wp:wrapSquare wrapText="bothSides"/>
          <wp:docPr id="1804524119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4524119" name="Imatg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6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D23F86" w14:textId="6266CE12" w:rsidR="002F3D33" w:rsidRDefault="00303CB1" w:rsidP="008F226D">
    <w:pPr>
      <w:pStyle w:val="Encabezado"/>
      <w:spacing w:after="2700"/>
    </w:pPr>
    <w:r w:rsidRPr="00303CB1">
      <w:rPr>
        <w:noProof/>
        <w:lang w:val="es-ES"/>
      </w:rPr>
      <w:drawing>
        <wp:anchor distT="0" distB="0" distL="114300" distR="114300" simplePos="0" relativeHeight="251659776" behindDoc="0" locked="0" layoutInCell="1" allowOverlap="1" wp14:anchorId="61C407D0" wp14:editId="762D96C3">
          <wp:simplePos x="0" y="0"/>
          <wp:positionH relativeFrom="column">
            <wp:posOffset>-925195</wp:posOffset>
          </wp:positionH>
          <wp:positionV relativeFrom="page">
            <wp:posOffset>581025</wp:posOffset>
          </wp:positionV>
          <wp:extent cx="2476500" cy="776605"/>
          <wp:effectExtent l="0" t="0" r="0" b="4445"/>
          <wp:wrapSquare wrapText="bothSides"/>
          <wp:docPr id="53761648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776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75D49"/>
    <w:multiLevelType w:val="hybridMultilevel"/>
    <w:tmpl w:val="EB360F66"/>
    <w:lvl w:ilvl="0" w:tplc="B88C7E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0A5C67"/>
    <w:multiLevelType w:val="hybridMultilevel"/>
    <w:tmpl w:val="BFDE1B2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3079020">
    <w:abstractNumId w:val="1"/>
  </w:num>
  <w:num w:numId="2" w16cid:durableId="1262684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CB1"/>
    <w:rsid w:val="00005074"/>
    <w:rsid w:val="0001132A"/>
    <w:rsid w:val="000156CD"/>
    <w:rsid w:val="00023205"/>
    <w:rsid w:val="000237A9"/>
    <w:rsid w:val="00034A40"/>
    <w:rsid w:val="00036B37"/>
    <w:rsid w:val="00046A86"/>
    <w:rsid w:val="00050D54"/>
    <w:rsid w:val="00074F0B"/>
    <w:rsid w:val="00092B9B"/>
    <w:rsid w:val="000950E0"/>
    <w:rsid w:val="000A7669"/>
    <w:rsid w:val="000B1813"/>
    <w:rsid w:val="000B184C"/>
    <w:rsid w:val="000D7FC3"/>
    <w:rsid w:val="0010508B"/>
    <w:rsid w:val="00110FE4"/>
    <w:rsid w:val="00114152"/>
    <w:rsid w:val="001215A1"/>
    <w:rsid w:val="001266B7"/>
    <w:rsid w:val="00144C26"/>
    <w:rsid w:val="00190DFE"/>
    <w:rsid w:val="001B4283"/>
    <w:rsid w:val="001C76E5"/>
    <w:rsid w:val="001D2A3E"/>
    <w:rsid w:val="001D3D05"/>
    <w:rsid w:val="001E5FD1"/>
    <w:rsid w:val="001E6C56"/>
    <w:rsid w:val="0020001D"/>
    <w:rsid w:val="0021622B"/>
    <w:rsid w:val="00222923"/>
    <w:rsid w:val="002266B1"/>
    <w:rsid w:val="002502C7"/>
    <w:rsid w:val="0025741D"/>
    <w:rsid w:val="002635A5"/>
    <w:rsid w:val="00266666"/>
    <w:rsid w:val="00274B69"/>
    <w:rsid w:val="0029653D"/>
    <w:rsid w:val="002C075E"/>
    <w:rsid w:val="002C247B"/>
    <w:rsid w:val="002E219A"/>
    <w:rsid w:val="002F1FA3"/>
    <w:rsid w:val="002F3D33"/>
    <w:rsid w:val="00303972"/>
    <w:rsid w:val="00303CB1"/>
    <w:rsid w:val="00307F7A"/>
    <w:rsid w:val="00312AC9"/>
    <w:rsid w:val="00322246"/>
    <w:rsid w:val="00323D33"/>
    <w:rsid w:val="00331224"/>
    <w:rsid w:val="003403A6"/>
    <w:rsid w:val="003419D5"/>
    <w:rsid w:val="00357840"/>
    <w:rsid w:val="00373894"/>
    <w:rsid w:val="003866E4"/>
    <w:rsid w:val="00392DD5"/>
    <w:rsid w:val="003C228C"/>
    <w:rsid w:val="003D09D8"/>
    <w:rsid w:val="003D785A"/>
    <w:rsid w:val="003F6178"/>
    <w:rsid w:val="003F6E57"/>
    <w:rsid w:val="003F771A"/>
    <w:rsid w:val="00466CDE"/>
    <w:rsid w:val="0047153B"/>
    <w:rsid w:val="00485578"/>
    <w:rsid w:val="004C2742"/>
    <w:rsid w:val="004C6BE5"/>
    <w:rsid w:val="004D2A64"/>
    <w:rsid w:val="0050440F"/>
    <w:rsid w:val="005622F6"/>
    <w:rsid w:val="00574AA6"/>
    <w:rsid w:val="00577DC2"/>
    <w:rsid w:val="005C057F"/>
    <w:rsid w:val="005E3236"/>
    <w:rsid w:val="006013FF"/>
    <w:rsid w:val="00635971"/>
    <w:rsid w:val="00637409"/>
    <w:rsid w:val="006377DF"/>
    <w:rsid w:val="00651C37"/>
    <w:rsid w:val="00663E55"/>
    <w:rsid w:val="006776B5"/>
    <w:rsid w:val="006B4CEB"/>
    <w:rsid w:val="006C5013"/>
    <w:rsid w:val="006F0D2E"/>
    <w:rsid w:val="006F6F92"/>
    <w:rsid w:val="007020B7"/>
    <w:rsid w:val="0072100A"/>
    <w:rsid w:val="007265EF"/>
    <w:rsid w:val="007273D5"/>
    <w:rsid w:val="0074473A"/>
    <w:rsid w:val="00746807"/>
    <w:rsid w:val="00750C99"/>
    <w:rsid w:val="007567B3"/>
    <w:rsid w:val="00762CDE"/>
    <w:rsid w:val="00772EEB"/>
    <w:rsid w:val="00774D29"/>
    <w:rsid w:val="007D487C"/>
    <w:rsid w:val="007F36BC"/>
    <w:rsid w:val="007F6F4F"/>
    <w:rsid w:val="0081333C"/>
    <w:rsid w:val="00827326"/>
    <w:rsid w:val="0083573F"/>
    <w:rsid w:val="008413FC"/>
    <w:rsid w:val="00842E51"/>
    <w:rsid w:val="008442CE"/>
    <w:rsid w:val="00872B70"/>
    <w:rsid w:val="00895D5B"/>
    <w:rsid w:val="008A09F1"/>
    <w:rsid w:val="008A0BCD"/>
    <w:rsid w:val="008A3278"/>
    <w:rsid w:val="008A4F91"/>
    <w:rsid w:val="008A636B"/>
    <w:rsid w:val="008B7970"/>
    <w:rsid w:val="008E248C"/>
    <w:rsid w:val="008E5F14"/>
    <w:rsid w:val="008F226D"/>
    <w:rsid w:val="008F3D44"/>
    <w:rsid w:val="00901173"/>
    <w:rsid w:val="00970FE9"/>
    <w:rsid w:val="009A0E69"/>
    <w:rsid w:val="009B3FD2"/>
    <w:rsid w:val="009B6730"/>
    <w:rsid w:val="009C3606"/>
    <w:rsid w:val="009D0416"/>
    <w:rsid w:val="009D05A6"/>
    <w:rsid w:val="009F36D4"/>
    <w:rsid w:val="00A2137F"/>
    <w:rsid w:val="00A2167C"/>
    <w:rsid w:val="00A24F99"/>
    <w:rsid w:val="00A31C73"/>
    <w:rsid w:val="00A32066"/>
    <w:rsid w:val="00A40A25"/>
    <w:rsid w:val="00A45203"/>
    <w:rsid w:val="00A503A0"/>
    <w:rsid w:val="00A51AF0"/>
    <w:rsid w:val="00A70754"/>
    <w:rsid w:val="00A86B02"/>
    <w:rsid w:val="00A90C7F"/>
    <w:rsid w:val="00A90ED1"/>
    <w:rsid w:val="00A9443C"/>
    <w:rsid w:val="00A94FEA"/>
    <w:rsid w:val="00AA2E2E"/>
    <w:rsid w:val="00AB7D16"/>
    <w:rsid w:val="00AE345A"/>
    <w:rsid w:val="00AE7DD6"/>
    <w:rsid w:val="00AF6E68"/>
    <w:rsid w:val="00B049DA"/>
    <w:rsid w:val="00B2463B"/>
    <w:rsid w:val="00B340FE"/>
    <w:rsid w:val="00B4748B"/>
    <w:rsid w:val="00B522DD"/>
    <w:rsid w:val="00B611B6"/>
    <w:rsid w:val="00B615C5"/>
    <w:rsid w:val="00B6268B"/>
    <w:rsid w:val="00B70D3B"/>
    <w:rsid w:val="00B72590"/>
    <w:rsid w:val="00B86DE2"/>
    <w:rsid w:val="00B91A9C"/>
    <w:rsid w:val="00B96B23"/>
    <w:rsid w:val="00BA5DF3"/>
    <w:rsid w:val="00BF3976"/>
    <w:rsid w:val="00C004FA"/>
    <w:rsid w:val="00C11910"/>
    <w:rsid w:val="00C168B0"/>
    <w:rsid w:val="00C24228"/>
    <w:rsid w:val="00C30964"/>
    <w:rsid w:val="00C6481A"/>
    <w:rsid w:val="00C77D5C"/>
    <w:rsid w:val="00CA28DB"/>
    <w:rsid w:val="00CC759F"/>
    <w:rsid w:val="00CF32FC"/>
    <w:rsid w:val="00CF5372"/>
    <w:rsid w:val="00D0530C"/>
    <w:rsid w:val="00D12B6D"/>
    <w:rsid w:val="00D40806"/>
    <w:rsid w:val="00D40B68"/>
    <w:rsid w:val="00D44E04"/>
    <w:rsid w:val="00D46AC3"/>
    <w:rsid w:val="00D616E9"/>
    <w:rsid w:val="00D76585"/>
    <w:rsid w:val="00D911CC"/>
    <w:rsid w:val="00DA5056"/>
    <w:rsid w:val="00DD5C0A"/>
    <w:rsid w:val="00DD7696"/>
    <w:rsid w:val="00DF0E12"/>
    <w:rsid w:val="00DF1C34"/>
    <w:rsid w:val="00DF2AFF"/>
    <w:rsid w:val="00DF7C2E"/>
    <w:rsid w:val="00E16ABC"/>
    <w:rsid w:val="00E3324B"/>
    <w:rsid w:val="00E5726E"/>
    <w:rsid w:val="00E710FA"/>
    <w:rsid w:val="00E922C1"/>
    <w:rsid w:val="00E967DD"/>
    <w:rsid w:val="00EA0467"/>
    <w:rsid w:val="00EB69B0"/>
    <w:rsid w:val="00EE3B34"/>
    <w:rsid w:val="00EE77C0"/>
    <w:rsid w:val="00EE7C2F"/>
    <w:rsid w:val="00EF3F93"/>
    <w:rsid w:val="00EF4E56"/>
    <w:rsid w:val="00F1333D"/>
    <w:rsid w:val="00F431F9"/>
    <w:rsid w:val="00F62DA3"/>
    <w:rsid w:val="00F702BF"/>
    <w:rsid w:val="00F8738C"/>
    <w:rsid w:val="00FB249B"/>
    <w:rsid w:val="00FC3457"/>
    <w:rsid w:val="00FE6B74"/>
    <w:rsid w:val="00FF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09A93"/>
  <w15:docId w15:val="{4CE38B3A-64A2-47DC-BB24-68535CF43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22B"/>
    <w:rPr>
      <w:rFonts w:ascii="Noto Sans" w:hAnsi="Noto Sans"/>
      <w:sz w:val="22"/>
      <w:szCs w:val="22"/>
      <w:lang w:val="ca-ES" w:eastAsia="en-US"/>
    </w:rPr>
  </w:style>
  <w:style w:type="paragraph" w:styleId="Ttulo1">
    <w:name w:val="heading 1"/>
    <w:basedOn w:val="Normal"/>
    <w:next w:val="Normal"/>
    <w:link w:val="Ttulo1Car"/>
    <w:qFormat/>
    <w:rsid w:val="0021622B"/>
    <w:pPr>
      <w:keepNext/>
      <w:outlineLvl w:val="0"/>
    </w:pPr>
    <w:rPr>
      <w:rFonts w:ascii="Times New Roman" w:eastAsia="Times New Roman" w:hAnsi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3D3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3D33"/>
    <w:rPr>
      <w:rFonts w:ascii="Noto Sans" w:hAnsi="Noto Sans"/>
    </w:rPr>
  </w:style>
  <w:style w:type="paragraph" w:styleId="Piedepgina">
    <w:name w:val="footer"/>
    <w:basedOn w:val="Normal"/>
    <w:link w:val="PiedepginaCar"/>
    <w:uiPriority w:val="99"/>
    <w:unhideWhenUsed/>
    <w:rsid w:val="002F3D3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F3D33"/>
    <w:rPr>
      <w:rFonts w:ascii="Noto Sans" w:hAnsi="Noto Sans"/>
    </w:rPr>
  </w:style>
  <w:style w:type="table" w:styleId="Tablaconcuadrcula">
    <w:name w:val="Table Grid"/>
    <w:basedOn w:val="Tablanormal"/>
    <w:uiPriority w:val="59"/>
    <w:rsid w:val="002F3D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F3D3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3D33"/>
    <w:rPr>
      <w:rFonts w:ascii="Tahoma" w:hAnsi="Tahoma" w:cs="Tahoma"/>
      <w:sz w:val="16"/>
      <w:szCs w:val="16"/>
    </w:rPr>
  </w:style>
  <w:style w:type="paragraph" w:customStyle="1" w:styleId="Peudepgina">
    <w:name w:val="Peu de pàgina"/>
    <w:basedOn w:val="Normal"/>
    <w:qFormat/>
    <w:rsid w:val="00AF6E68"/>
    <w:pPr>
      <w:widowControl w:val="0"/>
      <w:autoSpaceDE w:val="0"/>
      <w:autoSpaceDN w:val="0"/>
      <w:adjustRightInd w:val="0"/>
      <w:spacing w:line="220" w:lineRule="atLeast"/>
    </w:pPr>
    <w:rPr>
      <w:rFonts w:ascii="Calibri" w:eastAsia="Times New Roman" w:hAnsi="Calibri" w:cs="Bariol Regular"/>
      <w:sz w:val="15"/>
      <w:szCs w:val="15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3419D5"/>
    <w:rPr>
      <w:color w:val="0000FF"/>
      <w:u w:val="single"/>
    </w:rPr>
  </w:style>
  <w:style w:type="paragraph" w:customStyle="1" w:styleId="Nmerodepgina">
    <w:name w:val="Número de pàgina"/>
    <w:basedOn w:val="Peudepgina"/>
    <w:qFormat/>
    <w:rsid w:val="003419D5"/>
    <w:pPr>
      <w:jc w:val="right"/>
    </w:pPr>
    <w:rPr>
      <w:sz w:val="18"/>
      <w:szCs w:val="18"/>
    </w:rPr>
  </w:style>
  <w:style w:type="character" w:customStyle="1" w:styleId="Ttulo1Car">
    <w:name w:val="Título 1 Car"/>
    <w:basedOn w:val="Fuentedeprrafopredeter"/>
    <w:link w:val="Ttulo1"/>
    <w:rsid w:val="0021622B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190D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0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lantilles\Noves%20plantilles\DG%20Universitats%20i%20Ensenyaments%20Art&#237;stics%20Superiors%20sense%20dade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DG Universitats i Ensenyaments Artístics Superiors sense dades.dotx</Template>
  <TotalTime>5</TotalTime>
  <Pages>3</Pages>
  <Words>147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955</CharactersWithSpaces>
  <SharedDoc>false</SharedDoc>
  <HLinks>
    <vt:vector size="12" baseType="variant">
      <vt:variant>
        <vt:i4>3801111</vt:i4>
      </vt:variant>
      <vt:variant>
        <vt:i4>6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  <vt:variant>
        <vt:i4>3801111</vt:i4>
      </vt:variant>
      <vt:variant>
        <vt:i4>0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 Uria Guerrero</dc:creator>
  <cp:lastModifiedBy>DG Universitat</cp:lastModifiedBy>
  <cp:revision>3</cp:revision>
  <dcterms:created xsi:type="dcterms:W3CDTF">2024-11-25T11:55:00Z</dcterms:created>
  <dcterms:modified xsi:type="dcterms:W3CDTF">2024-11-25T12:00:00Z</dcterms:modified>
</cp:coreProperties>
</file>