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A16050" w:rsidRPr="00CA6DE8" w14:paraId="6DAF6D90" w14:textId="77777777" w:rsidTr="000A77F5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040C79F5" w14:textId="77777777" w:rsidR="00A16050" w:rsidRPr="00CA6DE8" w:rsidRDefault="00A406DB" w:rsidP="00A16050">
            <w:pPr>
              <w:rPr>
                <w:rFonts w:cs="Noto Sans"/>
                <w:b/>
                <w:sz w:val="18"/>
                <w:szCs w:val="18"/>
                <w:highlight w:val="red"/>
              </w:rPr>
            </w:pPr>
            <w:bookmarkStart w:id="0" w:name="_Hlk153531317"/>
            <w:bookmarkStart w:id="1" w:name="_Hlk182849971"/>
            <w:r w:rsidRPr="00CA6DE8">
              <w:rPr>
                <w:rFonts w:cs="Noto Sans"/>
                <w:bCs/>
                <w:sz w:val="18"/>
                <w:szCs w:val="18"/>
              </w:rPr>
              <w:t>Expediente:</w:t>
            </w:r>
            <w:r w:rsidRPr="00CA6DE8">
              <w:rPr>
                <w:rFonts w:cs="Noto Sans"/>
                <w:b/>
                <w:sz w:val="18"/>
                <w:szCs w:val="18"/>
              </w:rPr>
              <w:t xml:space="preserve"> </w:t>
            </w:r>
            <w:r w:rsidRPr="00CA6DE8">
              <w:rPr>
                <w:rFonts w:cs="Noto Sans"/>
                <w:bCs/>
                <w:color w:val="4472C4" w:themeColor="accent1"/>
                <w:sz w:val="18"/>
                <w:szCs w:val="18"/>
              </w:rPr>
              <w:t>016-xx/</w:t>
            </w:r>
            <w:proofErr w:type="spellStart"/>
            <w:r w:rsidRPr="00CA6DE8">
              <w:rPr>
                <w:rFonts w:cs="Noto Sans"/>
                <w:bCs/>
                <w:color w:val="4472C4" w:themeColor="accent1"/>
                <w:sz w:val="18"/>
                <w:szCs w:val="18"/>
              </w:rPr>
              <w:t>xxxx-xxxxx</w:t>
            </w:r>
            <w:proofErr w:type="spellEnd"/>
          </w:p>
        </w:tc>
      </w:tr>
      <w:tr w:rsidR="00A406DB" w:rsidRPr="00CA6DE8" w14:paraId="0D7F170C" w14:textId="77777777" w:rsidTr="000A77F5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7E0B2B0A" w14:textId="77777777" w:rsidR="00A406DB" w:rsidRPr="00CA6DE8" w:rsidRDefault="00A406DB" w:rsidP="00A16050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CA6DE8">
              <w:rPr>
                <w:color w:val="000000"/>
                <w:sz w:val="18"/>
                <w:szCs w:val="18"/>
                <w:shd w:val="clear" w:color="auto" w:fill="FFFFFF"/>
              </w:rPr>
              <w:t>Código SIA: 3154315</w:t>
            </w:r>
          </w:p>
        </w:tc>
      </w:tr>
      <w:tr w:rsidR="00A16050" w:rsidRPr="00CA6DE8" w14:paraId="2B799C24" w14:textId="77777777" w:rsidTr="000A77F5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5FA3D6F0" w14:textId="77777777" w:rsidR="00A16050" w:rsidRPr="00CA6DE8" w:rsidRDefault="00A16050" w:rsidP="00A16050">
            <w:pPr>
              <w:rPr>
                <w:color w:val="000000"/>
                <w:sz w:val="18"/>
                <w:szCs w:val="18"/>
                <w:highlight w:val="red"/>
              </w:rPr>
            </w:pPr>
            <w:r w:rsidRPr="00CA6DE8">
              <w:rPr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  <w:bookmarkEnd w:id="0"/>
      </w:tr>
    </w:tbl>
    <w:bookmarkEnd w:id="1"/>
    <w:p w14:paraId="7367DA94" w14:textId="46DDA432" w:rsidR="0049095F" w:rsidRPr="00CA6DE8" w:rsidRDefault="00380551" w:rsidP="00E57788">
      <w:pPr>
        <w:ind w:left="-567"/>
        <w:jc w:val="center"/>
        <w:rPr>
          <w:rFonts w:cs="Noto Sans"/>
          <w:b/>
          <w:color w:val="002060"/>
        </w:rPr>
      </w:pPr>
      <w:r w:rsidRPr="00CA6DE8">
        <w:rPr>
          <w:rFonts w:cs="Noto Sans"/>
          <w:b/>
          <w:color w:val="002060"/>
        </w:rPr>
        <w:t>ANEXO 12G</w:t>
      </w:r>
      <w:bookmarkStart w:id="2" w:name="_Hlk130301351"/>
    </w:p>
    <w:p w14:paraId="7239673C" w14:textId="77777777" w:rsidR="0049095F" w:rsidRPr="00CA6DE8" w:rsidRDefault="00D0121A" w:rsidP="0049095F">
      <w:pPr>
        <w:ind w:left="-567"/>
        <w:jc w:val="center"/>
        <w:rPr>
          <w:rFonts w:cs="Noto Sans"/>
          <w:b/>
          <w:color w:val="002060"/>
          <w:u w:val="single"/>
        </w:rPr>
      </w:pPr>
      <w:r w:rsidRPr="00CA6DE8">
        <w:rPr>
          <w:rFonts w:cs="Noto Sans"/>
          <w:b/>
          <w:color w:val="002060"/>
        </w:rPr>
        <w:t>GRANDES EVENTOS 2025/2026</w:t>
      </w:r>
      <w:bookmarkEnd w:id="2"/>
    </w:p>
    <w:p w14:paraId="1F3A5239" w14:textId="77777777" w:rsidR="00EF67E0" w:rsidRPr="00CA6DE8" w:rsidRDefault="00181DDC" w:rsidP="00181DDC">
      <w:pPr>
        <w:jc w:val="center"/>
        <w:rPr>
          <w:rFonts w:cs="Noto Sans"/>
          <w:b/>
          <w:color w:val="44546A"/>
        </w:rPr>
      </w:pPr>
      <w:r w:rsidRPr="00CA6DE8">
        <w:rPr>
          <w:rFonts w:cs="Noto Sans"/>
          <w:b/>
          <w:color w:val="002060"/>
        </w:rPr>
        <w:t>-MEMORIA ACREDITATIVA DE LA CREACIÓN, CONSTRUCCIÓN Y GESTIÓN DEL ESPACIO PROPIO DE LA AETIB-</w:t>
      </w:r>
    </w:p>
    <w:p w14:paraId="1B711E10" w14:textId="77777777" w:rsidR="000A77F5" w:rsidRPr="00CA6DE8" w:rsidRDefault="000A77F5" w:rsidP="000A77F5">
      <w:pPr>
        <w:jc w:val="center"/>
        <w:rPr>
          <w:rFonts w:cs="Noto Sans"/>
          <w:b/>
          <w:i/>
          <w:iCs/>
          <w:color w:val="FF0000"/>
        </w:rPr>
      </w:pPr>
      <w:r w:rsidRPr="00CA6DE8">
        <w:rPr>
          <w:rFonts w:cs="Noto Sans"/>
          <w:b/>
          <w:i/>
          <w:iCs/>
          <w:color w:val="FF0000"/>
        </w:rPr>
        <w:t>El contenido de este documento no se podrá subsanar una vez entregado</w:t>
      </w:r>
    </w:p>
    <w:p w14:paraId="5D9B1EFB" w14:textId="77777777" w:rsidR="000A77F5" w:rsidRPr="00CA6DE8" w:rsidRDefault="000A77F5" w:rsidP="000A77F5">
      <w:pPr>
        <w:rPr>
          <w:rFonts w:cs="Noto Sans"/>
          <w:b/>
          <w:bCs/>
          <w:color w:val="000000"/>
          <w:sz w:val="20"/>
          <w:szCs w:val="20"/>
        </w:rPr>
      </w:pPr>
      <w:r w:rsidRPr="00CA6DE8">
        <w:rPr>
          <w:rFonts w:cs="Noto Sans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EBD2DD" wp14:editId="74054831">
                <wp:simplePos x="0" y="0"/>
                <wp:positionH relativeFrom="column">
                  <wp:posOffset>1605915</wp:posOffset>
                </wp:positionH>
                <wp:positionV relativeFrom="paragraph">
                  <wp:posOffset>121285</wp:posOffset>
                </wp:positionV>
                <wp:extent cx="1428750" cy="2667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2CB11" w14:textId="77777777" w:rsidR="000A77F5" w:rsidRPr="00CA6DE8" w:rsidRDefault="000A77F5" w:rsidP="000A77F5">
                            <w:pPr>
                              <w:rPr>
                                <w:rFonts w:cs="Noto Sans"/>
                                <w:sz w:val="20"/>
                                <w:szCs w:val="20"/>
                              </w:rPr>
                            </w:pPr>
                            <w:r w:rsidRPr="00CA6DE8">
                              <w:rPr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016-xx/</w:t>
                            </w:r>
                            <w:proofErr w:type="spellStart"/>
                            <w:r w:rsidRPr="00CA6DE8">
                              <w:rPr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xxxx-xxxxx</w:t>
                            </w:r>
                            <w:proofErr w:type="spellEnd"/>
                            <w:r w:rsidRPr="00CA6DE8">
                              <w:rPr>
                                <w:rFonts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BD2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6.45pt;margin-top:9.55pt;width:112.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" strokecolor="#7f7f7f">
                <v:textbox>
                  <w:txbxContent>
                    <w:p w14:paraId="15A2CB11" w14:textId="77777777" w:rsidR="000A77F5" w:rsidRPr="00CA6DE8" w:rsidRDefault="000A77F5" w:rsidP="000A77F5">
                      <w:pPr>
                        <w:rPr>
                          <w:rFonts w:cs="Noto Sans"/>
                          <w:sz w:val="20"/>
                          <w:szCs w:val="20"/>
                        </w:rPr>
                      </w:pPr>
                      <w:r w:rsidRPr="00CA6DE8">
                        <w:rPr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016-xx/</w:t>
                      </w:r>
                      <w:proofErr w:type="spellStart"/>
                      <w:r w:rsidRPr="00CA6DE8">
                        <w:rPr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xxxx-xxxxx</w:t>
                      </w:r>
                      <w:proofErr w:type="spellEnd"/>
                      <w:r w:rsidRPr="00CA6DE8">
                        <w:rPr>
                          <w:rFonts w:cs="Noto San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30074DA" w14:textId="1C0EFC94" w:rsidR="000A77F5" w:rsidRPr="00CA6DE8" w:rsidRDefault="000A77F5" w:rsidP="000A77F5">
      <w:pPr>
        <w:rPr>
          <w:rFonts w:cs="Noto Sans"/>
          <w:b/>
          <w:bCs/>
          <w:color w:val="000000"/>
        </w:rPr>
      </w:pPr>
      <w:r w:rsidRPr="00CA6DE8">
        <w:rPr>
          <w:rFonts w:cs="Noto Sans"/>
          <w:b/>
          <w:bCs/>
          <w:color w:val="000000"/>
        </w:rPr>
        <w:t>N</w:t>
      </w:r>
      <w:r w:rsidR="00CC23F8">
        <w:rPr>
          <w:rFonts w:cs="Noto Sans"/>
          <w:b/>
          <w:bCs/>
          <w:color w:val="000000"/>
        </w:rPr>
        <w:t>ÚM.</w:t>
      </w:r>
      <w:r w:rsidRPr="00CA6DE8">
        <w:rPr>
          <w:rFonts w:cs="Noto Sans"/>
          <w:b/>
          <w:bCs/>
          <w:color w:val="000000"/>
        </w:rPr>
        <w:t xml:space="preserve"> DE EXPEDIENTE:</w:t>
      </w:r>
    </w:p>
    <w:p w14:paraId="638F97B9" w14:textId="257FD329" w:rsidR="000A77F5" w:rsidRPr="00CA6DE8" w:rsidRDefault="004D295B" w:rsidP="000A77F5">
      <w:pPr>
        <w:rPr>
          <w:rFonts w:cs="Noto Sans"/>
          <w:b/>
          <w:bCs/>
          <w:color w:val="000000"/>
        </w:rPr>
      </w:pPr>
      <w:r w:rsidRPr="00CA6DE8">
        <w:rPr>
          <w:rFonts w:cs="Noto Sans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F6CD3" wp14:editId="36D1D531">
                <wp:simplePos x="0" y="0"/>
                <wp:positionH relativeFrom="margin">
                  <wp:posOffset>1806575</wp:posOffset>
                </wp:positionH>
                <wp:positionV relativeFrom="paragraph">
                  <wp:posOffset>121920</wp:posOffset>
                </wp:positionV>
                <wp:extent cx="3990975" cy="266700"/>
                <wp:effectExtent l="0" t="0" r="28575" b="19050"/>
                <wp:wrapNone/>
                <wp:docPr id="18421420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142AA" w14:textId="77777777" w:rsidR="000A77F5" w:rsidRPr="00CA6DE8" w:rsidRDefault="000A77F5" w:rsidP="000A77F5">
                            <w:pPr>
                              <w:rPr>
                                <w:rFonts w:cs="Noto Sans"/>
                                <w:sz w:val="20"/>
                                <w:szCs w:val="20"/>
                              </w:rPr>
                            </w:pPr>
                            <w:r w:rsidRPr="00CA6DE8">
                              <w:rPr>
                                <w:rFonts w:cs="Noto Sans"/>
                                <w:color w:val="0070C0"/>
                                <w:sz w:val="20"/>
                                <w:szCs w:val="20"/>
                              </w:rPr>
                              <w:t>[Indicar el nombre de la entidad]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F6CD3" id="_x0000_s1027" type="#_x0000_t202" style="position:absolute;margin-left:142.25pt;margin-top:9.6pt;width:314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" strokecolor="#7f7f7f">
                <v:textbox>
                  <w:txbxContent>
                    <w:p w14:paraId="572142AA" w14:textId="77777777" w:rsidR="000A77F5" w:rsidRPr="00CA6DE8" w:rsidRDefault="000A77F5" w:rsidP="000A77F5">
                      <w:pPr>
                        <w:rPr>
                          <w:rFonts w:cs="Noto Sans"/>
                          <w:sz w:val="20"/>
                          <w:szCs w:val="20"/>
                        </w:rPr>
                      </w:pPr>
                      <w:r w:rsidRPr="00CA6DE8">
                        <w:rPr>
                          <w:rFonts w:cs="Noto Sans"/>
                          <w:color w:val="0070C0"/>
                          <w:sz w:val="20"/>
                          <w:szCs w:val="20"/>
                        </w:rPr>
                        <w:t>[Indicar el nombre de la entidad]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BC8DD2" w14:textId="43300D6C" w:rsidR="000A77F5" w:rsidRPr="00CA6DE8" w:rsidRDefault="000A77F5" w:rsidP="000A77F5">
      <w:pPr>
        <w:rPr>
          <w:rFonts w:cs="Noto Sans"/>
          <w:color w:val="0070C0"/>
        </w:rPr>
      </w:pPr>
      <w:r w:rsidRPr="00CA6DE8">
        <w:rPr>
          <w:rFonts w:cs="Noto Sans"/>
          <w:b/>
          <w:bCs/>
          <w:color w:val="000000"/>
        </w:rPr>
        <w:t>NOMBRE DE LA ENTIDAD:</w:t>
      </w:r>
    </w:p>
    <w:p w14:paraId="5A995D32" w14:textId="5F4593C7" w:rsidR="000A77F5" w:rsidRPr="00CA6DE8" w:rsidRDefault="004D295B" w:rsidP="000A77F5">
      <w:pPr>
        <w:rPr>
          <w:rFonts w:cs="Noto Sans"/>
          <w:b/>
          <w:bCs/>
          <w:color w:val="000000"/>
        </w:rPr>
      </w:pPr>
      <w:r w:rsidRPr="00CA6DE8">
        <w:rPr>
          <w:rFonts w:cs="Noto Sans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178C685" wp14:editId="09717060">
                <wp:simplePos x="0" y="0"/>
                <wp:positionH relativeFrom="margin">
                  <wp:posOffset>1807845</wp:posOffset>
                </wp:positionH>
                <wp:positionV relativeFrom="paragraph">
                  <wp:posOffset>130810</wp:posOffset>
                </wp:positionV>
                <wp:extent cx="3726180" cy="1404620"/>
                <wp:effectExtent l="0" t="0" r="26670" b="1270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8B841" w14:textId="77777777" w:rsidR="000A77F5" w:rsidRPr="00CA6DE8" w:rsidRDefault="000A77F5" w:rsidP="000A77F5">
                            <w:pPr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CA6DE8">
                              <w:rPr>
                                <w:color w:val="0070C0"/>
                                <w:sz w:val="20"/>
                                <w:szCs w:val="20"/>
                              </w:rPr>
                              <w:t>[Indicar nombre del evento]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8C685" id="Cuadro de texto 2" o:spid="_x0000_s1028" type="#_x0000_t202" style="position:absolute;margin-left:142.35pt;margin-top:10.3pt;width:293.4pt;height:110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">
                <v:textbox style="mso-fit-shape-to-text:t">
                  <w:txbxContent>
                    <w:p w14:paraId="5D38B841" w14:textId="77777777" w:rsidR="000A77F5" w:rsidRPr="00CA6DE8" w:rsidRDefault="000A77F5" w:rsidP="000A77F5">
                      <w:pPr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CA6DE8">
                        <w:rPr>
                          <w:color w:val="0070C0"/>
                          <w:sz w:val="20"/>
                          <w:szCs w:val="20"/>
                        </w:rPr>
                        <w:t>[Indicar nombre del evento]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9931F0" w14:textId="48F44D48" w:rsidR="000A77F5" w:rsidRPr="00CA6DE8" w:rsidRDefault="000A77F5" w:rsidP="000A77F5">
      <w:pPr>
        <w:rPr>
          <w:rFonts w:cs="Noto Sans"/>
          <w:b/>
          <w:bCs/>
          <w:color w:val="000000"/>
        </w:rPr>
      </w:pPr>
      <w:r w:rsidRPr="00CA6DE8">
        <w:rPr>
          <w:rFonts w:cs="Noto Sans"/>
          <w:b/>
          <w:bCs/>
          <w:color w:val="000000"/>
        </w:rPr>
        <w:t>NOMBRE DEL EVENTO:</w:t>
      </w:r>
    </w:p>
    <w:p w14:paraId="381D97CF" w14:textId="77777777" w:rsidR="000A77F5" w:rsidRPr="00CA6DE8" w:rsidRDefault="000A77F5" w:rsidP="000A77F5">
      <w:pPr>
        <w:rPr>
          <w:rFonts w:cs="Noto Sans"/>
          <w:b/>
          <w:bCs/>
          <w:color w:val="000000"/>
        </w:rPr>
      </w:pPr>
    </w:p>
    <w:p w14:paraId="6255AEF2" w14:textId="0B432438" w:rsidR="00CB1AF6" w:rsidRPr="00CA6DE8" w:rsidRDefault="000A77F5" w:rsidP="004C32F7">
      <w:pPr>
        <w:spacing w:after="240"/>
        <w:jc w:val="both"/>
        <w:rPr>
          <w:rFonts w:cs="Noto Sans"/>
        </w:rPr>
      </w:pPr>
      <w:r w:rsidRPr="00CA6DE8">
        <w:rPr>
          <w:rFonts w:cs="Noto Sans"/>
          <w:b/>
          <w:bCs/>
        </w:rPr>
        <w:t>MEMORIA ACREDITATIVA:</w:t>
      </w:r>
      <w:r w:rsidR="004D295B">
        <w:rPr>
          <w:rFonts w:cs="Noto Sans"/>
          <w:b/>
          <w:bCs/>
        </w:rPr>
        <w:t xml:space="preserve"> </w:t>
      </w:r>
      <w:r w:rsidRPr="00CA6DE8">
        <w:rPr>
          <w:rFonts w:cs="Noto Sans"/>
        </w:rPr>
        <w:t>de la correcta ejecución en relación con la creación, construcción y gestión del espacio propio de la AETIB, dedicado en exclusiva a la marca de destino</w:t>
      </w:r>
    </w:p>
    <w:tbl>
      <w:tblPr>
        <w:tblW w:w="5032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5718"/>
      </w:tblGrid>
      <w:tr w:rsidR="004C32F7" w:rsidRPr="00CA6DE8" w14:paraId="21514FCA" w14:textId="77777777" w:rsidTr="00CB1AF6">
        <w:trPr>
          <w:trHeight w:val="304"/>
        </w:trPr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57673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Times New Roman" w:cs="Noto Sans"/>
                <w:b/>
                <w:bCs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b/>
                <w:bCs/>
                <w:color w:val="000000"/>
                <w:sz w:val="20"/>
                <w:szCs w:val="20"/>
                <w:lang w:bidi="ca-ES"/>
              </w:rPr>
              <w:t>INFORMACIÓN</w:t>
            </w:r>
          </w:p>
        </w:tc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DC8E9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Times New Roman" w:cs="Noto Sans"/>
                <w:b/>
                <w:bCs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b/>
                <w:bCs/>
                <w:color w:val="000000"/>
                <w:sz w:val="20"/>
                <w:szCs w:val="20"/>
                <w:lang w:bidi="ca-ES"/>
              </w:rPr>
              <w:t>DETALLE DE LA INFORMACIÓN ACREDITATIVA</w:t>
            </w:r>
          </w:p>
        </w:tc>
      </w:tr>
      <w:tr w:rsidR="004C32F7" w:rsidRPr="00CA6DE8" w14:paraId="7D05DA1B" w14:textId="77777777" w:rsidTr="00CB1AF6">
        <w:trPr>
          <w:trHeight w:val="18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76EB440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b/>
                <w:bCs/>
                <w:color w:val="000000"/>
                <w:sz w:val="20"/>
                <w:szCs w:val="20"/>
                <w:lang w:bidi="ca-ES"/>
              </w:rPr>
              <w:t>a) Espacio:</w:t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u w:val="single"/>
                <w:lang w:bidi="ca-ES"/>
              </w:rPr>
              <w:t xml:space="preserve"> </w:t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definición del espacio destinado a la acción</w:t>
            </w:r>
          </w:p>
        </w:tc>
      </w:tr>
      <w:tr w:rsidR="004C32F7" w:rsidRPr="00CA6DE8" w14:paraId="68B53A81" w14:textId="77777777" w:rsidTr="00CB1AF6">
        <w:trPr>
          <w:trHeight w:val="182"/>
        </w:trPr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D3C5C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1. Ubicación dentro del recinto del evento</w:t>
            </w:r>
          </w:p>
        </w:tc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8DAF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</w:pPr>
          </w:p>
        </w:tc>
      </w:tr>
      <w:tr w:rsidR="004C32F7" w:rsidRPr="00CA6DE8" w14:paraId="6489A935" w14:textId="77777777" w:rsidTr="00CB1AF6">
        <w:trPr>
          <w:trHeight w:val="182"/>
        </w:trPr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24F18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2. Metros cuadrados destinados</w:t>
            </w:r>
          </w:p>
        </w:tc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F23C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</w:pPr>
          </w:p>
        </w:tc>
      </w:tr>
      <w:tr w:rsidR="004C32F7" w:rsidRPr="00CA6DE8" w14:paraId="765039AE" w14:textId="77777777" w:rsidTr="00CB1AF6">
        <w:trPr>
          <w:trHeight w:val="182"/>
        </w:trPr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D460D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3. Forma de delimitación del espacio</w:t>
            </w:r>
          </w:p>
        </w:tc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1480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</w:pPr>
          </w:p>
        </w:tc>
      </w:tr>
      <w:tr w:rsidR="004C32F7" w:rsidRPr="00CA6DE8" w14:paraId="68A8B97B" w14:textId="77777777" w:rsidTr="00CB1AF6">
        <w:trPr>
          <w:trHeight w:val="18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EC1B77A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b/>
                <w:bCs/>
                <w:i/>
                <w:iCs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b/>
                <w:bCs/>
                <w:color w:val="000000"/>
                <w:sz w:val="20"/>
                <w:szCs w:val="20"/>
                <w:lang w:bidi="ca-ES"/>
              </w:rPr>
              <w:t>b) Diseño:</w:t>
            </w:r>
          </w:p>
        </w:tc>
      </w:tr>
      <w:tr w:rsidR="004C32F7" w:rsidRPr="00CA6DE8" w14:paraId="6DFECDDB" w14:textId="77777777" w:rsidTr="00CB1AF6">
        <w:trPr>
          <w:trHeight w:val="182"/>
        </w:trPr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08EC2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1. Línea gráfica</w:t>
            </w:r>
          </w:p>
        </w:tc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719B" w14:textId="29D1338A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  <w:t>Si se considera necesario</w:t>
            </w:r>
            <w:r w:rsidR="004D295B"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  <w:t>,</w:t>
            </w:r>
            <w:r w:rsidRPr="00CA6DE8"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  <w:t xml:space="preserve"> se puede adjuntar un anexo como documentación complementaria:</w:t>
            </w:r>
          </w:p>
          <w:p w14:paraId="5E002BF0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ind w:left="708"/>
              <w:jc w:val="both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instrText xml:space="preserve"> FORMCHECKBOX </w:instrText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separate"/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end"/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Se adjunta anexo con la ejecución gráfica/audiovisual</w:t>
            </w:r>
          </w:p>
          <w:p w14:paraId="47A26DDA" w14:textId="10E2888B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ind w:left="708"/>
              <w:jc w:val="both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Nombre del archivo:</w:t>
            </w:r>
            <w:r w:rsidR="00CC23F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 xml:space="preserve"> </w:t>
            </w:r>
            <w:r w:rsidRPr="00CA6DE8">
              <w:rPr>
                <w:rFonts w:eastAsia="Times New Roman" w:cs="Noto Sans"/>
                <w:color w:val="0070C0"/>
                <w:sz w:val="20"/>
                <w:szCs w:val="20"/>
                <w:lang w:bidi="ca-ES"/>
              </w:rPr>
              <w:t>[Indicar el nombre]</w:t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____________ ______________________________________________</w:t>
            </w:r>
          </w:p>
          <w:p w14:paraId="3D5D31F7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ind w:left="708"/>
              <w:jc w:val="both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instrText xml:space="preserve"> FORMCHECKBOX </w:instrText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separate"/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end"/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No se adjunta anexo</w:t>
            </w:r>
          </w:p>
          <w:p w14:paraId="3B52AE8B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</w:p>
        </w:tc>
      </w:tr>
      <w:tr w:rsidR="004C32F7" w:rsidRPr="00CA6DE8" w14:paraId="0203BD3D" w14:textId="77777777" w:rsidTr="00CB1AF6">
        <w:trPr>
          <w:trHeight w:val="182"/>
        </w:trPr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C2FB6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2. Plano de distribución de los espacios dentro del espacio exclusivo</w:t>
            </w:r>
            <w:bookmarkStart w:id="3" w:name="_Hlk182305737"/>
            <w:bookmarkEnd w:id="3"/>
          </w:p>
        </w:tc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F3B59" w14:textId="77777777" w:rsidR="004C32F7" w:rsidRPr="00CA6DE8" w:rsidRDefault="00A406DB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  <w:t>Ejecución de la gráfica frontal, laterales y posterior del escenario (incluye tamaños).</w:t>
            </w:r>
          </w:p>
          <w:p w14:paraId="7C04A430" w14:textId="59B2FBA4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  <w:t>Si se considera necesario</w:t>
            </w:r>
            <w:r w:rsidR="004D295B"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  <w:t>,</w:t>
            </w:r>
            <w:r w:rsidRPr="00CA6DE8">
              <w:rPr>
                <w:rFonts w:eastAsia="Times New Roman" w:cs="Noto Sans"/>
                <w:i/>
                <w:iCs/>
                <w:color w:val="000000"/>
                <w:sz w:val="20"/>
                <w:szCs w:val="20"/>
                <w:lang w:bidi="ca-ES"/>
              </w:rPr>
              <w:t xml:space="preserve"> se puede adjuntar un anexo como documentación complementaria:</w:t>
            </w:r>
          </w:p>
          <w:p w14:paraId="591BC3FD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ind w:left="708"/>
              <w:jc w:val="both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instrText xml:space="preserve"> FORMCHECKBOX </w:instrText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separate"/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end"/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Se adjunta anexo con la ejecución gráfica/audiovisual</w:t>
            </w:r>
          </w:p>
          <w:p w14:paraId="193AB92C" w14:textId="426C997F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ind w:left="708"/>
              <w:jc w:val="both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lastRenderedPageBreak/>
              <w:t>Nombre del archivo:</w:t>
            </w:r>
            <w:r w:rsidR="004D295B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 xml:space="preserve"> </w:t>
            </w:r>
            <w:r w:rsidRPr="00CA6DE8">
              <w:rPr>
                <w:rFonts w:eastAsia="Times New Roman" w:cs="Noto Sans"/>
                <w:color w:val="0070C0"/>
                <w:sz w:val="20"/>
                <w:szCs w:val="20"/>
                <w:lang w:bidi="ca-ES"/>
              </w:rPr>
              <w:t>[Indicar el nombre]</w:t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____________ ______________________________________________</w:t>
            </w:r>
          </w:p>
          <w:p w14:paraId="7CDE94EA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ind w:left="708"/>
              <w:jc w:val="both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instrText xml:space="preserve"> FORMCHECKBOX </w:instrText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separate"/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fldChar w:fldCharType="end"/>
            </w: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No se adjunta anexo</w:t>
            </w:r>
          </w:p>
        </w:tc>
      </w:tr>
      <w:tr w:rsidR="004C32F7" w:rsidRPr="00CA6DE8" w14:paraId="08885523" w14:textId="77777777" w:rsidTr="00CB1AF6">
        <w:trPr>
          <w:trHeight w:val="18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47F73BF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b/>
                <w:bCs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b/>
                <w:bCs/>
                <w:color w:val="000000"/>
                <w:sz w:val="20"/>
                <w:szCs w:val="20"/>
                <w:lang w:bidi="ca-ES"/>
              </w:rPr>
              <w:lastRenderedPageBreak/>
              <w:t>c) Construcción:</w:t>
            </w:r>
          </w:p>
        </w:tc>
      </w:tr>
      <w:tr w:rsidR="004C32F7" w:rsidRPr="00CA6DE8" w14:paraId="716E31D0" w14:textId="77777777" w:rsidTr="00CB1AF6">
        <w:trPr>
          <w:trHeight w:val="182"/>
        </w:trPr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6D5A9" w14:textId="77777777" w:rsidR="004C32F7" w:rsidRPr="00CA6DE8" w:rsidRDefault="004C32F7" w:rsidP="004C32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1. Memoria de materiales</w:t>
            </w:r>
          </w:p>
        </w:tc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AC34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</w:p>
        </w:tc>
      </w:tr>
      <w:tr w:rsidR="004C32F7" w:rsidRPr="00CA6DE8" w14:paraId="45042539" w14:textId="77777777" w:rsidTr="00CB1AF6">
        <w:trPr>
          <w:trHeight w:val="182"/>
        </w:trPr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9DA1F" w14:textId="77777777" w:rsidR="004C32F7" w:rsidRPr="00CA6DE8" w:rsidRDefault="004C32F7" w:rsidP="004C32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2. Plano técnico y estructural</w:t>
            </w:r>
          </w:p>
        </w:tc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9DEA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</w:p>
        </w:tc>
      </w:tr>
      <w:tr w:rsidR="004C32F7" w:rsidRPr="00CA6DE8" w14:paraId="7C258CF0" w14:textId="77777777" w:rsidTr="00CB1AF6">
        <w:trPr>
          <w:trHeight w:val="18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B14E86D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b/>
                <w:bCs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b/>
                <w:bCs/>
                <w:color w:val="000000"/>
                <w:sz w:val="20"/>
                <w:szCs w:val="20"/>
                <w:lang w:bidi="ca-ES"/>
              </w:rPr>
              <w:t>d) Gestión del espacio:</w:t>
            </w:r>
          </w:p>
        </w:tc>
      </w:tr>
      <w:tr w:rsidR="004C32F7" w:rsidRPr="00CA6DE8" w14:paraId="6C18DADA" w14:textId="77777777" w:rsidTr="00CB1AF6">
        <w:trPr>
          <w:trHeight w:val="182"/>
        </w:trPr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CD03E" w14:textId="77777777" w:rsidR="004C32F7" w:rsidRPr="00CA6DE8" w:rsidRDefault="004C32F7" w:rsidP="004C32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1. Propuesta de actividades que se llevaron a cabo durante el evento</w:t>
            </w:r>
          </w:p>
        </w:tc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BA81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</w:p>
        </w:tc>
      </w:tr>
      <w:tr w:rsidR="004C32F7" w:rsidRPr="00CA6DE8" w14:paraId="0C9DD5C1" w14:textId="77777777" w:rsidTr="00CB1AF6">
        <w:trPr>
          <w:trHeight w:val="182"/>
        </w:trPr>
        <w:tc>
          <w:tcPr>
            <w:tcW w:w="1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0BDEE" w14:textId="77777777" w:rsidR="004C32F7" w:rsidRPr="00CA6DE8" w:rsidRDefault="004C32F7" w:rsidP="004C32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  <w:r w:rsidRPr="00CA6DE8"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  <w:t>2. Personal dedicado a la atención del espacio (número de personas, horario, calificación)</w:t>
            </w:r>
          </w:p>
        </w:tc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1A1F" w14:textId="77777777" w:rsidR="004C32F7" w:rsidRPr="00CA6DE8" w:rsidRDefault="004C32F7" w:rsidP="004C32F7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Noto Sans"/>
                <w:color w:val="000000"/>
                <w:sz w:val="20"/>
                <w:szCs w:val="20"/>
                <w:lang w:bidi="ca-ES"/>
              </w:rPr>
            </w:pPr>
          </w:p>
        </w:tc>
      </w:tr>
    </w:tbl>
    <w:p w14:paraId="1E1E1353" w14:textId="77777777" w:rsidR="004C32F7" w:rsidRPr="00CA6DE8" w:rsidRDefault="004C32F7" w:rsidP="004C32F7">
      <w:pPr>
        <w:widowControl w:val="0"/>
        <w:autoSpaceDE w:val="0"/>
        <w:autoSpaceDN w:val="0"/>
        <w:adjustRightInd w:val="0"/>
        <w:spacing w:after="200"/>
        <w:jc w:val="both"/>
        <w:rPr>
          <w:rFonts w:eastAsia="Times New Roman" w:cs="Noto Sans"/>
          <w:color w:val="000000"/>
          <w:lang w:bidi="ca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1"/>
        <w:gridCol w:w="1971"/>
      </w:tblGrid>
      <w:tr w:rsidR="004C32F7" w:rsidRPr="00CA6DE8" w14:paraId="4881F43A" w14:textId="77777777" w:rsidTr="004C32F7">
        <w:trPr>
          <w:trHeight w:val="300"/>
        </w:trPr>
        <w:tc>
          <w:tcPr>
            <w:tcW w:w="10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2D81233" w14:textId="1CEFFA03" w:rsidR="00A406DB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sz w:val="20"/>
                <w:szCs w:val="20"/>
              </w:rPr>
            </w:pPr>
            <w:r w:rsidRPr="00CA6DE8">
              <w:rPr>
                <w:rFonts w:cs="Noto Sans"/>
                <w:b/>
                <w:bCs/>
                <w:sz w:val="20"/>
                <w:szCs w:val="20"/>
              </w:rPr>
              <w:t>e) Inversión real destinada al espacio:</w:t>
            </w:r>
            <w:r w:rsidR="004D295B">
              <w:rPr>
                <w:rFonts w:cs="Noto Sans"/>
                <w:b/>
                <w:bCs/>
                <w:sz w:val="20"/>
                <w:szCs w:val="20"/>
              </w:rPr>
              <w:t xml:space="preserve"> </w:t>
            </w:r>
            <w:r w:rsidR="00A406DB" w:rsidRPr="00CA6DE8">
              <w:rPr>
                <w:rFonts w:cs="Noto Sans"/>
                <w:sz w:val="20"/>
                <w:szCs w:val="20"/>
              </w:rPr>
              <w:t>para calcular el porcentaje de inversión</w:t>
            </w:r>
            <w:r w:rsidR="004D295B">
              <w:rPr>
                <w:rFonts w:cs="Noto Sans"/>
                <w:sz w:val="20"/>
                <w:szCs w:val="20"/>
              </w:rPr>
              <w:t>, se</w:t>
            </w:r>
            <w:r w:rsidR="00A406DB" w:rsidRPr="00CA6DE8">
              <w:rPr>
                <w:rFonts w:cs="Noto Sans"/>
                <w:sz w:val="20"/>
                <w:szCs w:val="20"/>
              </w:rPr>
              <w:t xml:space="preserve"> deberá indicar el importe correspondiente al gasto real en la mencionada actuación</w:t>
            </w:r>
            <w:r w:rsidR="00855574">
              <w:rPr>
                <w:rFonts w:cs="Noto Sans"/>
                <w:sz w:val="20"/>
                <w:szCs w:val="20"/>
              </w:rPr>
              <w:t xml:space="preserve">, así como </w:t>
            </w:r>
            <w:r w:rsidR="00A406DB" w:rsidRPr="00CA6DE8">
              <w:rPr>
                <w:rFonts w:cs="Noto Sans"/>
                <w:sz w:val="20"/>
                <w:szCs w:val="20"/>
              </w:rPr>
              <w:t>el importe de adjudicación indicado en el contrato.</w:t>
            </w:r>
          </w:p>
          <w:p w14:paraId="363EE719" w14:textId="0D285A09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sz w:val="20"/>
                <w:szCs w:val="20"/>
              </w:rPr>
            </w:pPr>
            <w:r w:rsidRPr="00CA6DE8">
              <w:rPr>
                <w:rFonts w:cs="Noto Sans"/>
                <w:sz w:val="20"/>
                <w:szCs w:val="20"/>
              </w:rPr>
              <w:t>Dentro de estos gastos se podrán incluir</w:t>
            </w:r>
            <w:r w:rsidR="00855574">
              <w:rPr>
                <w:rFonts w:cs="Noto Sans"/>
                <w:sz w:val="20"/>
                <w:szCs w:val="20"/>
              </w:rPr>
              <w:t xml:space="preserve">: </w:t>
            </w:r>
            <w:r w:rsidRPr="00CA6DE8">
              <w:rPr>
                <w:rFonts w:cs="Noto Sans"/>
                <w:sz w:val="20"/>
                <w:szCs w:val="20"/>
              </w:rPr>
              <w:t xml:space="preserve">partidas abonadas por la entidad solicitante, por otras entidades colaboradas, </w:t>
            </w:r>
            <w:r w:rsidR="00855574">
              <w:rPr>
                <w:rFonts w:cs="Noto Sans"/>
                <w:sz w:val="20"/>
                <w:szCs w:val="20"/>
              </w:rPr>
              <w:t xml:space="preserve">y/o </w:t>
            </w:r>
            <w:r w:rsidRPr="00CA6DE8">
              <w:rPr>
                <w:rFonts w:cs="Noto Sans"/>
                <w:sz w:val="20"/>
                <w:szCs w:val="20"/>
              </w:rPr>
              <w:t>partidas de intercambio, siempre que se pueda acreditar que han sido destinadas al evento y edición patrocinad</w:t>
            </w:r>
            <w:r w:rsidR="004D295B">
              <w:rPr>
                <w:rFonts w:cs="Noto Sans"/>
                <w:sz w:val="20"/>
                <w:szCs w:val="20"/>
              </w:rPr>
              <w:t>os</w:t>
            </w:r>
            <w:r w:rsidRPr="00CA6DE8">
              <w:rPr>
                <w:rFonts w:cs="Noto Sans"/>
                <w:sz w:val="20"/>
                <w:szCs w:val="20"/>
              </w:rPr>
              <w:t>.</w:t>
            </w:r>
          </w:p>
          <w:p w14:paraId="2634893F" w14:textId="77777777" w:rsidR="00A22188" w:rsidRPr="00CA6DE8" w:rsidRDefault="00A22188" w:rsidP="004C32F7">
            <w:pPr>
              <w:tabs>
                <w:tab w:val="left" w:pos="3969"/>
              </w:tabs>
              <w:jc w:val="both"/>
              <w:rPr>
                <w:rFonts w:cs="Noto Sans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C32F7" w:rsidRPr="00CA6DE8" w14:paraId="50E7DFD1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333B5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A6DE8"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36A0B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A6DE8">
              <w:rPr>
                <w:rFonts w:cs="Noto Sans"/>
                <w:b/>
                <w:bCs/>
                <w:i/>
                <w:iCs/>
                <w:color w:val="000000"/>
                <w:sz w:val="20"/>
                <w:szCs w:val="20"/>
              </w:rPr>
              <w:t>IMPORTE</w:t>
            </w:r>
          </w:p>
        </w:tc>
      </w:tr>
      <w:tr w:rsidR="004C32F7" w:rsidRPr="00CA6DE8" w14:paraId="5E3038B9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23B20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3318A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495A5005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F6E2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2899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7363AA54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B2E0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F3CB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61F16AE6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54D2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E351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4A827795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D68B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55EF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6910CF94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6D18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DCA7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31A5A274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4399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0E77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25EFDF93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610F6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58F87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42EB6600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C059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0E24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70C5EA6B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4EF8E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70775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6A62465B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EFFAE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3BD50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3A32639A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1F5EA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3E3AE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564076A3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D92C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38BE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404DDC97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42C1A" w14:textId="77777777" w:rsidR="004C32F7" w:rsidRPr="00CA6DE8" w:rsidRDefault="004C32F7" w:rsidP="004C32F7">
            <w:pPr>
              <w:tabs>
                <w:tab w:val="left" w:pos="3969"/>
              </w:tabs>
              <w:jc w:val="both"/>
              <w:rPr>
                <w:rFonts w:cs="Noto Sans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C8F9A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</w:p>
        </w:tc>
      </w:tr>
      <w:tr w:rsidR="004C32F7" w:rsidRPr="00CA6DE8" w14:paraId="26BA189B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46EF1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CA6DE8">
              <w:rPr>
                <w:rFonts w:cs="Noto Sans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0BE1C" w14:textId="77777777" w:rsidR="004C32F7" w:rsidRPr="00CA6DE8" w:rsidRDefault="004C32F7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CA6DE8">
              <w:rPr>
                <w:rFonts w:cs="Noto Sans"/>
                <w:color w:val="000000"/>
                <w:sz w:val="20"/>
                <w:szCs w:val="20"/>
              </w:rPr>
              <w:t>00.000 €</w:t>
            </w:r>
          </w:p>
        </w:tc>
      </w:tr>
      <w:tr w:rsidR="00CB1AF6" w:rsidRPr="00CA6DE8" w14:paraId="14967F81" w14:textId="77777777" w:rsidTr="004C32F7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C361" w14:textId="77777777" w:rsidR="00CB1AF6" w:rsidRPr="00CA6DE8" w:rsidRDefault="00A22188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CA6DE8">
              <w:rPr>
                <w:rFonts w:cs="Noto Sans"/>
                <w:color w:val="000000"/>
                <w:sz w:val="20"/>
                <w:szCs w:val="20"/>
              </w:rPr>
              <w:t>IMPORTE ADJUDICADO POR LA AETIB (según contrato)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4E9D" w14:textId="77777777" w:rsidR="00CB1AF6" w:rsidRPr="00CA6DE8" w:rsidRDefault="00CB1AF6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CA6DE8">
              <w:rPr>
                <w:rFonts w:cs="Noto Sans"/>
                <w:b/>
                <w:bCs/>
                <w:color w:val="000000"/>
                <w:sz w:val="20"/>
                <w:szCs w:val="20"/>
              </w:rPr>
              <w:t>00.000 €</w:t>
            </w:r>
          </w:p>
        </w:tc>
      </w:tr>
      <w:tr w:rsidR="00CB1AF6" w:rsidRPr="00CA6DE8" w14:paraId="31524848" w14:textId="77777777" w:rsidTr="00A22188">
        <w:trPr>
          <w:trHeight w:val="300"/>
        </w:trPr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409E" w14:textId="77777777" w:rsidR="00CB1AF6" w:rsidRPr="00CA6DE8" w:rsidRDefault="00A22188" w:rsidP="004C32F7">
            <w:pPr>
              <w:tabs>
                <w:tab w:val="left" w:pos="3969"/>
              </w:tabs>
              <w:jc w:val="right"/>
              <w:rPr>
                <w:rFonts w:cs="Noto Sans"/>
                <w:color w:val="000000"/>
                <w:sz w:val="20"/>
                <w:szCs w:val="20"/>
              </w:rPr>
            </w:pPr>
            <w:r w:rsidRPr="00CA6DE8">
              <w:rPr>
                <w:rFonts w:cs="Noto Sans"/>
                <w:color w:val="000000"/>
                <w:sz w:val="20"/>
                <w:szCs w:val="20"/>
              </w:rPr>
              <w:t>PORCENTAJE CON RELACIÓN AL IMPORTE ADJUDICADO POR LA AETIB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09D58D" w14:textId="77777777" w:rsidR="00CB1AF6" w:rsidRPr="00CA6DE8" w:rsidRDefault="00A22188" w:rsidP="004C32F7">
            <w:pPr>
              <w:tabs>
                <w:tab w:val="left" w:pos="3969"/>
              </w:tabs>
              <w:jc w:val="right"/>
              <w:rPr>
                <w:rFonts w:cs="Noto Sans"/>
                <w:b/>
                <w:bCs/>
                <w:color w:val="000000"/>
                <w:sz w:val="20"/>
                <w:szCs w:val="20"/>
              </w:rPr>
            </w:pPr>
            <w:r w:rsidRPr="00CA6DE8">
              <w:rPr>
                <w:rFonts w:cs="Noto Sans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</w:tbl>
    <w:p w14:paraId="3CABC5A0" w14:textId="77777777" w:rsidR="00102C28" w:rsidRPr="00CA6DE8" w:rsidRDefault="00102C28" w:rsidP="001E2999">
      <w:pPr>
        <w:jc w:val="both"/>
        <w:rPr>
          <w:rFonts w:cs="Noto Sans"/>
          <w:sz w:val="20"/>
          <w:szCs w:val="20"/>
          <w:highlight w:val="red"/>
        </w:rPr>
      </w:pPr>
    </w:p>
    <w:p w14:paraId="24C9724E" w14:textId="77777777" w:rsidR="000A77F5" w:rsidRPr="00CA6DE8" w:rsidRDefault="000A77F5" w:rsidP="00A406DB">
      <w:pPr>
        <w:spacing w:after="240"/>
        <w:jc w:val="both"/>
        <w:rPr>
          <w:rFonts w:cs="Noto Sans"/>
          <w:b/>
          <w:bCs/>
        </w:rPr>
      </w:pPr>
    </w:p>
    <w:p w14:paraId="5F32D261" w14:textId="77777777" w:rsidR="000A77F5" w:rsidRPr="00CA6DE8" w:rsidRDefault="000A77F5" w:rsidP="00A406DB">
      <w:pPr>
        <w:spacing w:after="240"/>
        <w:jc w:val="both"/>
        <w:rPr>
          <w:rFonts w:cs="Noto Sans"/>
          <w:b/>
          <w:bCs/>
        </w:rPr>
      </w:pPr>
    </w:p>
    <w:p w14:paraId="3BBDCE59" w14:textId="77777777" w:rsidR="00A406DB" w:rsidRPr="00CA6DE8" w:rsidRDefault="00A406DB" w:rsidP="00A406DB">
      <w:pPr>
        <w:spacing w:after="240"/>
        <w:jc w:val="both"/>
        <w:rPr>
          <w:rFonts w:cs="Noto Sans"/>
          <w:b/>
          <w:bCs/>
        </w:rPr>
      </w:pPr>
      <w:r w:rsidRPr="00CA6DE8">
        <w:rPr>
          <w:rFonts w:cs="Noto Sans"/>
          <w:b/>
          <w:bCs/>
        </w:rPr>
        <w:t>DECLARACIÓN RESPONSABLE DE LA VERACIDAD DE LOS DATOS APORTADOS</w:t>
      </w:r>
    </w:p>
    <w:p w14:paraId="7BA1F083" w14:textId="1DAA6C64" w:rsidR="00A406DB" w:rsidRPr="00CA6DE8" w:rsidRDefault="00A406DB" w:rsidP="00A406DB">
      <w:pPr>
        <w:spacing w:after="240"/>
        <w:jc w:val="both"/>
        <w:rPr>
          <w:rFonts w:cs="Noto Sans"/>
        </w:rPr>
      </w:pPr>
      <w:r w:rsidRPr="00CA6DE8">
        <w:rPr>
          <w:rFonts w:cs="Noto Sans"/>
        </w:rPr>
        <w:t>Declaro que todos los datos contenidos en este documento, y la documentación adjunta, referidos a la justificación de la correcta ejecución en relación con la creación, construcción y gestión del espacio propio de la AETIB, dedicado en exclusiva a la marca de destino dentro del evento de referencia, son ciert</w:t>
      </w:r>
      <w:r w:rsidR="004D295B">
        <w:rPr>
          <w:rFonts w:cs="Noto Sans"/>
        </w:rPr>
        <w:t>o</w:t>
      </w:r>
      <w:r w:rsidRPr="00CA6DE8">
        <w:rPr>
          <w:rFonts w:cs="Noto Sans"/>
        </w:rPr>
        <w:t>s.</w:t>
      </w:r>
    </w:p>
    <w:p w14:paraId="0E94DD09" w14:textId="77777777" w:rsidR="00102C28" w:rsidRPr="00CA6DE8" w:rsidRDefault="00102C28" w:rsidP="00102C28">
      <w:pPr>
        <w:jc w:val="both"/>
        <w:rPr>
          <w:rFonts w:cs="Noto Sans"/>
          <w:sz w:val="20"/>
          <w:szCs w:val="20"/>
        </w:rPr>
      </w:pPr>
    </w:p>
    <w:p w14:paraId="7FF05717" w14:textId="77777777" w:rsidR="00102C28" w:rsidRPr="00CA6DE8" w:rsidRDefault="00102C28" w:rsidP="00102C28">
      <w:pPr>
        <w:jc w:val="both"/>
        <w:rPr>
          <w:rFonts w:cs="Noto Sans"/>
          <w:color w:val="000000"/>
          <w:sz w:val="20"/>
          <w:szCs w:val="20"/>
        </w:rPr>
      </w:pPr>
      <w:r w:rsidRPr="00CA6DE8">
        <w:rPr>
          <w:rFonts w:cs="Noto Sans"/>
          <w:color w:val="000000"/>
          <w:sz w:val="20"/>
          <w:szCs w:val="20"/>
        </w:rPr>
        <w:t>Y para que conste, ante la Agencia de Estrategia Turística de las Islas Baleares (AETIB), firmo este documento,</w:t>
      </w:r>
    </w:p>
    <w:p w14:paraId="424A0FBB" w14:textId="77777777" w:rsidR="00102C28" w:rsidRPr="00CA6DE8" w:rsidRDefault="00102C28" w:rsidP="00102C28">
      <w:pPr>
        <w:jc w:val="both"/>
        <w:rPr>
          <w:rFonts w:cs="Noto Sans"/>
          <w:color w:val="000000"/>
          <w:sz w:val="20"/>
          <w:szCs w:val="20"/>
        </w:rPr>
      </w:pPr>
    </w:p>
    <w:p w14:paraId="2E4A54DF" w14:textId="77777777" w:rsidR="00E33D03" w:rsidRPr="00CA6DE8" w:rsidRDefault="00E33D03" w:rsidP="00102C28">
      <w:pPr>
        <w:jc w:val="both"/>
        <w:rPr>
          <w:rFonts w:cs="Noto Sans"/>
          <w:b/>
          <w:bCs/>
          <w:color w:val="000000"/>
          <w:sz w:val="20"/>
          <w:szCs w:val="20"/>
        </w:rPr>
      </w:pPr>
    </w:p>
    <w:p w14:paraId="74A6C3FA" w14:textId="77777777" w:rsidR="00297866" w:rsidRPr="00CA6DE8" w:rsidRDefault="00297866" w:rsidP="001E2999">
      <w:pPr>
        <w:jc w:val="both"/>
        <w:rPr>
          <w:rFonts w:cs="Noto Sans"/>
          <w:sz w:val="20"/>
          <w:szCs w:val="20"/>
        </w:rPr>
      </w:pPr>
      <w:r w:rsidRPr="00CA6DE8">
        <w:rPr>
          <w:rFonts w:cs="Noto Sans"/>
          <w:sz w:val="20"/>
          <w:szCs w:val="20"/>
        </w:rPr>
        <w:t>______________, a fecha de la firma electrónica</w:t>
      </w:r>
    </w:p>
    <w:p w14:paraId="3CB94D46" w14:textId="77777777" w:rsidR="00297866" w:rsidRPr="00CA6DE8" w:rsidRDefault="00297866" w:rsidP="001E2999">
      <w:pPr>
        <w:jc w:val="both"/>
        <w:rPr>
          <w:rFonts w:cs="Noto Sans"/>
          <w:sz w:val="20"/>
          <w:szCs w:val="20"/>
        </w:rPr>
      </w:pPr>
      <w:r w:rsidRPr="00CA6DE8">
        <w:rPr>
          <w:rFonts w:cs="Noto Sans"/>
          <w:sz w:val="20"/>
          <w:szCs w:val="20"/>
        </w:rPr>
        <w:t>(firma electrónica)</w:t>
      </w:r>
    </w:p>
    <w:p w14:paraId="2BD64F39" w14:textId="77777777" w:rsidR="001D29B0" w:rsidRPr="00CA6DE8" w:rsidRDefault="001D29B0" w:rsidP="001E2999">
      <w:pPr>
        <w:jc w:val="both"/>
        <w:rPr>
          <w:rFonts w:cs="Noto Sans"/>
          <w:sz w:val="20"/>
          <w:szCs w:val="20"/>
        </w:rPr>
      </w:pPr>
    </w:p>
    <w:p w14:paraId="57A9FA8C" w14:textId="77777777" w:rsidR="00297866" w:rsidRPr="00102C28" w:rsidRDefault="00297866" w:rsidP="001E2999">
      <w:pPr>
        <w:jc w:val="both"/>
        <w:rPr>
          <w:rFonts w:cs="Noto Sans"/>
          <w:sz w:val="20"/>
          <w:szCs w:val="20"/>
        </w:rPr>
      </w:pPr>
    </w:p>
    <w:sectPr w:rsidR="00297866" w:rsidRPr="00102C28" w:rsidSect="00050C9E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388" w:right="849" w:bottom="851" w:left="1985" w:header="706" w:footer="3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112B1F" w14:textId="77777777" w:rsidR="009252FF" w:rsidRPr="00CA6DE8" w:rsidRDefault="009252FF" w:rsidP="002F3D33">
      <w:r w:rsidRPr="00CA6DE8">
        <w:separator/>
      </w:r>
    </w:p>
  </w:endnote>
  <w:endnote w:type="continuationSeparator" w:id="0">
    <w:p w14:paraId="04DF26E5" w14:textId="77777777" w:rsidR="009252FF" w:rsidRPr="00CA6DE8" w:rsidRDefault="009252FF" w:rsidP="002F3D33">
      <w:r w:rsidRPr="00CA6D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altName w:val="Calibri"/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98" w:type="dxa"/>
      <w:tblInd w:w="-44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05"/>
      <w:gridCol w:w="4389"/>
      <w:gridCol w:w="2604"/>
    </w:tblGrid>
    <w:tr w:rsidR="000E57B7" w:rsidRPr="00CA6DE8" w14:paraId="1C1C8B45" w14:textId="77777777" w:rsidTr="00D33DFE">
      <w:trPr>
        <w:trHeight w:val="1078"/>
      </w:trPr>
      <w:tc>
        <w:tcPr>
          <w:tcW w:w="26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B5644A2" w14:textId="77777777" w:rsidR="001F14B6" w:rsidRPr="00CA6DE8" w:rsidRDefault="001F14B6" w:rsidP="001F14B6">
          <w:pPr>
            <w:pStyle w:val="WW-Peudepgina"/>
            <w:rPr>
              <w:lang w:val="es-ES_tradnl"/>
            </w:rPr>
          </w:pPr>
          <w:r w:rsidRPr="00CA6DE8">
            <w:rPr>
              <w:rFonts w:ascii="Noto Sans" w:hAnsi="Noto Sans" w:cs="Noto Sans"/>
              <w:lang w:val="es-ES_tradnl"/>
            </w:rPr>
            <w:t>C/ de Rita Levi, 4</w:t>
          </w:r>
        </w:p>
        <w:p w14:paraId="2793B9F1" w14:textId="77777777" w:rsidR="001F14B6" w:rsidRPr="00CA6DE8" w:rsidRDefault="001F14B6" w:rsidP="001F14B6">
          <w:pPr>
            <w:pStyle w:val="WW-Peudepgina"/>
            <w:rPr>
              <w:lang w:val="es-ES_tradnl"/>
            </w:rPr>
          </w:pPr>
          <w:r w:rsidRPr="00CA6DE8">
            <w:rPr>
              <w:rFonts w:ascii="Noto Sans" w:hAnsi="Noto Sans" w:cs="Noto Sans"/>
              <w:lang w:val="es-ES_tradnl"/>
            </w:rPr>
            <w:t>Parque Bit 07121 Palma</w:t>
          </w:r>
        </w:p>
        <w:p w14:paraId="69512A24" w14:textId="77777777" w:rsidR="001F14B6" w:rsidRPr="00CA6DE8" w:rsidRDefault="001F14B6" w:rsidP="001F14B6">
          <w:pPr>
            <w:pStyle w:val="WW-Peudepgina"/>
            <w:rPr>
              <w:lang w:val="es-ES_tradnl"/>
            </w:rPr>
          </w:pPr>
          <w:r w:rsidRPr="00CA6DE8">
            <w:rPr>
              <w:rFonts w:ascii="Noto Sans" w:hAnsi="Noto Sans" w:cs="Noto Sans"/>
              <w:lang w:val="es-ES_tradnl"/>
            </w:rPr>
            <w:t>Tel. 0034 971 17 66 99</w:t>
          </w:r>
        </w:p>
        <w:p w14:paraId="69CA8DE1" w14:textId="77777777" w:rsidR="000E57B7" w:rsidRPr="00CA6DE8" w:rsidRDefault="001F14B6" w:rsidP="001F14B6">
          <w:pPr>
            <w:pStyle w:val="Peudepgina"/>
            <w:rPr>
              <w:rFonts w:ascii="Noto Sans" w:hAnsi="Noto Sans" w:cs="Noto Sans"/>
              <w:lang w:val="es-ES_tradnl"/>
            </w:rPr>
          </w:pPr>
          <w:r w:rsidRPr="00CA6DE8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389" w:type="dxa"/>
          <w:tcBorders>
            <w:top w:val="nil"/>
            <w:left w:val="nil"/>
            <w:bottom w:val="nil"/>
            <w:right w:val="nil"/>
          </w:tcBorders>
        </w:tcPr>
        <w:p w14:paraId="1AB1D2AC" w14:textId="77777777" w:rsidR="000E57B7" w:rsidRPr="00CA6DE8" w:rsidRDefault="000E57B7" w:rsidP="00842E51">
          <w:pPr>
            <w:pStyle w:val="Peudepgina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604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2EBD379" w14:textId="77777777" w:rsidR="000E57B7" w:rsidRPr="00CA6DE8" w:rsidRDefault="000E57B7" w:rsidP="003403A6">
          <w:pPr>
            <w:pStyle w:val="Nmerodepgina"/>
            <w:rPr>
              <w:rFonts w:ascii="Noto Sans" w:hAnsi="Noto Sans" w:cs="Noto Sans"/>
              <w:lang w:val="es-ES_tradnl"/>
            </w:rPr>
          </w:pPr>
          <w:r w:rsidRPr="00CA6DE8">
            <w:rPr>
              <w:rFonts w:ascii="Noto Sans" w:hAnsi="Noto Sans" w:cs="Noto Sans"/>
              <w:lang w:val="es-ES_tradnl"/>
            </w:rPr>
            <w:fldChar w:fldCharType="begin"/>
          </w:r>
          <w:r w:rsidRPr="00CA6DE8">
            <w:rPr>
              <w:rFonts w:ascii="Noto Sans" w:hAnsi="Noto Sans" w:cs="Noto Sans"/>
              <w:lang w:val="es-ES_tradnl"/>
            </w:rPr>
            <w:instrText>PAGE   \* MERGEFORMAT</w:instrText>
          </w:r>
          <w:r w:rsidRPr="00CA6DE8">
            <w:rPr>
              <w:rFonts w:ascii="Noto Sans" w:hAnsi="Noto Sans" w:cs="Noto Sans"/>
              <w:lang w:val="es-ES_tradnl"/>
            </w:rPr>
            <w:fldChar w:fldCharType="separate"/>
          </w:r>
          <w:r w:rsidR="00BF6CD5" w:rsidRPr="00CA6DE8">
            <w:rPr>
              <w:rFonts w:ascii="Noto Sans" w:hAnsi="Noto Sans" w:cs="Noto Sans"/>
              <w:lang w:val="es-ES_tradnl"/>
            </w:rPr>
            <w:t>1</w:t>
          </w:r>
          <w:r w:rsidRPr="00CA6DE8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0E17A665" w14:textId="77777777" w:rsidR="000E57B7" w:rsidRPr="00CA6DE8" w:rsidRDefault="000E57B7">
    <w:pPr>
      <w:pStyle w:val="Piedepgina"/>
      <w:rPr>
        <w:rFonts w:cs="Noto Sans"/>
        <w:sz w:val="15"/>
        <w:szCs w:val="15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76" w:type="dxa"/>
      <w:tblInd w:w="-6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598"/>
      <w:gridCol w:w="4381"/>
      <w:gridCol w:w="2597"/>
    </w:tblGrid>
    <w:tr w:rsidR="00025F46" w:rsidRPr="00CA6DE8" w14:paraId="4F3C154C" w14:textId="77777777" w:rsidTr="00D33DFE">
      <w:trPr>
        <w:trHeight w:val="1202"/>
      </w:trPr>
      <w:tc>
        <w:tcPr>
          <w:tcW w:w="2598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0A66B52" w14:textId="77777777" w:rsidR="00025F46" w:rsidRPr="00CA6DE8" w:rsidRDefault="00025F46" w:rsidP="00025F46">
          <w:pPr>
            <w:pStyle w:val="WW-Peudepgina"/>
            <w:rPr>
              <w:lang w:val="es-ES_tradnl"/>
            </w:rPr>
          </w:pPr>
          <w:r w:rsidRPr="00CA6DE8">
            <w:rPr>
              <w:rFonts w:ascii="Noto Sans" w:hAnsi="Noto Sans" w:cs="Noto Sans"/>
              <w:lang w:val="es-ES_tradnl"/>
            </w:rPr>
            <w:t>C/ de Rita Levi, 4</w:t>
          </w:r>
        </w:p>
        <w:p w14:paraId="5B6FDD8A" w14:textId="77777777" w:rsidR="00025F46" w:rsidRPr="00CA6DE8" w:rsidRDefault="00025F46" w:rsidP="00025F46">
          <w:pPr>
            <w:pStyle w:val="WW-Peudepgina"/>
            <w:rPr>
              <w:lang w:val="es-ES_tradnl"/>
            </w:rPr>
          </w:pPr>
          <w:r w:rsidRPr="00CA6DE8">
            <w:rPr>
              <w:rFonts w:ascii="Noto Sans" w:hAnsi="Noto Sans" w:cs="Noto Sans"/>
              <w:lang w:val="es-ES_tradnl"/>
            </w:rPr>
            <w:t>Parque Bit 07121 Palma</w:t>
          </w:r>
        </w:p>
        <w:p w14:paraId="6D92CC2D" w14:textId="77777777" w:rsidR="00025F46" w:rsidRPr="00CA6DE8" w:rsidRDefault="00025F46" w:rsidP="00025F46">
          <w:pPr>
            <w:pStyle w:val="WW-Peudepgina"/>
            <w:rPr>
              <w:lang w:val="es-ES_tradnl"/>
            </w:rPr>
          </w:pPr>
          <w:r w:rsidRPr="00CA6DE8">
            <w:rPr>
              <w:rFonts w:ascii="Noto Sans" w:hAnsi="Noto Sans" w:cs="Noto Sans"/>
              <w:lang w:val="es-ES_tradnl"/>
            </w:rPr>
            <w:t>Tel. 0034 971 17 66 99</w:t>
          </w:r>
        </w:p>
        <w:p w14:paraId="33AFBA68" w14:textId="77777777" w:rsidR="00025F46" w:rsidRPr="00CA6DE8" w:rsidRDefault="00025F46" w:rsidP="00025F46">
          <w:pPr>
            <w:pStyle w:val="Peudepgina"/>
            <w:rPr>
              <w:rFonts w:ascii="Noto Sans" w:hAnsi="Noto Sans" w:cs="Noto Sans"/>
              <w:lang w:val="es-ES_tradnl"/>
            </w:rPr>
          </w:pPr>
          <w:r w:rsidRPr="00CA6DE8">
            <w:rPr>
              <w:rFonts w:ascii="Noto Sans" w:hAnsi="Noto Sans" w:cs="Noto Sans"/>
              <w:color w:val="0070C0"/>
              <w:lang w:val="es-ES_tradnl"/>
            </w:rPr>
            <w:t>www.illesbalears.travel</w:t>
          </w:r>
        </w:p>
      </w:tc>
      <w:tc>
        <w:tcPr>
          <w:tcW w:w="4381" w:type="dxa"/>
          <w:tcBorders>
            <w:top w:val="nil"/>
            <w:left w:val="nil"/>
            <w:bottom w:val="nil"/>
            <w:right w:val="nil"/>
          </w:tcBorders>
        </w:tcPr>
        <w:p w14:paraId="778EFC86" w14:textId="77777777" w:rsidR="00025F46" w:rsidRPr="00CA6DE8" w:rsidRDefault="00025F46" w:rsidP="00025F46">
          <w:pPr>
            <w:pStyle w:val="Peudepgina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59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37A8B3A" w14:textId="77777777" w:rsidR="00025F46" w:rsidRPr="00CA6DE8" w:rsidRDefault="00025F46" w:rsidP="00025F46">
          <w:pPr>
            <w:pStyle w:val="Nmerodepgina"/>
            <w:rPr>
              <w:rFonts w:ascii="Noto Sans" w:hAnsi="Noto Sans" w:cs="Noto Sans"/>
              <w:lang w:val="es-ES_tradnl"/>
            </w:rPr>
          </w:pPr>
          <w:r w:rsidRPr="00CA6DE8">
            <w:rPr>
              <w:rFonts w:ascii="Noto Sans" w:hAnsi="Noto Sans" w:cs="Noto Sans"/>
              <w:lang w:val="es-ES_tradnl"/>
            </w:rPr>
            <w:fldChar w:fldCharType="begin"/>
          </w:r>
          <w:r w:rsidRPr="00CA6DE8">
            <w:rPr>
              <w:rFonts w:ascii="Noto Sans" w:hAnsi="Noto Sans" w:cs="Noto Sans"/>
              <w:lang w:val="es-ES_tradnl"/>
            </w:rPr>
            <w:instrText>PAGE   \* MERGEFORMAT</w:instrText>
          </w:r>
          <w:r w:rsidRPr="00CA6DE8">
            <w:rPr>
              <w:rFonts w:ascii="Noto Sans" w:hAnsi="Noto Sans" w:cs="Noto Sans"/>
              <w:lang w:val="es-ES_tradnl"/>
            </w:rPr>
            <w:fldChar w:fldCharType="separate"/>
          </w:r>
          <w:r w:rsidRPr="00CA6DE8">
            <w:rPr>
              <w:rFonts w:ascii="Noto Sans" w:hAnsi="Noto Sans" w:cs="Noto Sans"/>
              <w:lang w:val="es-ES_tradnl"/>
            </w:rPr>
            <w:t>2</w:t>
          </w:r>
          <w:r w:rsidRPr="00CA6DE8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4F09EDA9" w14:textId="77777777" w:rsidR="00025F46" w:rsidRPr="00CA6DE8" w:rsidRDefault="00025F46" w:rsidP="00025F46">
    <w:pPr>
      <w:pStyle w:val="Piedepgina"/>
      <w:rPr>
        <w:rFonts w:cs="Noto Sans"/>
        <w:sz w:val="15"/>
        <w:szCs w:val="15"/>
        <w:lang w:val="es-ES_tradnl"/>
      </w:rPr>
    </w:pPr>
  </w:p>
  <w:p w14:paraId="4AEF3932" w14:textId="77777777" w:rsidR="000E57B7" w:rsidRPr="00CA6DE8" w:rsidRDefault="000E57B7" w:rsidP="00AF6E68">
    <w:pPr>
      <w:pStyle w:val="Piedepgina"/>
      <w:rPr>
        <w:rFonts w:cs="Noto Sans"/>
        <w:sz w:val="15"/>
        <w:szCs w:val="15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E277CA" w14:textId="77777777" w:rsidR="009252FF" w:rsidRPr="00CA6DE8" w:rsidRDefault="009252FF" w:rsidP="002F3D33">
      <w:r w:rsidRPr="00CA6DE8">
        <w:separator/>
      </w:r>
    </w:p>
  </w:footnote>
  <w:footnote w:type="continuationSeparator" w:id="0">
    <w:p w14:paraId="129A0A30" w14:textId="77777777" w:rsidR="009252FF" w:rsidRPr="00CA6DE8" w:rsidRDefault="009252FF" w:rsidP="002F3D33">
      <w:r w:rsidRPr="00CA6D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3F787" w14:textId="77777777" w:rsidR="009647FF" w:rsidRPr="00CA6DE8" w:rsidRDefault="00050C9E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  <w:r w:rsidRPr="00CA6DE8">
      <w:rPr>
        <w:noProof/>
        <w:lang w:val="es-ES_tradnl"/>
      </w:rPr>
      <w:drawing>
        <wp:anchor distT="0" distB="0" distL="114300" distR="114300" simplePos="0" relativeHeight="251659264" behindDoc="0" locked="0" layoutInCell="1" allowOverlap="1" wp14:anchorId="314DF77E" wp14:editId="171C67A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27380" cy="886460"/>
          <wp:effectExtent l="0" t="0" r="0" b="0"/>
          <wp:wrapNone/>
          <wp:docPr id="1688898986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CBBBBA" w14:textId="77777777" w:rsidR="009647FF" w:rsidRPr="00CA6DE8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</w:p>
  <w:p w14:paraId="7AEDA58F" w14:textId="77777777" w:rsidR="009647FF" w:rsidRPr="00CA6DE8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</w:p>
  <w:p w14:paraId="09F55ABC" w14:textId="77777777" w:rsidR="009647FF" w:rsidRPr="00CA6DE8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</w:p>
  <w:p w14:paraId="24A69479" w14:textId="77777777" w:rsidR="009647FF" w:rsidRPr="00CA6DE8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</w:p>
  <w:p w14:paraId="259AA5F3" w14:textId="77777777" w:rsidR="009647FF" w:rsidRPr="00CA6DE8" w:rsidRDefault="009647FF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</w:p>
  <w:p w14:paraId="38DD1366" w14:textId="77777777" w:rsidR="000E57B7" w:rsidRPr="00CA6DE8" w:rsidRDefault="000E57B7" w:rsidP="001A1B43">
    <w:pPr>
      <w:pStyle w:val="Encabezado"/>
      <w:tabs>
        <w:tab w:val="clear" w:pos="8504"/>
        <w:tab w:val="right" w:pos="9356"/>
      </w:tabs>
      <w:ind w:right="-852"/>
      <w:rPr>
        <w:lang w:val="es-ES_trad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569EA" w14:textId="77777777" w:rsidR="009647FF" w:rsidRPr="00CA6DE8" w:rsidRDefault="007A0C0B" w:rsidP="007C61DB">
    <w:pPr>
      <w:pStyle w:val="Encabezado"/>
      <w:ind w:left="-709"/>
      <w:rPr>
        <w:lang w:val="es-ES_tradnl"/>
      </w:rPr>
    </w:pPr>
    <w:r w:rsidRPr="00CA6DE8">
      <w:rPr>
        <w:noProof/>
        <w:lang w:val="es-ES_tradnl"/>
      </w:rPr>
      <w:drawing>
        <wp:anchor distT="0" distB="0" distL="114300" distR="114300" simplePos="0" relativeHeight="251657216" behindDoc="1" locked="0" layoutInCell="1" allowOverlap="1" wp14:anchorId="37C05093" wp14:editId="67DFDD02">
          <wp:simplePos x="0" y="0"/>
          <wp:positionH relativeFrom="column">
            <wp:posOffset>-483870</wp:posOffset>
          </wp:positionH>
          <wp:positionV relativeFrom="paragraph">
            <wp:posOffset>209550</wp:posOffset>
          </wp:positionV>
          <wp:extent cx="2444115" cy="695325"/>
          <wp:effectExtent l="0" t="0" r="0" b="9525"/>
          <wp:wrapNone/>
          <wp:docPr id="15678754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4"/>
  </w:num>
  <w:num w:numId="2" w16cid:durableId="867445528">
    <w:abstractNumId w:val="3"/>
  </w:num>
  <w:num w:numId="3" w16cid:durableId="2138909402">
    <w:abstractNumId w:val="21"/>
  </w:num>
  <w:num w:numId="4" w16cid:durableId="506019478">
    <w:abstractNumId w:val="8"/>
  </w:num>
  <w:num w:numId="5" w16cid:durableId="893614503">
    <w:abstractNumId w:val="1"/>
  </w:num>
  <w:num w:numId="6" w16cid:durableId="1374117193">
    <w:abstractNumId w:val="17"/>
  </w:num>
  <w:num w:numId="7" w16cid:durableId="2106925798">
    <w:abstractNumId w:val="19"/>
  </w:num>
  <w:num w:numId="8" w16cid:durableId="93789254">
    <w:abstractNumId w:val="12"/>
  </w:num>
  <w:num w:numId="9" w16cid:durableId="1602835466">
    <w:abstractNumId w:val="14"/>
  </w:num>
  <w:num w:numId="10" w16cid:durableId="1344819532">
    <w:abstractNumId w:val="10"/>
  </w:num>
  <w:num w:numId="11" w16cid:durableId="202788832">
    <w:abstractNumId w:val="16"/>
  </w:num>
  <w:num w:numId="12" w16cid:durableId="128137966">
    <w:abstractNumId w:val="7"/>
  </w:num>
  <w:num w:numId="13" w16cid:durableId="1907377045">
    <w:abstractNumId w:val="9"/>
  </w:num>
  <w:num w:numId="14" w16cid:durableId="1844708489">
    <w:abstractNumId w:val="20"/>
  </w:num>
  <w:num w:numId="15" w16cid:durableId="483355390">
    <w:abstractNumId w:val="4"/>
  </w:num>
  <w:num w:numId="16" w16cid:durableId="1583373173">
    <w:abstractNumId w:val="13"/>
  </w:num>
  <w:num w:numId="17" w16cid:durableId="1840152321">
    <w:abstractNumId w:val="5"/>
  </w:num>
  <w:num w:numId="18" w16cid:durableId="383331552">
    <w:abstractNumId w:val="2"/>
  </w:num>
  <w:num w:numId="19" w16cid:durableId="1394504616">
    <w:abstractNumId w:val="4"/>
  </w:num>
  <w:num w:numId="20" w16cid:durableId="1252818553">
    <w:abstractNumId w:val="18"/>
  </w:num>
  <w:num w:numId="21" w16cid:durableId="872619003">
    <w:abstractNumId w:val="0"/>
  </w:num>
  <w:num w:numId="22" w16cid:durableId="1794246558">
    <w:abstractNumId w:val="11"/>
  </w:num>
  <w:num w:numId="23" w16cid:durableId="1945114530">
    <w:abstractNumId w:val="15"/>
  </w:num>
  <w:num w:numId="24" w16cid:durableId="19267601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15832"/>
    <w:rsid w:val="00023205"/>
    <w:rsid w:val="000237A9"/>
    <w:rsid w:val="00025F46"/>
    <w:rsid w:val="000344A4"/>
    <w:rsid w:val="00034A40"/>
    <w:rsid w:val="000360AF"/>
    <w:rsid w:val="00036B37"/>
    <w:rsid w:val="00043EE2"/>
    <w:rsid w:val="00050C9E"/>
    <w:rsid w:val="00050D54"/>
    <w:rsid w:val="00070F98"/>
    <w:rsid w:val="00074F0B"/>
    <w:rsid w:val="000846EB"/>
    <w:rsid w:val="0009009F"/>
    <w:rsid w:val="00090C9E"/>
    <w:rsid w:val="00092B9B"/>
    <w:rsid w:val="000950E0"/>
    <w:rsid w:val="000A7669"/>
    <w:rsid w:val="000A77F5"/>
    <w:rsid w:val="000B1813"/>
    <w:rsid w:val="000B184C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44C26"/>
    <w:rsid w:val="00151F9C"/>
    <w:rsid w:val="00152BF7"/>
    <w:rsid w:val="00181DDC"/>
    <w:rsid w:val="001A1B43"/>
    <w:rsid w:val="001B4283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20001D"/>
    <w:rsid w:val="002036DA"/>
    <w:rsid w:val="0021502E"/>
    <w:rsid w:val="00217D98"/>
    <w:rsid w:val="00222923"/>
    <w:rsid w:val="002236BE"/>
    <w:rsid w:val="002266B1"/>
    <w:rsid w:val="00231FB2"/>
    <w:rsid w:val="002502C7"/>
    <w:rsid w:val="0025079D"/>
    <w:rsid w:val="0025741D"/>
    <w:rsid w:val="00262379"/>
    <w:rsid w:val="002635A5"/>
    <w:rsid w:val="00263AA9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0485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3A6"/>
    <w:rsid w:val="003419D5"/>
    <w:rsid w:val="00347F5C"/>
    <w:rsid w:val="003536B3"/>
    <w:rsid w:val="003547AF"/>
    <w:rsid w:val="00357840"/>
    <w:rsid w:val="00364D93"/>
    <w:rsid w:val="00373894"/>
    <w:rsid w:val="0037447D"/>
    <w:rsid w:val="00380551"/>
    <w:rsid w:val="00380A28"/>
    <w:rsid w:val="00381863"/>
    <w:rsid w:val="003866E4"/>
    <w:rsid w:val="00392DD5"/>
    <w:rsid w:val="003A0C96"/>
    <w:rsid w:val="003B3312"/>
    <w:rsid w:val="003B383F"/>
    <w:rsid w:val="003B662A"/>
    <w:rsid w:val="003C228C"/>
    <w:rsid w:val="003D3CFA"/>
    <w:rsid w:val="003D785A"/>
    <w:rsid w:val="003E2C50"/>
    <w:rsid w:val="003E7A81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301A0"/>
    <w:rsid w:val="00440F54"/>
    <w:rsid w:val="004427A4"/>
    <w:rsid w:val="00447162"/>
    <w:rsid w:val="00447632"/>
    <w:rsid w:val="00452C91"/>
    <w:rsid w:val="004532DB"/>
    <w:rsid w:val="00466660"/>
    <w:rsid w:val="00466CDE"/>
    <w:rsid w:val="00481D3C"/>
    <w:rsid w:val="00485578"/>
    <w:rsid w:val="0049095F"/>
    <w:rsid w:val="00493D77"/>
    <w:rsid w:val="004950AE"/>
    <w:rsid w:val="004C32F7"/>
    <w:rsid w:val="004C5A32"/>
    <w:rsid w:val="004C6BE5"/>
    <w:rsid w:val="004D295B"/>
    <w:rsid w:val="004D2A64"/>
    <w:rsid w:val="004E0EA5"/>
    <w:rsid w:val="004E7AE7"/>
    <w:rsid w:val="004F371F"/>
    <w:rsid w:val="0050440F"/>
    <w:rsid w:val="00543798"/>
    <w:rsid w:val="00552E7A"/>
    <w:rsid w:val="005622F6"/>
    <w:rsid w:val="00574AA6"/>
    <w:rsid w:val="00592127"/>
    <w:rsid w:val="005A0472"/>
    <w:rsid w:val="005B0C11"/>
    <w:rsid w:val="005B30BE"/>
    <w:rsid w:val="005B7141"/>
    <w:rsid w:val="005C057F"/>
    <w:rsid w:val="005C7C2B"/>
    <w:rsid w:val="005D32A2"/>
    <w:rsid w:val="005D40DC"/>
    <w:rsid w:val="005D4AC4"/>
    <w:rsid w:val="005E3236"/>
    <w:rsid w:val="005E388E"/>
    <w:rsid w:val="005E4155"/>
    <w:rsid w:val="005F04A4"/>
    <w:rsid w:val="006013FF"/>
    <w:rsid w:val="00604A2E"/>
    <w:rsid w:val="0062566A"/>
    <w:rsid w:val="006279C3"/>
    <w:rsid w:val="00635971"/>
    <w:rsid w:val="00635BC4"/>
    <w:rsid w:val="00637409"/>
    <w:rsid w:val="006377DF"/>
    <w:rsid w:val="006414EF"/>
    <w:rsid w:val="00643B22"/>
    <w:rsid w:val="0064647A"/>
    <w:rsid w:val="00651C37"/>
    <w:rsid w:val="006521C3"/>
    <w:rsid w:val="006578AD"/>
    <w:rsid w:val="00666F2F"/>
    <w:rsid w:val="00672675"/>
    <w:rsid w:val="00674368"/>
    <w:rsid w:val="006776B5"/>
    <w:rsid w:val="00695592"/>
    <w:rsid w:val="00695B9E"/>
    <w:rsid w:val="00697730"/>
    <w:rsid w:val="006A3CEC"/>
    <w:rsid w:val="006A44A5"/>
    <w:rsid w:val="006B0F00"/>
    <w:rsid w:val="006B4CEB"/>
    <w:rsid w:val="006C1F5B"/>
    <w:rsid w:val="006C25FF"/>
    <w:rsid w:val="006C5013"/>
    <w:rsid w:val="006E2165"/>
    <w:rsid w:val="006E6A1E"/>
    <w:rsid w:val="006E700A"/>
    <w:rsid w:val="006F09FA"/>
    <w:rsid w:val="006F0D2E"/>
    <w:rsid w:val="006F1D32"/>
    <w:rsid w:val="006F57AB"/>
    <w:rsid w:val="0071620A"/>
    <w:rsid w:val="0072100A"/>
    <w:rsid w:val="007265EF"/>
    <w:rsid w:val="007405EE"/>
    <w:rsid w:val="007428FC"/>
    <w:rsid w:val="0074473A"/>
    <w:rsid w:val="00750C99"/>
    <w:rsid w:val="00752DEE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A0C0B"/>
    <w:rsid w:val="007A3592"/>
    <w:rsid w:val="007B3783"/>
    <w:rsid w:val="007B40AF"/>
    <w:rsid w:val="007C61DB"/>
    <w:rsid w:val="007D2B86"/>
    <w:rsid w:val="007D487C"/>
    <w:rsid w:val="007D69E7"/>
    <w:rsid w:val="007F36BC"/>
    <w:rsid w:val="007F6F4F"/>
    <w:rsid w:val="007F786C"/>
    <w:rsid w:val="00802B27"/>
    <w:rsid w:val="0081333C"/>
    <w:rsid w:val="0083573F"/>
    <w:rsid w:val="008413FC"/>
    <w:rsid w:val="00842E51"/>
    <w:rsid w:val="008442CE"/>
    <w:rsid w:val="00855574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2238D"/>
    <w:rsid w:val="009252FF"/>
    <w:rsid w:val="009514D5"/>
    <w:rsid w:val="0095520E"/>
    <w:rsid w:val="00963788"/>
    <w:rsid w:val="009647F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36D4"/>
    <w:rsid w:val="00A0213A"/>
    <w:rsid w:val="00A052A1"/>
    <w:rsid w:val="00A12B1B"/>
    <w:rsid w:val="00A16050"/>
    <w:rsid w:val="00A17FB5"/>
    <w:rsid w:val="00A2137F"/>
    <w:rsid w:val="00A22188"/>
    <w:rsid w:val="00A24F99"/>
    <w:rsid w:val="00A31C73"/>
    <w:rsid w:val="00A32066"/>
    <w:rsid w:val="00A406DB"/>
    <w:rsid w:val="00A41180"/>
    <w:rsid w:val="00A45203"/>
    <w:rsid w:val="00A503A0"/>
    <w:rsid w:val="00A70754"/>
    <w:rsid w:val="00A80712"/>
    <w:rsid w:val="00A81FDB"/>
    <w:rsid w:val="00A8518C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E118D"/>
    <w:rsid w:val="00AE2D45"/>
    <w:rsid w:val="00AE3941"/>
    <w:rsid w:val="00AE7DD6"/>
    <w:rsid w:val="00AF0DC9"/>
    <w:rsid w:val="00AF6E68"/>
    <w:rsid w:val="00B02067"/>
    <w:rsid w:val="00B049DA"/>
    <w:rsid w:val="00B2463B"/>
    <w:rsid w:val="00B340FE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86DE2"/>
    <w:rsid w:val="00B87F1F"/>
    <w:rsid w:val="00B94DDC"/>
    <w:rsid w:val="00B96B23"/>
    <w:rsid w:val="00BA5DF3"/>
    <w:rsid w:val="00BF3976"/>
    <w:rsid w:val="00BF6CD5"/>
    <w:rsid w:val="00C004FA"/>
    <w:rsid w:val="00C0105E"/>
    <w:rsid w:val="00C02C56"/>
    <w:rsid w:val="00C11E49"/>
    <w:rsid w:val="00C168B0"/>
    <w:rsid w:val="00C24228"/>
    <w:rsid w:val="00C30964"/>
    <w:rsid w:val="00C36227"/>
    <w:rsid w:val="00C52FA7"/>
    <w:rsid w:val="00C55CCB"/>
    <w:rsid w:val="00C6481A"/>
    <w:rsid w:val="00C745D2"/>
    <w:rsid w:val="00C77D5C"/>
    <w:rsid w:val="00C8354A"/>
    <w:rsid w:val="00C94A6B"/>
    <w:rsid w:val="00CA0450"/>
    <w:rsid w:val="00CA6DE8"/>
    <w:rsid w:val="00CA7E05"/>
    <w:rsid w:val="00CB1AF6"/>
    <w:rsid w:val="00CC209A"/>
    <w:rsid w:val="00CC23F8"/>
    <w:rsid w:val="00CC3AB3"/>
    <w:rsid w:val="00CC759F"/>
    <w:rsid w:val="00CD0768"/>
    <w:rsid w:val="00CD1C24"/>
    <w:rsid w:val="00CE4CC0"/>
    <w:rsid w:val="00CF5372"/>
    <w:rsid w:val="00D0121A"/>
    <w:rsid w:val="00D02F08"/>
    <w:rsid w:val="00D0530C"/>
    <w:rsid w:val="00D12B6D"/>
    <w:rsid w:val="00D203E5"/>
    <w:rsid w:val="00D33DFE"/>
    <w:rsid w:val="00D4080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73D8"/>
    <w:rsid w:val="00DD7696"/>
    <w:rsid w:val="00DF0E12"/>
    <w:rsid w:val="00DF1750"/>
    <w:rsid w:val="00DF1C34"/>
    <w:rsid w:val="00DF2AFF"/>
    <w:rsid w:val="00DF7C2E"/>
    <w:rsid w:val="00E01549"/>
    <w:rsid w:val="00E0740D"/>
    <w:rsid w:val="00E14A7D"/>
    <w:rsid w:val="00E16ABC"/>
    <w:rsid w:val="00E21558"/>
    <w:rsid w:val="00E269BC"/>
    <w:rsid w:val="00E3324B"/>
    <w:rsid w:val="00E33D03"/>
    <w:rsid w:val="00E4171B"/>
    <w:rsid w:val="00E41BBE"/>
    <w:rsid w:val="00E560BA"/>
    <w:rsid w:val="00E57788"/>
    <w:rsid w:val="00E60F56"/>
    <w:rsid w:val="00E617FC"/>
    <w:rsid w:val="00E63070"/>
    <w:rsid w:val="00E710FA"/>
    <w:rsid w:val="00E84FD1"/>
    <w:rsid w:val="00E922C1"/>
    <w:rsid w:val="00E925CB"/>
    <w:rsid w:val="00E96327"/>
    <w:rsid w:val="00EA0467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3326B"/>
    <w:rsid w:val="00F36D27"/>
    <w:rsid w:val="00F56F96"/>
    <w:rsid w:val="00F62DA3"/>
    <w:rsid w:val="00F67C6F"/>
    <w:rsid w:val="00F702BF"/>
    <w:rsid w:val="00F80160"/>
    <w:rsid w:val="00F804B5"/>
    <w:rsid w:val="00F8108E"/>
    <w:rsid w:val="00F855D0"/>
    <w:rsid w:val="00F8738C"/>
    <w:rsid w:val="00F87AC0"/>
    <w:rsid w:val="00F92722"/>
    <w:rsid w:val="00FB249B"/>
    <w:rsid w:val="00FB4FDA"/>
    <w:rsid w:val="00FC5295"/>
    <w:rsid w:val="00FD396D"/>
    <w:rsid w:val="00FD48E7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BC1F6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es-ES_tradnl"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CD1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7F6AEB-DCCE-4EE0-9987-1A37C178F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A0E6BD4-67EE-4A35-909E-049AADB45E48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4</TotalTime>
  <Pages>3</Pages>
  <Words>465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Belén Fernández Vizoso</cp:lastModifiedBy>
  <cp:revision>6</cp:revision>
  <cp:lastPrinted>2024-11-19T11:02:00Z</cp:lastPrinted>
  <dcterms:created xsi:type="dcterms:W3CDTF">2024-11-19T11:02:00Z</dcterms:created>
  <dcterms:modified xsi:type="dcterms:W3CDTF">2024-11-21T09:31:00Z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