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A16050" w:rsidRPr="00CA6DE8" w14:paraId="6DAF6D90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0C79F5" w14:textId="77777777" w:rsidR="00A16050" w:rsidRPr="00CA6DE8" w:rsidRDefault="00A406DB" w:rsidP="00A16050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bookmarkStart w:id="1" w:name="_Hlk182849971"/>
            <w:r w:rsidRPr="00CA6DE8">
              <w:rPr>
                <w:rFonts w:cs="Noto Sans"/>
                <w:bCs/>
                <w:sz w:val="18"/>
                <w:szCs w:val="18"/>
              </w:rPr>
              <w:t>Expediente:</w:t>
            </w:r>
            <w:r w:rsidRPr="00CA6DE8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CA6DE8">
              <w:rPr>
                <w:rFonts w:cs="Noto Sans"/>
                <w:bCs/>
                <w:color w:val="4472C4" w:themeColor="accent1"/>
                <w:sz w:val="18"/>
                <w:szCs w:val="18"/>
              </w:rPr>
              <w:t>016-xx/</w:t>
            </w:r>
            <w:proofErr w:type="spellStart"/>
            <w:r w:rsidRPr="00CA6DE8">
              <w:rPr>
                <w:rFonts w:cs="Noto Sans"/>
                <w:bCs/>
                <w:color w:val="4472C4" w:themeColor="accent1"/>
                <w:sz w:val="18"/>
                <w:szCs w:val="18"/>
              </w:rPr>
              <w:t>xxxx-xxxxx</w:t>
            </w:r>
            <w:proofErr w:type="spellEnd"/>
          </w:p>
        </w:tc>
      </w:tr>
      <w:tr w:rsidR="00A406DB" w:rsidRPr="00CA6DE8" w14:paraId="0D7F170C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E0B2B0A" w14:textId="77777777" w:rsidR="00A406DB" w:rsidRPr="00CA6DE8" w:rsidRDefault="00A406DB" w:rsidP="00A16050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CA6DE8">
              <w:rPr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A16050" w:rsidRPr="00CA6DE8" w14:paraId="2B799C24" w14:textId="77777777" w:rsidTr="000A77F5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FA3D6F0" w14:textId="77777777" w:rsidR="00A16050" w:rsidRPr="00CA6DE8" w:rsidRDefault="00A16050" w:rsidP="00A16050">
            <w:pPr>
              <w:rPr>
                <w:color w:val="000000"/>
                <w:sz w:val="18"/>
                <w:szCs w:val="18"/>
                <w:highlight w:val="red"/>
              </w:rPr>
            </w:pPr>
            <w:r w:rsidRPr="00CA6DE8">
              <w:rPr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  <w:bookmarkEnd w:id="0"/>
      </w:tr>
    </w:tbl>
    <w:bookmarkEnd w:id="1"/>
    <w:p w14:paraId="7367DA94" w14:textId="46DDA432" w:rsidR="0049095F" w:rsidRPr="00CA6DE8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CA6DE8">
        <w:rPr>
          <w:rFonts w:cs="Noto Sans"/>
          <w:b/>
          <w:color w:val="002060"/>
        </w:rPr>
        <w:t>ANEXO 12G</w:t>
      </w:r>
      <w:bookmarkStart w:id="2" w:name="_Hlk130301351"/>
    </w:p>
    <w:p w14:paraId="7239673C" w14:textId="77777777" w:rsidR="0049095F" w:rsidRPr="00CA6DE8" w:rsidRDefault="00D0121A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CA6DE8">
        <w:rPr>
          <w:rFonts w:cs="Noto Sans"/>
          <w:b/>
          <w:color w:val="002060"/>
        </w:rPr>
        <w:t>GRANDES EVENTOS 2025/2026</w:t>
      </w:r>
      <w:bookmarkEnd w:id="2"/>
    </w:p>
    <w:p w14:paraId="1F3A5239" w14:textId="77777777" w:rsidR="00EF67E0" w:rsidRPr="00CA6DE8" w:rsidRDefault="00181DDC" w:rsidP="00181DDC">
      <w:pPr>
        <w:jc w:val="center"/>
        <w:rPr>
          <w:rFonts w:cs="Noto Sans"/>
          <w:b/>
          <w:color w:val="44546A"/>
        </w:rPr>
      </w:pPr>
      <w:r w:rsidRPr="00CA6DE8">
        <w:rPr>
          <w:rFonts w:cs="Noto Sans"/>
          <w:b/>
          <w:color w:val="002060"/>
        </w:rPr>
        <w:t>-MEMORIA ACREDITATIVA DE LA CREACIÓN, CONSTRUCCIÓN Y GESTIÓN DEL ESPACIO PROPIO DE LA AETIB-</w:t>
      </w:r>
    </w:p>
    <w:p w14:paraId="1B711E10" w14:textId="77777777" w:rsidR="000A77F5" w:rsidRPr="00CA6DE8" w:rsidRDefault="000A77F5" w:rsidP="000A77F5">
      <w:pPr>
        <w:jc w:val="center"/>
        <w:rPr>
          <w:rFonts w:cs="Noto Sans"/>
          <w:b/>
          <w:i/>
          <w:iCs/>
          <w:color w:val="FF0000"/>
        </w:rPr>
      </w:pPr>
      <w:r w:rsidRPr="00CA6DE8">
        <w:rPr>
          <w:rFonts w:cs="Noto Sans"/>
          <w:b/>
          <w:i/>
          <w:iCs/>
          <w:color w:val="FF0000"/>
        </w:rPr>
        <w:t>El contenido de este documento no se podrá subsanar una vez entregado</w:t>
      </w:r>
    </w:p>
    <w:p w14:paraId="5D9B1EFB" w14:textId="77777777" w:rsidR="000A77F5" w:rsidRPr="00CA6DE8" w:rsidRDefault="000A77F5" w:rsidP="000A77F5">
      <w:pPr>
        <w:rPr>
          <w:rFonts w:cs="Noto Sans"/>
          <w:b/>
          <w:bCs/>
          <w:color w:val="000000"/>
          <w:sz w:val="20"/>
          <w:szCs w:val="20"/>
        </w:rPr>
      </w:pPr>
      <w:r w:rsidRPr="00CA6DE8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EBD2DD" wp14:editId="74054831">
                <wp:simplePos x="0" y="0"/>
                <wp:positionH relativeFrom="column">
                  <wp:posOffset>1605915</wp:posOffset>
                </wp:positionH>
                <wp:positionV relativeFrom="paragraph">
                  <wp:posOffset>121285</wp:posOffset>
                </wp:positionV>
                <wp:extent cx="1428750" cy="266700"/>
                <wp:effectExtent l="0" t="0" r="19050" b="190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A2CB11" w14:textId="77777777" w:rsidR="000A77F5" w:rsidRPr="00CA6DE8" w:rsidRDefault="000A77F5" w:rsidP="000A77F5">
                            <w:pPr>
                              <w:rPr>
                                <w:rFonts w:cs="Noto Sans"/>
                                <w:sz w:val="20"/>
                                <w:szCs w:val="20"/>
                              </w:rPr>
                            </w:pPr>
                            <w:r w:rsidRPr="00CA6DE8">
                              <w:rPr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016-xx/</w:t>
                            </w:r>
                            <w:proofErr w:type="spellStart"/>
                            <w:r w:rsidRPr="00CA6DE8">
                              <w:rPr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xxxx-xxxxx</w:t>
                            </w:r>
                            <w:proofErr w:type="spellEnd"/>
                            <w:r w:rsidRPr="00CA6DE8">
                              <w:rPr>
                                <w:rFonts w:cs="Noto San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EBD2D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6.45pt;margin-top:9.55pt;width:112.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" strokecolor="#7f7f7f">
                <v:textbox>
                  <w:txbxContent>
                    <w:p w14:paraId="15A2CB11" w14:textId="77777777" w:rsidR="000A77F5" w:rsidRPr="00CA6DE8" w:rsidRDefault="000A77F5" w:rsidP="000A77F5">
                      <w:pPr>
                        <w:rPr>
                          <w:rFonts w:cs="Noto Sans"/>
                          <w:sz w:val="20"/>
                          <w:szCs w:val="20"/>
                        </w:rPr>
                      </w:pPr>
                      <w:r w:rsidRPr="00CA6DE8">
                        <w:rPr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016-xx/</w:t>
                      </w:r>
                      <w:proofErr w:type="spellStart"/>
                      <w:r w:rsidRPr="00CA6DE8">
                        <w:rPr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xxxx-xxxxx</w:t>
                      </w:r>
                      <w:proofErr w:type="spellEnd"/>
                      <w:r w:rsidRPr="00CA6DE8">
                        <w:rPr>
                          <w:rFonts w:cs="Noto Sans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230074DA" w14:textId="1C0EFC94" w:rsidR="000A77F5" w:rsidRPr="00CA6DE8" w:rsidRDefault="000A77F5" w:rsidP="000A77F5">
      <w:pPr>
        <w:rPr>
          <w:rFonts w:cs="Noto Sans"/>
          <w:b/>
          <w:bCs/>
          <w:color w:val="000000"/>
        </w:rPr>
      </w:pPr>
      <w:r w:rsidRPr="00CA6DE8">
        <w:rPr>
          <w:rFonts w:cs="Noto Sans"/>
          <w:b/>
          <w:bCs/>
          <w:color w:val="000000"/>
        </w:rPr>
        <w:t>N</w:t>
      </w:r>
      <w:r w:rsidR="00CC23F8">
        <w:rPr>
          <w:rFonts w:cs="Noto Sans"/>
          <w:b/>
          <w:bCs/>
          <w:color w:val="000000"/>
        </w:rPr>
        <w:t>ÚM.</w:t>
      </w:r>
      <w:r w:rsidRPr="00CA6DE8">
        <w:rPr>
          <w:rFonts w:cs="Noto Sans"/>
          <w:b/>
          <w:bCs/>
          <w:color w:val="000000"/>
        </w:rPr>
        <w:t xml:space="preserve"> DE EXPEDIENTE:</w:t>
      </w:r>
    </w:p>
    <w:p w14:paraId="638F97B9" w14:textId="257FD329" w:rsidR="000A77F5" w:rsidRPr="00CA6DE8" w:rsidRDefault="004D295B" w:rsidP="000A77F5">
      <w:pPr>
        <w:rPr>
          <w:rFonts w:cs="Noto Sans"/>
          <w:b/>
          <w:bCs/>
          <w:color w:val="000000"/>
        </w:rPr>
      </w:pPr>
      <w:r w:rsidRPr="00CA6DE8">
        <w:rPr>
          <w:rFonts w:cs="Noto Sans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AF6CD3" wp14:editId="36D1D531">
                <wp:simplePos x="0" y="0"/>
                <wp:positionH relativeFrom="margin">
                  <wp:posOffset>1806575</wp:posOffset>
                </wp:positionH>
                <wp:positionV relativeFrom="paragraph">
                  <wp:posOffset>121920</wp:posOffset>
                </wp:positionV>
                <wp:extent cx="3990975" cy="266700"/>
                <wp:effectExtent l="0" t="0" r="28575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09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2142AA" w14:textId="77777777" w:rsidR="000A77F5" w:rsidRPr="00CA6DE8" w:rsidRDefault="000A77F5" w:rsidP="000A77F5">
                            <w:pPr>
                              <w:rPr>
                                <w:rFonts w:cs="Noto Sans"/>
                                <w:sz w:val="20"/>
                                <w:szCs w:val="20"/>
                              </w:rPr>
                            </w:pPr>
                            <w:r w:rsidRPr="00CA6DE8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nombre de la entidad]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AF6CD3" id="_x0000_s1027" type="#_x0000_t202" style="position:absolute;margin-left:142.25pt;margin-top:9.6pt;width:314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" strokecolor="#7f7f7f">
                <v:textbox>
                  <w:txbxContent>
                    <w:p w14:paraId="572142AA" w14:textId="77777777" w:rsidR="000A77F5" w:rsidRPr="00CA6DE8" w:rsidRDefault="000A77F5" w:rsidP="000A77F5">
                      <w:pPr>
                        <w:rPr>
                          <w:rFonts w:cs="Noto Sans"/>
                          <w:sz w:val="20"/>
                          <w:szCs w:val="20"/>
                        </w:rPr>
                      </w:pPr>
                      <w:r w:rsidRPr="00CA6DE8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nombre de la entidad]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6BC8DD2" w14:textId="43300D6C" w:rsidR="000A77F5" w:rsidRPr="00CA6DE8" w:rsidRDefault="000A77F5" w:rsidP="000A77F5">
      <w:pPr>
        <w:rPr>
          <w:rFonts w:cs="Noto Sans"/>
          <w:color w:val="0070C0"/>
        </w:rPr>
      </w:pPr>
      <w:r w:rsidRPr="00CA6DE8">
        <w:rPr>
          <w:rFonts w:cs="Noto Sans"/>
          <w:b/>
          <w:bCs/>
          <w:color w:val="000000"/>
        </w:rPr>
        <w:t>NOMBRE DE LA ENTIDAD:</w:t>
      </w:r>
    </w:p>
    <w:p w14:paraId="5A995D32" w14:textId="5F4593C7" w:rsidR="000A77F5" w:rsidRPr="00CA6DE8" w:rsidRDefault="004D295B" w:rsidP="000A77F5">
      <w:pPr>
        <w:rPr>
          <w:rFonts w:cs="Noto Sans"/>
          <w:b/>
          <w:bCs/>
          <w:color w:val="000000"/>
        </w:rPr>
      </w:pPr>
      <w:r w:rsidRPr="00CA6DE8">
        <w:rPr>
          <w:rFonts w:cs="Noto Sans"/>
          <w:b/>
          <w:bCs/>
          <w:noProof/>
          <w:color w:val="000000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4178C685" wp14:editId="09717060">
                <wp:simplePos x="0" y="0"/>
                <wp:positionH relativeFrom="margin">
                  <wp:posOffset>1807845</wp:posOffset>
                </wp:positionH>
                <wp:positionV relativeFrom="paragraph">
                  <wp:posOffset>130810</wp:posOffset>
                </wp:positionV>
                <wp:extent cx="3726180" cy="1404620"/>
                <wp:effectExtent l="0" t="0" r="26670" b="1270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61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38B841" w14:textId="77777777" w:rsidR="000A77F5" w:rsidRPr="00CA6DE8" w:rsidRDefault="000A77F5" w:rsidP="000A77F5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CA6DE8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nombre del evento]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78C685" id="Cuadro de texto 2" o:spid="_x0000_s1028" type="#_x0000_t202" style="position:absolute;margin-left:142.35pt;margin-top:10.3pt;width:293.4pt;height:110.6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">
                <v:textbox style="mso-fit-shape-to-text:t">
                  <w:txbxContent>
                    <w:p w14:paraId="5D38B841" w14:textId="77777777" w:rsidR="000A77F5" w:rsidRPr="00CA6DE8" w:rsidRDefault="000A77F5" w:rsidP="000A77F5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CA6DE8">
                        <w:rPr>
                          <w:color w:val="0070C0"/>
                          <w:sz w:val="20"/>
                          <w:szCs w:val="20"/>
                        </w:rPr>
                        <w:t>[Indicar nombre del evento]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89931F0" w14:textId="48F44D48" w:rsidR="000A77F5" w:rsidRPr="00CA6DE8" w:rsidRDefault="000A77F5" w:rsidP="000A77F5">
      <w:pPr>
        <w:rPr>
          <w:rFonts w:cs="Noto Sans"/>
          <w:b/>
          <w:bCs/>
          <w:color w:val="000000"/>
        </w:rPr>
      </w:pPr>
      <w:r w:rsidRPr="00CA6DE8">
        <w:rPr>
          <w:rFonts w:cs="Noto Sans"/>
          <w:b/>
          <w:bCs/>
          <w:color w:val="000000"/>
        </w:rPr>
        <w:t>NOMBRE DEL EVENTO:</w:t>
      </w:r>
    </w:p>
    <w:p w14:paraId="381D97CF" w14:textId="77777777" w:rsidR="000A77F5" w:rsidRPr="00CA6DE8" w:rsidRDefault="000A77F5" w:rsidP="000A77F5">
      <w:pPr>
        <w:rPr>
          <w:rFonts w:cs="Noto Sans"/>
          <w:b/>
          <w:bCs/>
          <w:color w:val="000000"/>
        </w:rPr>
      </w:pPr>
    </w:p>
    <w:p w14:paraId="6255AEF2" w14:textId="0B432438" w:rsidR="00CB1AF6" w:rsidRPr="00CA6DE8" w:rsidRDefault="000A77F5" w:rsidP="004C32F7">
      <w:pPr>
        <w:spacing w:after="240"/>
        <w:jc w:val="both"/>
        <w:rPr>
          <w:rFonts w:cs="Noto Sans"/>
        </w:rPr>
      </w:pPr>
      <w:r w:rsidRPr="00CA6DE8">
        <w:rPr>
          <w:rFonts w:cs="Noto Sans"/>
          <w:b/>
          <w:bCs/>
        </w:rPr>
        <w:t>MEMORIA ACREDITATIVA:</w:t>
      </w:r>
      <w:r w:rsidR="004D295B">
        <w:rPr>
          <w:rFonts w:cs="Noto Sans"/>
          <w:b/>
          <w:bCs/>
        </w:rPr>
        <w:t xml:space="preserve"> </w:t>
      </w:r>
      <w:r w:rsidRPr="00CA6DE8">
        <w:rPr>
          <w:rFonts w:cs="Noto Sans"/>
        </w:rPr>
        <w:t>de la correcta ejecución en relación con la creación, construcción y gestión del espacio propio de la AETIB, dedicado en exclusiva a la marca de destino</w:t>
      </w:r>
    </w:p>
    <w:tbl>
      <w:tblPr>
        <w:tblW w:w="5032" w:type="pc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02"/>
        <w:gridCol w:w="5718"/>
      </w:tblGrid>
      <w:tr w:rsidR="004C32F7" w:rsidRPr="00CA6DE8" w14:paraId="21514FCA" w14:textId="77777777" w:rsidTr="00CB1AF6">
        <w:trPr>
          <w:trHeight w:val="304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257673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INFORMACIÓN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3DC8E9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DETALLE DE LA INFORMACIÓN ACREDITATIVA</w:t>
            </w:r>
          </w:p>
        </w:tc>
      </w:tr>
      <w:tr w:rsidR="004C32F7" w:rsidRPr="00CA6DE8" w14:paraId="7D05DA1B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476EB440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a) Espacio:</w: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u w:val="single"/>
                <w:lang w:bidi="ca-ES"/>
              </w:rPr>
              <w:t xml:space="preserve"> </w: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definición del espacio destinado a la acción</w:t>
            </w:r>
          </w:p>
        </w:tc>
      </w:tr>
      <w:tr w:rsidR="004C32F7" w:rsidRPr="00CA6DE8" w14:paraId="68B53A81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8D3C5C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Ubicación dentro del recinto del evento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18DAF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6489A935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924F18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Metros cuadrados destinados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F23C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765039AE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2D460D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3. Forma de delimitación del espacio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51480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68A8B97B" w14:textId="77777777" w:rsidTr="00CB1AF6">
        <w:trPr>
          <w:trHeight w:val="18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7EC1B77A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b) Diseño:</w:t>
            </w:r>
          </w:p>
        </w:tc>
      </w:tr>
      <w:tr w:rsidR="004C32F7" w:rsidRPr="00CA6DE8" w14:paraId="6DFECDDB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E08EC2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Línea gráfica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1719B" w14:textId="29D1338A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Si se considera necesario</w:t>
            </w:r>
            <w:r w:rsidR="004D295B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,</w:t>
            </w:r>
            <w:r w:rsidRPr="00CA6DE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 xml:space="preserve"> se puede adjuntar un anexo como documentación complementaria:</w:t>
            </w:r>
          </w:p>
          <w:p w14:paraId="5E002BF0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Se adjunta anexo con la ejecución gráfica/audiovisual</w:t>
            </w:r>
          </w:p>
          <w:p w14:paraId="47A26DDA" w14:textId="10E2888B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Nombre del archivo:</w:t>
            </w:r>
            <w:r w:rsidR="00CC23F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</w:t>
            </w:r>
            <w:r w:rsidRPr="00CA6DE8">
              <w:rPr>
                <w:rFonts w:eastAsia="Times New Roman" w:cs="Noto Sans"/>
                <w:color w:val="0070C0"/>
                <w:sz w:val="20"/>
                <w:szCs w:val="20"/>
                <w:lang w:bidi="ca-ES"/>
              </w:rPr>
              <w:t>[Indicar el nombre]</w: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____________ ______________________________________________</w:t>
            </w:r>
          </w:p>
          <w:p w14:paraId="3D5D31F7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No se adjunta anexo</w:t>
            </w:r>
          </w:p>
          <w:p w14:paraId="3B52AE8B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0203BD3D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2C2FB6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Plano de distribución de los espacios dentro del espacio exclusivo</w:t>
            </w:r>
            <w:bookmarkStart w:id="3" w:name="_Hlk182305737"/>
            <w:bookmarkEnd w:id="3"/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2F3B59" w14:textId="77777777" w:rsidR="004C32F7" w:rsidRPr="00CA6DE8" w:rsidRDefault="00A406DB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Ejecución de la gráfica frontal, laterales y posterior del escenario (incluye tamaños).</w:t>
            </w:r>
          </w:p>
          <w:p w14:paraId="7C04A430" w14:textId="59B2FBA4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Si se considera necesario</w:t>
            </w:r>
            <w:r w:rsidR="004D295B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>,</w:t>
            </w:r>
            <w:r w:rsidRPr="00CA6DE8">
              <w:rPr>
                <w:rFonts w:eastAsia="Times New Roman" w:cs="Noto Sans"/>
                <w:i/>
                <w:iCs/>
                <w:color w:val="000000"/>
                <w:sz w:val="20"/>
                <w:szCs w:val="20"/>
                <w:lang w:bidi="ca-ES"/>
              </w:rPr>
              <w:t xml:space="preserve"> se puede adjuntar un anexo como documentación complementaria:</w:t>
            </w:r>
          </w:p>
          <w:p w14:paraId="591BC3FD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Se adjunta anexo con la ejecución gráfica/audiovisual</w:t>
            </w:r>
          </w:p>
          <w:p w14:paraId="193AB92C" w14:textId="426C997F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lastRenderedPageBreak/>
              <w:t>Nombre del archivo:</w:t>
            </w:r>
            <w:r w:rsidR="004D295B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 xml:space="preserve"> </w:t>
            </w:r>
            <w:r w:rsidRPr="00CA6DE8">
              <w:rPr>
                <w:rFonts w:eastAsia="Times New Roman" w:cs="Noto Sans"/>
                <w:color w:val="0070C0"/>
                <w:sz w:val="20"/>
                <w:szCs w:val="20"/>
                <w:lang w:bidi="ca-ES"/>
              </w:rPr>
              <w:t>[Indicar el nombre]</w: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____________ ______________________________________________</w:t>
            </w:r>
          </w:p>
          <w:p w14:paraId="7CDE94EA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ind w:left="708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instrText xml:space="preserve"> FORMCHECKBOX </w:instrText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separate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fldChar w:fldCharType="end"/>
            </w: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No se adjunta anexo</w:t>
            </w:r>
          </w:p>
        </w:tc>
      </w:tr>
      <w:tr w:rsidR="004C32F7" w:rsidRPr="00CA6DE8" w14:paraId="08885523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647F73BF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lastRenderedPageBreak/>
              <w:t>c) Construcción:</w:t>
            </w:r>
          </w:p>
        </w:tc>
      </w:tr>
      <w:tr w:rsidR="004C32F7" w:rsidRPr="00CA6DE8" w14:paraId="716E31D0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36D5A9" w14:textId="77777777" w:rsidR="004C32F7" w:rsidRPr="00CA6DE8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Memoria de materiales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FAC34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45042539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79DA1F" w14:textId="77777777" w:rsidR="004C32F7" w:rsidRPr="00CA6DE8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Plano técnico y estructural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19DEA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7C258CF0" w14:textId="77777777" w:rsidTr="00CB1AF6">
        <w:trPr>
          <w:trHeight w:val="182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4B14E86D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b/>
                <w:bCs/>
                <w:color w:val="000000"/>
                <w:sz w:val="20"/>
                <w:szCs w:val="20"/>
                <w:lang w:bidi="ca-ES"/>
              </w:rPr>
              <w:t>d) Gestión del espacio:</w:t>
            </w:r>
          </w:p>
        </w:tc>
      </w:tr>
      <w:tr w:rsidR="004C32F7" w:rsidRPr="00CA6DE8" w14:paraId="6C18DADA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9CD03E" w14:textId="77777777" w:rsidR="004C32F7" w:rsidRPr="00CA6DE8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1. Propuesta de actividades que se llevaron a cabo durante el evento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BA81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  <w:tr w:rsidR="004C32F7" w:rsidRPr="00CA6DE8" w14:paraId="0C9DD5C1" w14:textId="77777777" w:rsidTr="00CB1AF6">
        <w:trPr>
          <w:trHeight w:val="182"/>
        </w:trPr>
        <w:tc>
          <w:tcPr>
            <w:tcW w:w="18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90BDEE" w14:textId="77777777" w:rsidR="004C32F7" w:rsidRPr="00CA6DE8" w:rsidRDefault="004C32F7" w:rsidP="004C32F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  <w:r w:rsidRPr="00CA6DE8"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  <w:t>2. Personal dedicado a la atención del espacio (número de personas, horario, calificación)</w:t>
            </w:r>
          </w:p>
        </w:tc>
        <w:tc>
          <w:tcPr>
            <w:tcW w:w="31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31A1F" w14:textId="77777777" w:rsidR="004C32F7" w:rsidRPr="00CA6DE8" w:rsidRDefault="004C32F7" w:rsidP="004C32F7">
            <w:pPr>
              <w:widowControl w:val="0"/>
              <w:tabs>
                <w:tab w:val="left" w:pos="3969"/>
              </w:tabs>
              <w:autoSpaceDE w:val="0"/>
              <w:autoSpaceDN w:val="0"/>
              <w:adjustRightInd w:val="0"/>
              <w:spacing w:line="276" w:lineRule="auto"/>
              <w:rPr>
                <w:rFonts w:eastAsia="Times New Roman" w:cs="Noto Sans"/>
                <w:color w:val="000000"/>
                <w:sz w:val="20"/>
                <w:szCs w:val="20"/>
                <w:lang w:bidi="ca-ES"/>
              </w:rPr>
            </w:pPr>
          </w:p>
        </w:tc>
      </w:tr>
    </w:tbl>
    <w:p w14:paraId="1E1E1353" w14:textId="77777777" w:rsidR="004C32F7" w:rsidRPr="00CA6DE8" w:rsidRDefault="004C32F7" w:rsidP="004C32F7">
      <w:pPr>
        <w:widowControl w:val="0"/>
        <w:autoSpaceDE w:val="0"/>
        <w:autoSpaceDN w:val="0"/>
        <w:adjustRightInd w:val="0"/>
        <w:spacing w:after="200"/>
        <w:jc w:val="both"/>
        <w:rPr>
          <w:rFonts w:eastAsia="Times New Roman" w:cs="Noto Sans"/>
          <w:color w:val="000000"/>
          <w:lang w:bidi="ca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1"/>
        <w:gridCol w:w="1971"/>
      </w:tblGrid>
      <w:tr w:rsidR="004C32F7" w:rsidRPr="00CA6DE8" w14:paraId="4881F43A" w14:textId="77777777" w:rsidTr="004C32F7">
        <w:trPr>
          <w:trHeight w:val="300"/>
        </w:trPr>
        <w:tc>
          <w:tcPr>
            <w:tcW w:w="105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02D81233" w14:textId="1CEFFA03" w:rsidR="00A406DB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sz w:val="20"/>
                <w:szCs w:val="20"/>
              </w:rPr>
            </w:pPr>
            <w:r w:rsidRPr="00CA6DE8">
              <w:rPr>
                <w:rFonts w:cs="Noto Sans"/>
                <w:b/>
                <w:bCs/>
                <w:sz w:val="20"/>
                <w:szCs w:val="20"/>
              </w:rPr>
              <w:t>e) Inversión real destinada al espacio:</w:t>
            </w:r>
            <w:r w:rsidR="004D295B">
              <w:rPr>
                <w:rFonts w:cs="Noto Sans"/>
                <w:b/>
                <w:bCs/>
                <w:sz w:val="20"/>
                <w:szCs w:val="20"/>
              </w:rPr>
              <w:t xml:space="preserve"> </w:t>
            </w:r>
            <w:r w:rsidR="00A406DB" w:rsidRPr="00CA6DE8">
              <w:rPr>
                <w:rFonts w:cs="Noto Sans"/>
                <w:sz w:val="20"/>
                <w:szCs w:val="20"/>
              </w:rPr>
              <w:t>para calcular el porcentaje de inversión</w:t>
            </w:r>
            <w:r w:rsidR="004D295B">
              <w:rPr>
                <w:rFonts w:cs="Noto Sans"/>
                <w:sz w:val="20"/>
                <w:szCs w:val="20"/>
              </w:rPr>
              <w:t>, se</w:t>
            </w:r>
            <w:r w:rsidR="00A406DB" w:rsidRPr="00CA6DE8">
              <w:rPr>
                <w:rFonts w:cs="Noto Sans"/>
                <w:sz w:val="20"/>
                <w:szCs w:val="20"/>
              </w:rPr>
              <w:t xml:space="preserve"> deberá indicar el importe correspondiente al gasto real en la mencionada actuación</w:t>
            </w:r>
            <w:r w:rsidR="00855574">
              <w:rPr>
                <w:rFonts w:cs="Noto Sans"/>
                <w:sz w:val="20"/>
                <w:szCs w:val="20"/>
              </w:rPr>
              <w:t xml:space="preserve">, así como </w:t>
            </w:r>
            <w:r w:rsidR="00A406DB" w:rsidRPr="00CA6DE8">
              <w:rPr>
                <w:rFonts w:cs="Noto Sans"/>
                <w:sz w:val="20"/>
                <w:szCs w:val="20"/>
              </w:rPr>
              <w:t>el importe de adjudicación indicado en el contrato.</w:t>
            </w:r>
          </w:p>
          <w:p w14:paraId="363EE719" w14:textId="0D285A09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sz w:val="20"/>
                <w:szCs w:val="20"/>
              </w:rPr>
            </w:pPr>
            <w:r w:rsidRPr="00CA6DE8">
              <w:rPr>
                <w:rFonts w:cs="Noto Sans"/>
                <w:sz w:val="20"/>
                <w:szCs w:val="20"/>
              </w:rPr>
              <w:t>Dentro de estos gastos se podrán incluir</w:t>
            </w:r>
            <w:r w:rsidR="00855574">
              <w:rPr>
                <w:rFonts w:cs="Noto Sans"/>
                <w:sz w:val="20"/>
                <w:szCs w:val="20"/>
              </w:rPr>
              <w:t xml:space="preserve">: </w:t>
            </w:r>
            <w:r w:rsidRPr="00CA6DE8">
              <w:rPr>
                <w:rFonts w:cs="Noto Sans"/>
                <w:sz w:val="20"/>
                <w:szCs w:val="20"/>
              </w:rPr>
              <w:t xml:space="preserve">partidas abonadas por la entidad solicitante, por otras entidades colaboradas, </w:t>
            </w:r>
            <w:r w:rsidR="00855574">
              <w:rPr>
                <w:rFonts w:cs="Noto Sans"/>
                <w:sz w:val="20"/>
                <w:szCs w:val="20"/>
              </w:rPr>
              <w:t xml:space="preserve">y/o </w:t>
            </w:r>
            <w:r w:rsidRPr="00CA6DE8">
              <w:rPr>
                <w:rFonts w:cs="Noto Sans"/>
                <w:sz w:val="20"/>
                <w:szCs w:val="20"/>
              </w:rPr>
              <w:t>partidas de intercambio, siempre que se pueda acreditar que han sido destinadas al evento y edición patrocinad</w:t>
            </w:r>
            <w:r w:rsidR="004D295B">
              <w:rPr>
                <w:rFonts w:cs="Noto Sans"/>
                <w:sz w:val="20"/>
                <w:szCs w:val="20"/>
              </w:rPr>
              <w:t>os</w:t>
            </w:r>
            <w:r w:rsidRPr="00CA6DE8">
              <w:rPr>
                <w:rFonts w:cs="Noto Sans"/>
                <w:sz w:val="20"/>
                <w:szCs w:val="20"/>
              </w:rPr>
              <w:t>.</w:t>
            </w:r>
          </w:p>
          <w:p w14:paraId="2634893F" w14:textId="77777777" w:rsidR="00A22188" w:rsidRPr="00CA6DE8" w:rsidRDefault="00A22188" w:rsidP="004C32F7">
            <w:pPr>
              <w:tabs>
                <w:tab w:val="left" w:pos="3969"/>
              </w:tabs>
              <w:jc w:val="both"/>
              <w:rPr>
                <w:rFonts w:cs="Noto Sans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4C32F7" w:rsidRPr="00CA6DE8" w14:paraId="50E7DFD1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8333B5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  <w:t>CONCEPTO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636A0B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b/>
                <w:bCs/>
                <w:i/>
                <w:iCs/>
                <w:color w:val="000000"/>
                <w:sz w:val="20"/>
                <w:szCs w:val="20"/>
              </w:rPr>
              <w:t>IMPORTE</w:t>
            </w:r>
          </w:p>
        </w:tc>
      </w:tr>
      <w:tr w:rsidR="004C32F7" w:rsidRPr="00CA6DE8" w14:paraId="5E3038B9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823B20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23318A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495A5005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F6E2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2899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7363AA54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CB2E0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6F3CB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61F16AE6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A54D2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4E351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4A827795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D68B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955EF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6910CF94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26D18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FDCA7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31A5A274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84399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60E77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25EFDF93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5610F6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D58F87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42EB6600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0C059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00E24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70C5EA6B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B4EF8E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570775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6A62465B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BEFFAE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63BD50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3A32639A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31F5EA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B3E3AE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564076A3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3D92C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38BE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404DDC97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142C1A" w14:textId="77777777" w:rsidR="004C32F7" w:rsidRPr="00CA6DE8" w:rsidRDefault="004C32F7" w:rsidP="004C32F7">
            <w:pPr>
              <w:tabs>
                <w:tab w:val="left" w:pos="3969"/>
              </w:tabs>
              <w:jc w:val="both"/>
              <w:rPr>
                <w:rFonts w:cs="Noto Sans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EC8F9A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</w:p>
        </w:tc>
      </w:tr>
      <w:tr w:rsidR="004C32F7" w:rsidRPr="00CA6DE8" w14:paraId="26BA189B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146EF1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F0BE1C" w14:textId="77777777" w:rsidR="004C32F7" w:rsidRPr="00CA6DE8" w:rsidRDefault="004C32F7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color w:val="000000"/>
                <w:sz w:val="20"/>
                <w:szCs w:val="20"/>
              </w:rPr>
              <w:t>00.000 €</w:t>
            </w:r>
          </w:p>
        </w:tc>
      </w:tr>
      <w:tr w:rsidR="00CB1AF6" w:rsidRPr="00CA6DE8" w14:paraId="14967F81" w14:textId="77777777" w:rsidTr="004C32F7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C361" w14:textId="77777777" w:rsidR="00CB1AF6" w:rsidRPr="00CA6DE8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color w:val="000000"/>
                <w:sz w:val="20"/>
                <w:szCs w:val="20"/>
              </w:rPr>
              <w:t>IMPORTE ADJUDICADO POR LA AETIB (según contrato)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A4E9D" w14:textId="77777777" w:rsidR="00CB1AF6" w:rsidRPr="00CA6DE8" w:rsidRDefault="00CB1AF6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b/>
                <w:bCs/>
                <w:color w:val="000000"/>
                <w:sz w:val="20"/>
                <w:szCs w:val="20"/>
              </w:rPr>
              <w:t>00.000 €</w:t>
            </w:r>
          </w:p>
        </w:tc>
      </w:tr>
      <w:tr w:rsidR="00CB1AF6" w:rsidRPr="00CA6DE8" w14:paraId="31524848" w14:textId="77777777" w:rsidTr="00A22188">
        <w:trPr>
          <w:trHeight w:val="300"/>
        </w:trPr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6409E" w14:textId="77777777" w:rsidR="00CB1AF6" w:rsidRPr="00CA6DE8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color w:val="000000"/>
                <w:sz w:val="20"/>
                <w:szCs w:val="20"/>
              </w:rPr>
              <w:t>PORCENTAJE CON RELACIÓN AL IMPORTE ADJUDICADO POR LA AETIB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109D58D" w14:textId="77777777" w:rsidR="00CB1AF6" w:rsidRPr="00CA6DE8" w:rsidRDefault="00A22188" w:rsidP="004C32F7">
            <w:pPr>
              <w:tabs>
                <w:tab w:val="left" w:pos="3969"/>
              </w:tabs>
              <w:jc w:val="right"/>
              <w:rPr>
                <w:rFonts w:cs="Noto Sans"/>
                <w:b/>
                <w:bCs/>
                <w:color w:val="000000"/>
                <w:sz w:val="20"/>
                <w:szCs w:val="20"/>
              </w:rPr>
            </w:pPr>
            <w:r w:rsidRPr="00CA6DE8">
              <w:rPr>
                <w:rFonts w:cs="Noto Sans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</w:tbl>
    <w:p w14:paraId="3CABC5A0" w14:textId="77777777" w:rsidR="00102C28" w:rsidRPr="00CA6DE8" w:rsidRDefault="00102C28" w:rsidP="001E2999">
      <w:pPr>
        <w:jc w:val="both"/>
        <w:rPr>
          <w:rFonts w:cs="Noto Sans"/>
          <w:sz w:val="20"/>
          <w:szCs w:val="20"/>
          <w:highlight w:val="red"/>
        </w:rPr>
      </w:pPr>
    </w:p>
    <w:p w14:paraId="24C9724E" w14:textId="77777777" w:rsidR="000A77F5" w:rsidRPr="00CA6DE8" w:rsidRDefault="000A77F5" w:rsidP="00A406DB">
      <w:pPr>
        <w:spacing w:after="240"/>
        <w:jc w:val="both"/>
        <w:rPr>
          <w:rFonts w:cs="Noto Sans"/>
          <w:b/>
          <w:bCs/>
        </w:rPr>
      </w:pPr>
    </w:p>
    <w:p w14:paraId="5F32D261" w14:textId="77777777" w:rsidR="000A77F5" w:rsidRPr="00CA6DE8" w:rsidRDefault="000A77F5" w:rsidP="00A406DB">
      <w:pPr>
        <w:spacing w:after="240"/>
        <w:jc w:val="both"/>
        <w:rPr>
          <w:rFonts w:cs="Noto Sans"/>
          <w:b/>
          <w:bCs/>
        </w:rPr>
      </w:pPr>
    </w:p>
    <w:p w14:paraId="3BBDCE59" w14:textId="77777777" w:rsidR="00A406DB" w:rsidRPr="00CA6DE8" w:rsidRDefault="00A406DB" w:rsidP="00A406DB">
      <w:pPr>
        <w:spacing w:after="240"/>
        <w:jc w:val="both"/>
        <w:rPr>
          <w:rFonts w:cs="Noto Sans"/>
          <w:b/>
          <w:bCs/>
        </w:rPr>
      </w:pPr>
      <w:r w:rsidRPr="00CA6DE8">
        <w:rPr>
          <w:rFonts w:cs="Noto Sans"/>
          <w:b/>
          <w:bCs/>
        </w:rPr>
        <w:t>DECLARACIÓN RESPONSABLE DE LA VERACIDAD DE LOS DATOS APORTADOS</w:t>
      </w:r>
    </w:p>
    <w:p w14:paraId="7BA1F083" w14:textId="1DAA6C64" w:rsidR="00A406DB" w:rsidRPr="00CA6DE8" w:rsidRDefault="00A406DB" w:rsidP="00A406DB">
      <w:pPr>
        <w:spacing w:after="240"/>
        <w:jc w:val="both"/>
        <w:rPr>
          <w:rFonts w:cs="Noto Sans"/>
        </w:rPr>
      </w:pPr>
      <w:r w:rsidRPr="00CA6DE8">
        <w:rPr>
          <w:rFonts w:cs="Noto Sans"/>
        </w:rPr>
        <w:t>Declaro que todos los datos contenidos en este documento, y la documentación adjunta, referidos a la justificación de la correcta ejecución en relación con la creación, construcción y gestión del espacio propio de la AETIB, dedicado en exclusiva a la marca de destino dentro del evento de referencia, son ciert</w:t>
      </w:r>
      <w:r w:rsidR="004D295B">
        <w:rPr>
          <w:rFonts w:cs="Noto Sans"/>
        </w:rPr>
        <w:t>o</w:t>
      </w:r>
      <w:r w:rsidRPr="00CA6DE8">
        <w:rPr>
          <w:rFonts w:cs="Noto Sans"/>
        </w:rPr>
        <w:t>s.</w:t>
      </w:r>
    </w:p>
    <w:p w14:paraId="0E94DD09" w14:textId="77777777" w:rsidR="00102C28" w:rsidRPr="00CA6DE8" w:rsidRDefault="00102C28" w:rsidP="00102C28">
      <w:pPr>
        <w:jc w:val="both"/>
        <w:rPr>
          <w:rFonts w:cs="Noto Sans"/>
          <w:sz w:val="20"/>
          <w:szCs w:val="20"/>
        </w:rPr>
      </w:pPr>
    </w:p>
    <w:p w14:paraId="7FF05717" w14:textId="77777777" w:rsidR="00102C28" w:rsidRPr="00CA6DE8" w:rsidRDefault="00102C28" w:rsidP="00102C28">
      <w:pPr>
        <w:jc w:val="both"/>
        <w:rPr>
          <w:rFonts w:cs="Noto Sans"/>
          <w:color w:val="000000"/>
          <w:sz w:val="20"/>
          <w:szCs w:val="20"/>
        </w:rPr>
      </w:pPr>
      <w:r w:rsidRPr="00CA6DE8">
        <w:rPr>
          <w:rFonts w:cs="Noto Sans"/>
          <w:color w:val="000000"/>
          <w:sz w:val="20"/>
          <w:szCs w:val="20"/>
        </w:rPr>
        <w:t>Y para que conste, ante la Agencia de Estrategia Turística de las Islas Baleares (AETIB), firmo este documento,</w:t>
      </w:r>
    </w:p>
    <w:p w14:paraId="424A0FBB" w14:textId="77777777" w:rsidR="00102C28" w:rsidRPr="00CA6DE8" w:rsidRDefault="00102C28" w:rsidP="00102C28">
      <w:pPr>
        <w:jc w:val="both"/>
        <w:rPr>
          <w:rFonts w:cs="Noto Sans"/>
          <w:color w:val="000000"/>
          <w:sz w:val="20"/>
          <w:szCs w:val="20"/>
        </w:rPr>
      </w:pPr>
    </w:p>
    <w:p w14:paraId="2E4A54DF" w14:textId="77777777" w:rsidR="00E33D03" w:rsidRPr="00CA6DE8" w:rsidRDefault="00E33D03" w:rsidP="00102C28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74A6C3FA" w14:textId="77777777" w:rsidR="00297866" w:rsidRPr="00CA6DE8" w:rsidRDefault="00297866" w:rsidP="001E2999">
      <w:pPr>
        <w:jc w:val="both"/>
        <w:rPr>
          <w:rFonts w:cs="Noto Sans"/>
          <w:sz w:val="20"/>
          <w:szCs w:val="20"/>
        </w:rPr>
      </w:pPr>
      <w:r w:rsidRPr="00CA6DE8">
        <w:rPr>
          <w:rFonts w:cs="Noto Sans"/>
          <w:sz w:val="20"/>
          <w:szCs w:val="20"/>
        </w:rPr>
        <w:t>______________, a fecha de la firma electrónica</w:t>
      </w:r>
    </w:p>
    <w:p w14:paraId="3CB94D46" w14:textId="77777777" w:rsidR="00297866" w:rsidRPr="00CA6DE8" w:rsidRDefault="00297866" w:rsidP="001E2999">
      <w:pPr>
        <w:jc w:val="both"/>
        <w:rPr>
          <w:rFonts w:cs="Noto Sans"/>
          <w:sz w:val="20"/>
          <w:szCs w:val="20"/>
        </w:rPr>
      </w:pPr>
      <w:r w:rsidRPr="00CA6DE8">
        <w:rPr>
          <w:rFonts w:cs="Noto Sans"/>
          <w:sz w:val="20"/>
          <w:szCs w:val="20"/>
        </w:rPr>
        <w:t>(firma electrónica)</w:t>
      </w:r>
    </w:p>
    <w:p w14:paraId="2BD64F39" w14:textId="77777777" w:rsidR="001D29B0" w:rsidRPr="00CA6DE8" w:rsidRDefault="001D29B0" w:rsidP="001E2999">
      <w:pPr>
        <w:jc w:val="both"/>
        <w:rPr>
          <w:rFonts w:cs="Noto Sans"/>
          <w:sz w:val="20"/>
          <w:szCs w:val="20"/>
        </w:rPr>
      </w:pPr>
    </w:p>
    <w:p w14:paraId="57A9FA8C" w14:textId="77777777" w:rsidR="00297866" w:rsidRPr="00102C28" w:rsidRDefault="00297866" w:rsidP="001E2999">
      <w:pPr>
        <w:jc w:val="both"/>
        <w:rPr>
          <w:rFonts w:cs="Noto Sans"/>
          <w:sz w:val="20"/>
          <w:szCs w:val="20"/>
        </w:rPr>
      </w:pPr>
    </w:p>
    <w:sectPr w:rsidR="00297866" w:rsidRPr="00102C28" w:rsidSect="00050C9E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388" w:right="849" w:bottom="851" w:left="1985" w:header="706" w:footer="36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112B1F" w14:textId="77777777" w:rsidR="009252FF" w:rsidRPr="00CA6DE8" w:rsidRDefault="009252FF" w:rsidP="002F3D33">
      <w:r w:rsidRPr="00CA6DE8">
        <w:separator/>
      </w:r>
    </w:p>
  </w:endnote>
  <w:endnote w:type="continuationSeparator" w:id="0">
    <w:p w14:paraId="04DF26E5" w14:textId="77777777" w:rsidR="009252FF" w:rsidRPr="00CA6DE8" w:rsidRDefault="009252FF" w:rsidP="002F3D33">
      <w:r w:rsidRPr="00CA6DE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598" w:type="dxa"/>
      <w:tblInd w:w="-44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05"/>
      <w:gridCol w:w="4389"/>
      <w:gridCol w:w="2604"/>
    </w:tblGrid>
    <w:tr w:rsidR="000E57B7" w:rsidRPr="00CA6DE8" w14:paraId="1C1C8B45" w14:textId="77777777" w:rsidTr="00D33DFE">
      <w:trPr>
        <w:trHeight w:val="1078"/>
      </w:trPr>
      <w:tc>
        <w:tcPr>
          <w:tcW w:w="260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B5644A2" w14:textId="77777777" w:rsidR="001F14B6" w:rsidRPr="00CA6DE8" w:rsidRDefault="001F14B6" w:rsidP="001F14B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C/ de Rita Levi, 4</w:t>
          </w:r>
        </w:p>
        <w:p w14:paraId="2793B9F1" w14:textId="77777777" w:rsidR="001F14B6" w:rsidRPr="00CA6DE8" w:rsidRDefault="001F14B6" w:rsidP="001F14B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Parque Bit 07121 Palma</w:t>
          </w:r>
        </w:p>
        <w:p w14:paraId="69512A24" w14:textId="77777777" w:rsidR="001F14B6" w:rsidRPr="00CA6DE8" w:rsidRDefault="001F14B6" w:rsidP="001F14B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Tel. 0034 971 17 66 99</w:t>
          </w:r>
        </w:p>
        <w:p w14:paraId="69CA8DE1" w14:textId="77777777" w:rsidR="000E57B7" w:rsidRPr="00CA6DE8" w:rsidRDefault="001F14B6" w:rsidP="001F14B6">
          <w:pPr>
            <w:pStyle w:val="Peudepgina"/>
            <w:rPr>
              <w:rFonts w:ascii="Noto Sans" w:hAnsi="Noto Sans" w:cs="Noto Sans"/>
              <w:lang w:val="es-ES_tradnl"/>
            </w:rPr>
          </w:pPr>
          <w:r w:rsidRPr="00CA6DE8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389" w:type="dxa"/>
          <w:tcBorders>
            <w:top w:val="nil"/>
            <w:left w:val="nil"/>
            <w:bottom w:val="nil"/>
            <w:right w:val="nil"/>
          </w:tcBorders>
        </w:tcPr>
        <w:p w14:paraId="1AB1D2AC" w14:textId="77777777" w:rsidR="000E57B7" w:rsidRPr="00CA6DE8" w:rsidRDefault="000E57B7" w:rsidP="00842E51">
          <w:pPr>
            <w:pStyle w:val="Peudepgina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60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2EBD379" w14:textId="77777777" w:rsidR="000E57B7" w:rsidRPr="00CA6DE8" w:rsidRDefault="000E57B7" w:rsidP="003403A6">
          <w:pPr>
            <w:pStyle w:val="Nmerodepgina"/>
            <w:rPr>
              <w:rFonts w:ascii="Noto Sans" w:hAnsi="Noto Sans" w:cs="Noto Sans"/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fldChar w:fldCharType="begin"/>
          </w:r>
          <w:r w:rsidRPr="00CA6DE8">
            <w:rPr>
              <w:rFonts w:ascii="Noto Sans" w:hAnsi="Noto Sans" w:cs="Noto Sans"/>
              <w:lang w:val="es-ES_tradnl"/>
            </w:rPr>
            <w:instrText>PAGE   \* MERGEFORMAT</w:instrText>
          </w:r>
          <w:r w:rsidRPr="00CA6DE8">
            <w:rPr>
              <w:rFonts w:ascii="Noto Sans" w:hAnsi="Noto Sans" w:cs="Noto Sans"/>
              <w:lang w:val="es-ES_tradnl"/>
            </w:rPr>
            <w:fldChar w:fldCharType="separate"/>
          </w:r>
          <w:r w:rsidR="00BF6CD5" w:rsidRPr="00CA6DE8">
            <w:rPr>
              <w:rFonts w:ascii="Noto Sans" w:hAnsi="Noto Sans" w:cs="Noto Sans"/>
              <w:lang w:val="es-ES_tradnl"/>
            </w:rPr>
            <w:t>1</w:t>
          </w:r>
          <w:r w:rsidRPr="00CA6DE8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E17A665" w14:textId="77777777" w:rsidR="000E57B7" w:rsidRPr="00CA6DE8" w:rsidRDefault="000E57B7">
    <w:pPr>
      <w:pStyle w:val="Piedepgina"/>
      <w:rPr>
        <w:rFonts w:cs="Noto Sans"/>
        <w:sz w:val="15"/>
        <w:szCs w:val="15"/>
        <w:lang w:val="es-ES_trad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576" w:type="dxa"/>
      <w:tblInd w:w="-64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598"/>
      <w:gridCol w:w="4381"/>
      <w:gridCol w:w="2597"/>
    </w:tblGrid>
    <w:tr w:rsidR="00025F46" w:rsidRPr="00CA6DE8" w14:paraId="4F3C154C" w14:textId="77777777" w:rsidTr="00D33DFE">
      <w:trPr>
        <w:trHeight w:val="1202"/>
      </w:trPr>
      <w:tc>
        <w:tcPr>
          <w:tcW w:w="2598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0A66B52" w14:textId="77777777" w:rsidR="00025F46" w:rsidRPr="00CA6DE8" w:rsidRDefault="00025F46" w:rsidP="00025F4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C/ de Rita Levi, 4</w:t>
          </w:r>
        </w:p>
        <w:p w14:paraId="5B6FDD8A" w14:textId="77777777" w:rsidR="00025F46" w:rsidRPr="00CA6DE8" w:rsidRDefault="00025F46" w:rsidP="00025F4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Parque Bit 07121 Palma</w:t>
          </w:r>
        </w:p>
        <w:p w14:paraId="6D92CC2D" w14:textId="77777777" w:rsidR="00025F46" w:rsidRPr="00CA6DE8" w:rsidRDefault="00025F46" w:rsidP="00025F46">
          <w:pPr>
            <w:pStyle w:val="WW-Peudepgina"/>
            <w:rPr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t>Tel. 0034 971 17 66 99</w:t>
          </w:r>
        </w:p>
        <w:p w14:paraId="33AFBA68" w14:textId="77777777" w:rsidR="00025F46" w:rsidRPr="00CA6DE8" w:rsidRDefault="00025F46" w:rsidP="00025F46">
          <w:pPr>
            <w:pStyle w:val="Peudepgina"/>
            <w:rPr>
              <w:rFonts w:ascii="Noto Sans" w:hAnsi="Noto Sans" w:cs="Noto Sans"/>
              <w:lang w:val="es-ES_tradnl"/>
            </w:rPr>
          </w:pPr>
          <w:r w:rsidRPr="00CA6DE8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381" w:type="dxa"/>
          <w:tcBorders>
            <w:top w:val="nil"/>
            <w:left w:val="nil"/>
            <w:bottom w:val="nil"/>
            <w:right w:val="nil"/>
          </w:tcBorders>
        </w:tcPr>
        <w:p w14:paraId="778EFC86" w14:textId="77777777" w:rsidR="00025F46" w:rsidRPr="00CA6DE8" w:rsidRDefault="00025F46" w:rsidP="00025F46">
          <w:pPr>
            <w:pStyle w:val="Peudepgina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59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37A8B3A" w14:textId="77777777" w:rsidR="00025F46" w:rsidRPr="00CA6DE8" w:rsidRDefault="00025F46" w:rsidP="00025F46">
          <w:pPr>
            <w:pStyle w:val="Nmerodepgina"/>
            <w:rPr>
              <w:rFonts w:ascii="Noto Sans" w:hAnsi="Noto Sans" w:cs="Noto Sans"/>
              <w:lang w:val="es-ES_tradnl"/>
            </w:rPr>
          </w:pPr>
          <w:r w:rsidRPr="00CA6DE8">
            <w:rPr>
              <w:rFonts w:ascii="Noto Sans" w:hAnsi="Noto Sans" w:cs="Noto Sans"/>
              <w:lang w:val="es-ES_tradnl"/>
            </w:rPr>
            <w:fldChar w:fldCharType="begin"/>
          </w:r>
          <w:r w:rsidRPr="00CA6DE8">
            <w:rPr>
              <w:rFonts w:ascii="Noto Sans" w:hAnsi="Noto Sans" w:cs="Noto Sans"/>
              <w:lang w:val="es-ES_tradnl"/>
            </w:rPr>
            <w:instrText>PAGE   \* MERGEFORMAT</w:instrText>
          </w:r>
          <w:r w:rsidRPr="00CA6DE8">
            <w:rPr>
              <w:rFonts w:ascii="Noto Sans" w:hAnsi="Noto Sans" w:cs="Noto Sans"/>
              <w:lang w:val="es-ES_tradnl"/>
            </w:rPr>
            <w:fldChar w:fldCharType="separate"/>
          </w:r>
          <w:r w:rsidRPr="00CA6DE8">
            <w:rPr>
              <w:rFonts w:ascii="Noto Sans" w:hAnsi="Noto Sans" w:cs="Noto Sans"/>
              <w:lang w:val="es-ES_tradnl"/>
            </w:rPr>
            <w:t>2</w:t>
          </w:r>
          <w:r w:rsidRPr="00CA6DE8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4F09EDA9" w14:textId="77777777" w:rsidR="00025F46" w:rsidRPr="00CA6DE8" w:rsidRDefault="00025F46" w:rsidP="00025F46">
    <w:pPr>
      <w:pStyle w:val="Piedepgina"/>
      <w:rPr>
        <w:rFonts w:cs="Noto Sans"/>
        <w:sz w:val="15"/>
        <w:szCs w:val="15"/>
        <w:lang w:val="es-ES_tradnl"/>
      </w:rPr>
    </w:pPr>
  </w:p>
  <w:p w14:paraId="4AEF3932" w14:textId="77777777" w:rsidR="000E57B7" w:rsidRPr="00CA6DE8" w:rsidRDefault="000E57B7" w:rsidP="00AF6E68">
    <w:pPr>
      <w:pStyle w:val="Piedepgina"/>
      <w:rPr>
        <w:rFonts w:cs="Noto Sans"/>
        <w:sz w:val="15"/>
        <w:szCs w:val="15"/>
        <w:lang w:val="es-ES_trad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E277CA" w14:textId="77777777" w:rsidR="009252FF" w:rsidRPr="00CA6DE8" w:rsidRDefault="009252FF" w:rsidP="002F3D33">
      <w:r w:rsidRPr="00CA6DE8">
        <w:separator/>
      </w:r>
    </w:p>
  </w:footnote>
  <w:footnote w:type="continuationSeparator" w:id="0">
    <w:p w14:paraId="129A0A30" w14:textId="77777777" w:rsidR="009252FF" w:rsidRPr="00CA6DE8" w:rsidRDefault="009252FF" w:rsidP="002F3D33">
      <w:r w:rsidRPr="00CA6DE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3F787" w14:textId="77777777" w:rsidR="009647FF" w:rsidRPr="00CA6DE8" w:rsidRDefault="00050C9E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  <w:r w:rsidRPr="00CA6DE8">
      <w:rPr>
        <w:noProof/>
        <w:lang w:val="es-ES_tradnl"/>
      </w:rPr>
      <w:drawing>
        <wp:anchor distT="0" distB="0" distL="114300" distR="114300" simplePos="0" relativeHeight="251659264" behindDoc="0" locked="0" layoutInCell="1" allowOverlap="1" wp14:anchorId="314DF77E" wp14:editId="171C67A1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88898986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CBBBBA" w14:textId="77777777" w:rsidR="009647FF" w:rsidRPr="00CA6DE8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7AEDA58F" w14:textId="77777777" w:rsidR="009647FF" w:rsidRPr="00CA6DE8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09F55ABC" w14:textId="77777777" w:rsidR="009647FF" w:rsidRPr="00CA6DE8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24A69479" w14:textId="77777777" w:rsidR="009647FF" w:rsidRPr="00CA6DE8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259AA5F3" w14:textId="77777777" w:rsidR="009647FF" w:rsidRPr="00CA6DE8" w:rsidRDefault="009647FF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  <w:p w14:paraId="38DD1366" w14:textId="77777777" w:rsidR="000E57B7" w:rsidRPr="00CA6DE8" w:rsidRDefault="000E57B7" w:rsidP="001A1B43">
    <w:pPr>
      <w:pStyle w:val="Encabezado"/>
      <w:tabs>
        <w:tab w:val="clear" w:pos="8504"/>
        <w:tab w:val="right" w:pos="9356"/>
      </w:tabs>
      <w:ind w:right="-852"/>
      <w:rPr>
        <w:lang w:val="es-ES_tradn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7569EA" w14:textId="77777777" w:rsidR="009647FF" w:rsidRPr="00CA6DE8" w:rsidRDefault="007A0C0B" w:rsidP="007C61DB">
    <w:pPr>
      <w:pStyle w:val="Encabezado"/>
      <w:ind w:left="-709"/>
      <w:rPr>
        <w:lang w:val="es-ES_tradnl"/>
      </w:rPr>
    </w:pPr>
    <w:r w:rsidRPr="00CA6DE8">
      <w:rPr>
        <w:noProof/>
        <w:lang w:val="es-ES_tradnl"/>
      </w:rPr>
      <w:drawing>
        <wp:anchor distT="0" distB="0" distL="114300" distR="114300" simplePos="0" relativeHeight="251657216" behindDoc="1" locked="0" layoutInCell="1" allowOverlap="1" wp14:anchorId="37C05093" wp14:editId="67DFDD0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56787547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15832"/>
    <w:rsid w:val="00023205"/>
    <w:rsid w:val="000237A9"/>
    <w:rsid w:val="00025F46"/>
    <w:rsid w:val="000344A4"/>
    <w:rsid w:val="00034A40"/>
    <w:rsid w:val="000360AF"/>
    <w:rsid w:val="00036B37"/>
    <w:rsid w:val="00043EE2"/>
    <w:rsid w:val="00050C9E"/>
    <w:rsid w:val="00050D54"/>
    <w:rsid w:val="00070F98"/>
    <w:rsid w:val="00074F0B"/>
    <w:rsid w:val="000846EB"/>
    <w:rsid w:val="0009009F"/>
    <w:rsid w:val="00090C9E"/>
    <w:rsid w:val="00092B9B"/>
    <w:rsid w:val="000950E0"/>
    <w:rsid w:val="000A7669"/>
    <w:rsid w:val="000A77F5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44C26"/>
    <w:rsid w:val="00151F9C"/>
    <w:rsid w:val="00152BF7"/>
    <w:rsid w:val="00181DDC"/>
    <w:rsid w:val="001A1B43"/>
    <w:rsid w:val="001B4283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0485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64D93"/>
    <w:rsid w:val="00373894"/>
    <w:rsid w:val="0037447D"/>
    <w:rsid w:val="00380551"/>
    <w:rsid w:val="00380A28"/>
    <w:rsid w:val="00381863"/>
    <w:rsid w:val="003866E4"/>
    <w:rsid w:val="00392DD5"/>
    <w:rsid w:val="003A0C96"/>
    <w:rsid w:val="003B3312"/>
    <w:rsid w:val="003B383F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40F54"/>
    <w:rsid w:val="004427A4"/>
    <w:rsid w:val="00447162"/>
    <w:rsid w:val="00447632"/>
    <w:rsid w:val="00452C91"/>
    <w:rsid w:val="004532DB"/>
    <w:rsid w:val="00466660"/>
    <w:rsid w:val="00466CDE"/>
    <w:rsid w:val="00481D3C"/>
    <w:rsid w:val="00485578"/>
    <w:rsid w:val="0049095F"/>
    <w:rsid w:val="00493D77"/>
    <w:rsid w:val="004950AE"/>
    <w:rsid w:val="004C32F7"/>
    <w:rsid w:val="004C5A32"/>
    <w:rsid w:val="004C6BE5"/>
    <w:rsid w:val="004D295B"/>
    <w:rsid w:val="004D2A64"/>
    <w:rsid w:val="004E0EA5"/>
    <w:rsid w:val="004E7AE7"/>
    <w:rsid w:val="004F371F"/>
    <w:rsid w:val="0050440F"/>
    <w:rsid w:val="00543798"/>
    <w:rsid w:val="00552E7A"/>
    <w:rsid w:val="005622F6"/>
    <w:rsid w:val="00574AA6"/>
    <w:rsid w:val="00592127"/>
    <w:rsid w:val="005A0472"/>
    <w:rsid w:val="005B0C11"/>
    <w:rsid w:val="005B30BE"/>
    <w:rsid w:val="005B7141"/>
    <w:rsid w:val="005C057F"/>
    <w:rsid w:val="005C7C2B"/>
    <w:rsid w:val="005D32A2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2675"/>
    <w:rsid w:val="00674368"/>
    <w:rsid w:val="006776B5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F09FA"/>
    <w:rsid w:val="006F0D2E"/>
    <w:rsid w:val="006F1D32"/>
    <w:rsid w:val="006F57AB"/>
    <w:rsid w:val="0071620A"/>
    <w:rsid w:val="0072100A"/>
    <w:rsid w:val="007265EF"/>
    <w:rsid w:val="007405EE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A0C0B"/>
    <w:rsid w:val="007A3592"/>
    <w:rsid w:val="007B3783"/>
    <w:rsid w:val="007B40AF"/>
    <w:rsid w:val="007C61DB"/>
    <w:rsid w:val="007D2B86"/>
    <w:rsid w:val="007D487C"/>
    <w:rsid w:val="007D69E7"/>
    <w:rsid w:val="007F36BC"/>
    <w:rsid w:val="007F6F4F"/>
    <w:rsid w:val="007F786C"/>
    <w:rsid w:val="00802B27"/>
    <w:rsid w:val="0081333C"/>
    <w:rsid w:val="0083573F"/>
    <w:rsid w:val="008413FC"/>
    <w:rsid w:val="00842E51"/>
    <w:rsid w:val="008442CE"/>
    <w:rsid w:val="00855574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252FF"/>
    <w:rsid w:val="009514D5"/>
    <w:rsid w:val="0095520E"/>
    <w:rsid w:val="00963788"/>
    <w:rsid w:val="009647F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06DB"/>
    <w:rsid w:val="00A41180"/>
    <w:rsid w:val="00A45203"/>
    <w:rsid w:val="00A503A0"/>
    <w:rsid w:val="00A70754"/>
    <w:rsid w:val="00A80712"/>
    <w:rsid w:val="00A81FDB"/>
    <w:rsid w:val="00A8518C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9DA"/>
    <w:rsid w:val="00B2463B"/>
    <w:rsid w:val="00B340FE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86DE2"/>
    <w:rsid w:val="00B87F1F"/>
    <w:rsid w:val="00B94DDC"/>
    <w:rsid w:val="00B96B23"/>
    <w:rsid w:val="00BA5DF3"/>
    <w:rsid w:val="00BF3976"/>
    <w:rsid w:val="00BF6CD5"/>
    <w:rsid w:val="00C004FA"/>
    <w:rsid w:val="00C0105E"/>
    <w:rsid w:val="00C02C56"/>
    <w:rsid w:val="00C11E49"/>
    <w:rsid w:val="00C168B0"/>
    <w:rsid w:val="00C24228"/>
    <w:rsid w:val="00C30964"/>
    <w:rsid w:val="00C36227"/>
    <w:rsid w:val="00C52FA7"/>
    <w:rsid w:val="00C55CCB"/>
    <w:rsid w:val="00C6481A"/>
    <w:rsid w:val="00C745D2"/>
    <w:rsid w:val="00C77D5C"/>
    <w:rsid w:val="00C8354A"/>
    <w:rsid w:val="00C94A6B"/>
    <w:rsid w:val="00CA0450"/>
    <w:rsid w:val="00CA6DE8"/>
    <w:rsid w:val="00CA7E05"/>
    <w:rsid w:val="00CB1AF6"/>
    <w:rsid w:val="00CC209A"/>
    <w:rsid w:val="00CC23F8"/>
    <w:rsid w:val="00CC3AB3"/>
    <w:rsid w:val="00CC759F"/>
    <w:rsid w:val="00CD0768"/>
    <w:rsid w:val="00CD1C24"/>
    <w:rsid w:val="00CE4CC0"/>
    <w:rsid w:val="00CF5372"/>
    <w:rsid w:val="00D0121A"/>
    <w:rsid w:val="00D02F08"/>
    <w:rsid w:val="00D0530C"/>
    <w:rsid w:val="00D12B6D"/>
    <w:rsid w:val="00D203E5"/>
    <w:rsid w:val="00D33DFE"/>
    <w:rsid w:val="00D4080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269BC"/>
    <w:rsid w:val="00E3324B"/>
    <w:rsid w:val="00E33D03"/>
    <w:rsid w:val="00E4171B"/>
    <w:rsid w:val="00E41BBE"/>
    <w:rsid w:val="00E560BA"/>
    <w:rsid w:val="00E57788"/>
    <w:rsid w:val="00E60F56"/>
    <w:rsid w:val="00E617FC"/>
    <w:rsid w:val="00E63070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3326B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FBC1F6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es-ES_tradnl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styleId="Mencinsinresolver">
    <w:name w:val="Unresolved Mention"/>
    <w:basedOn w:val="Fuentedeprrafopredeter"/>
    <w:uiPriority w:val="99"/>
    <w:semiHidden/>
    <w:unhideWhenUsed/>
    <w:rsid w:val="00CD1C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A0E6BD4-67EE-4A35-909E-049AADB45E48}">
  <ds:schemaRefs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4</TotalTime>
  <Pages>3</Pages>
  <Words>465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Belén Fernández Vizoso</cp:lastModifiedBy>
  <cp:revision>6</cp:revision>
  <cp:lastPrinted>2024-11-19T11:02:00Z</cp:lastPrinted>
  <dcterms:created xsi:type="dcterms:W3CDTF">2024-11-19T11:02:00Z</dcterms:created>
  <dcterms:modified xsi:type="dcterms:W3CDTF">2024-11-21T09:31:00Z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