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DB" w:rsidRPr="009461FE" w:rsidRDefault="00F429DB" w:rsidP="00F429DB">
      <w:pPr>
        <w:outlineLvl w:val="0"/>
      </w:pPr>
      <w:r>
        <w:rPr>
          <w:rFonts w:cs="Noto Sans"/>
          <w:b/>
          <w:bCs/>
          <w:color w:val="C30045"/>
          <w:lang w:eastAsia="es-ES"/>
        </w:rPr>
        <w:t xml:space="preserve">MEMÒRIA D’ACTUACIÓ </w:t>
      </w:r>
    </w:p>
    <w:p w:rsidR="00F429DB" w:rsidRDefault="00F429DB" w:rsidP="00F429DB">
      <w:pPr>
        <w:rPr>
          <w:rFonts w:cs="Noto Sans"/>
          <w:color w:val="C10000"/>
          <w:lang w:val="es-ES"/>
        </w:rPr>
      </w:pPr>
    </w:p>
    <w:p w:rsidR="00F429DB" w:rsidRDefault="00F429DB" w:rsidP="00F429DB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Cambra beneficiària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71"/>
        <w:gridCol w:w="1767"/>
        <w:gridCol w:w="351"/>
        <w:gridCol w:w="1898"/>
        <w:gridCol w:w="793"/>
        <w:gridCol w:w="2282"/>
        <w:gridCol w:w="3080"/>
      </w:tblGrid>
      <w:tr w:rsidR="003E0F1F" w:rsidRPr="006F5F47" w:rsidTr="006F5F47">
        <w:tc>
          <w:tcPr>
            <w:tcW w:w="572" w:type="dxa"/>
          </w:tcPr>
          <w:p w:rsidR="003E0F1F" w:rsidRPr="006F5F47" w:rsidRDefault="003E0F1F" w:rsidP="00F429DB">
            <w:pPr>
              <w:rPr>
                <w:rFonts w:cs="Noto Sans"/>
                <w:smallCaps/>
                <w:sz w:val="20"/>
                <w:szCs w:val="20"/>
              </w:rPr>
            </w:pPr>
            <w:r w:rsidRPr="006F5F47">
              <w:rPr>
                <w:rFonts w:cs="Noto Sans"/>
                <w:smallCaps/>
                <w:sz w:val="20"/>
                <w:szCs w:val="20"/>
              </w:rPr>
              <w:t>NIF</w:t>
            </w:r>
          </w:p>
        </w:tc>
        <w:tc>
          <w:tcPr>
            <w:tcW w:w="1804" w:type="dxa"/>
          </w:tcPr>
          <w:p w:rsidR="003E0F1F" w:rsidRPr="006F5F47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2268" w:type="dxa"/>
            <w:gridSpan w:val="2"/>
          </w:tcPr>
          <w:p w:rsidR="003E0F1F" w:rsidRPr="006F5F47" w:rsidRDefault="003E0F1F" w:rsidP="00F429DB">
            <w:pPr>
              <w:rPr>
                <w:rFonts w:cs="Noto Sans"/>
                <w:sz w:val="20"/>
                <w:szCs w:val="20"/>
              </w:rPr>
            </w:pPr>
            <w:r w:rsidRPr="006F5F47">
              <w:rPr>
                <w:rFonts w:cs="Noto Sans"/>
                <w:smallCaps/>
                <w:sz w:val="20"/>
                <w:szCs w:val="20"/>
              </w:rPr>
              <w:t>D</w:t>
            </w:r>
            <w:r w:rsidRPr="006F5F47">
              <w:rPr>
                <w:rFonts w:cs="Noto Sans"/>
                <w:sz w:val="20"/>
                <w:szCs w:val="20"/>
              </w:rPr>
              <w:t>enominació social</w:t>
            </w:r>
          </w:p>
        </w:tc>
        <w:tc>
          <w:tcPr>
            <w:tcW w:w="6268" w:type="dxa"/>
            <w:gridSpan w:val="3"/>
          </w:tcPr>
          <w:p w:rsidR="003E0F1F" w:rsidRPr="006F5F47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  <w:tr w:rsidR="003E0F1F" w:rsidRPr="006F5F47" w:rsidTr="006F5F47">
        <w:tc>
          <w:tcPr>
            <w:tcW w:w="4644" w:type="dxa"/>
            <w:gridSpan w:val="4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 xml:space="preserve">Import concedit </w:t>
            </w:r>
            <w:r w:rsidRPr="006F5F47">
              <w:rPr>
                <w:sz w:val="18"/>
                <w:szCs w:val="18"/>
              </w:rPr>
              <w:t>(per nombre de dones ateses)</w:t>
            </w:r>
          </w:p>
        </w:tc>
        <w:tc>
          <w:tcPr>
            <w:tcW w:w="6268" w:type="dxa"/>
            <w:gridSpan w:val="3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  <w:tr w:rsidR="003E0F1F" w:rsidRPr="006F5F47" w:rsidTr="006F5F47">
        <w:tc>
          <w:tcPr>
            <w:tcW w:w="2728" w:type="dxa"/>
            <w:gridSpan w:val="3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Data d’inici de l’activitat</w:t>
            </w:r>
          </w:p>
        </w:tc>
        <w:tc>
          <w:tcPr>
            <w:tcW w:w="2728" w:type="dxa"/>
            <w:gridSpan w:val="2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  <w:tc>
          <w:tcPr>
            <w:tcW w:w="2307" w:type="dxa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Data de finalització</w:t>
            </w:r>
          </w:p>
        </w:tc>
        <w:tc>
          <w:tcPr>
            <w:tcW w:w="3149" w:type="dxa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</w:tbl>
    <w:p w:rsidR="00F429DB" w:rsidRDefault="00F429DB" w:rsidP="00F429DB">
      <w:pPr>
        <w:rPr>
          <w:rFonts w:cs="Noto Sans"/>
          <w:b/>
          <w:smallCaps/>
          <w:color w:val="C30045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3E0F1F" w:rsidRPr="006F5F47" w:rsidTr="006F5F47">
        <w:tc>
          <w:tcPr>
            <w:tcW w:w="10912" w:type="dxa"/>
          </w:tcPr>
          <w:p w:rsidR="003E0F1F" w:rsidRPr="006F5F47" w:rsidRDefault="003E0F1F" w:rsidP="003E0F1F">
            <w:pPr>
              <w:rPr>
                <w:b/>
                <w:sz w:val="20"/>
                <w:szCs w:val="20"/>
              </w:rPr>
            </w:pPr>
            <w:r w:rsidRPr="006F5F47">
              <w:rPr>
                <w:b/>
                <w:sz w:val="20"/>
                <w:szCs w:val="20"/>
              </w:rPr>
              <w:t>DESCRIPCIÓ DEL PROJECTE</w:t>
            </w:r>
          </w:p>
        </w:tc>
      </w:tr>
      <w:tr w:rsidR="003E0F1F" w:rsidRPr="006F5F47" w:rsidTr="006F5F47">
        <w:trPr>
          <w:trHeight w:val="13010"/>
        </w:trPr>
        <w:tc>
          <w:tcPr>
            <w:tcW w:w="10912" w:type="dxa"/>
          </w:tcPr>
          <w:p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  <w:tr w:rsidR="00994C1F" w:rsidRPr="006F5F47" w:rsidTr="006F5F47">
        <w:tc>
          <w:tcPr>
            <w:tcW w:w="0" w:type="auto"/>
          </w:tcPr>
          <w:p w:rsidR="00994C1F" w:rsidRPr="006F5F47" w:rsidRDefault="00994C1F" w:rsidP="00994C1F">
            <w:pPr>
              <w:rPr>
                <w:b/>
                <w:sz w:val="20"/>
                <w:szCs w:val="20"/>
              </w:rPr>
            </w:pPr>
            <w:r w:rsidRPr="006F5F47">
              <w:rPr>
                <w:b/>
                <w:sz w:val="20"/>
                <w:szCs w:val="20"/>
              </w:rPr>
              <w:lastRenderedPageBreak/>
              <w:t>DESCRIPCIÓ GENERAL DE LES DIFERENT</w:t>
            </w:r>
            <w:r w:rsidR="00987CA9">
              <w:rPr>
                <w:b/>
                <w:sz w:val="20"/>
                <w:szCs w:val="20"/>
              </w:rPr>
              <w:t xml:space="preserve">S ACTIVITATS DUTES A TERME PER </w:t>
            </w:r>
            <w:r w:rsidRPr="006F5F47">
              <w:rPr>
                <w:b/>
                <w:sz w:val="20"/>
                <w:szCs w:val="20"/>
              </w:rPr>
              <w:t xml:space="preserve"> DESENVOLUPAR EL PROJECTE I METODOLOGIA QUE S’HA FET SERVIR</w:t>
            </w:r>
            <w:r w:rsidR="00A56DA0">
              <w:rPr>
                <w:b/>
                <w:sz w:val="20"/>
                <w:szCs w:val="20"/>
              </w:rPr>
              <w:t>. RESULTATS ASSOLITS</w:t>
            </w:r>
          </w:p>
        </w:tc>
      </w:tr>
      <w:tr w:rsidR="00994C1F" w:rsidRPr="006F5F47" w:rsidTr="00DB1826">
        <w:trPr>
          <w:trHeight w:val="14720"/>
        </w:trPr>
        <w:tc>
          <w:tcPr>
            <w:tcW w:w="0" w:type="auto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</w:p>
        </w:tc>
      </w:tr>
    </w:tbl>
    <w:p w:rsidR="00F429DB" w:rsidRDefault="00F429DB" w:rsidP="00F429DB">
      <w:pPr>
        <w:rPr>
          <w:rFonts w:cs="Noto Sans"/>
          <w:b/>
          <w:smallCaps/>
          <w:color w:val="C30045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569"/>
        <w:gridCol w:w="3586"/>
        <w:gridCol w:w="3587"/>
      </w:tblGrid>
      <w:tr w:rsidR="00994C1F" w:rsidRPr="006F5F47" w:rsidTr="006F5F47">
        <w:tc>
          <w:tcPr>
            <w:tcW w:w="3637" w:type="dxa"/>
          </w:tcPr>
          <w:p w:rsidR="00994C1F" w:rsidRPr="006F5F47" w:rsidRDefault="00994C1F" w:rsidP="00CD3BF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N</w:t>
            </w:r>
            <w:r w:rsidR="00CD3BFF">
              <w:rPr>
                <w:sz w:val="20"/>
                <w:szCs w:val="20"/>
              </w:rPr>
              <w:t>úmero</w:t>
            </w:r>
            <w:r w:rsidRPr="006F5F47">
              <w:rPr>
                <w:sz w:val="20"/>
                <w:szCs w:val="20"/>
              </w:rPr>
              <w:t xml:space="preserve"> de dones que sol·liciten el servei</w:t>
            </w:r>
          </w:p>
        </w:tc>
        <w:tc>
          <w:tcPr>
            <w:tcW w:w="3637" w:type="dxa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Número de dones que finalitzen amb èxit l’assessorament</w:t>
            </w:r>
          </w:p>
        </w:tc>
        <w:tc>
          <w:tcPr>
            <w:tcW w:w="3638" w:type="dxa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Percentatge de dones que finalitzen amb èxit l’assessorament</w:t>
            </w:r>
          </w:p>
        </w:tc>
      </w:tr>
      <w:tr w:rsidR="00994C1F" w:rsidRPr="006F5F47" w:rsidTr="006F5F47">
        <w:tc>
          <w:tcPr>
            <w:tcW w:w="3637" w:type="dxa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</w:p>
          <w:p w:rsidR="00994C1F" w:rsidRPr="006F5F47" w:rsidRDefault="00994C1F" w:rsidP="00994C1F">
            <w:pPr>
              <w:rPr>
                <w:sz w:val="20"/>
                <w:szCs w:val="20"/>
              </w:rPr>
            </w:pPr>
          </w:p>
        </w:tc>
        <w:tc>
          <w:tcPr>
            <w:tcW w:w="3637" w:type="dxa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</w:p>
        </w:tc>
        <w:tc>
          <w:tcPr>
            <w:tcW w:w="3638" w:type="dxa"/>
          </w:tcPr>
          <w:p w:rsidR="00994C1F" w:rsidRPr="006F5F47" w:rsidRDefault="00994C1F" w:rsidP="00994C1F">
            <w:pPr>
              <w:rPr>
                <w:sz w:val="20"/>
                <w:szCs w:val="20"/>
              </w:rPr>
            </w:pPr>
          </w:p>
        </w:tc>
      </w:tr>
    </w:tbl>
    <w:p w:rsidR="00994C1F" w:rsidRDefault="00994C1F" w:rsidP="00F429DB">
      <w:pPr>
        <w:rPr>
          <w:rFonts w:cs="Noto Sans"/>
          <w:b/>
          <w:smallCaps/>
          <w:color w:val="C30045"/>
        </w:rPr>
      </w:pPr>
    </w:p>
    <w:p w:rsidR="00A56DA0" w:rsidRPr="00B47A25" w:rsidRDefault="00A56DA0" w:rsidP="00F429DB">
      <w:pPr>
        <w:rPr>
          <w:rFonts w:cs="Noto Sans"/>
          <w:b/>
          <w:smallCaps/>
          <w:color w:val="C30045"/>
          <w:sz w:val="20"/>
          <w:szCs w:val="20"/>
        </w:rPr>
      </w:pPr>
      <w:r w:rsidRPr="00B47A25">
        <w:rPr>
          <w:rFonts w:cs="Noto Sans"/>
          <w:b/>
          <w:smallCaps/>
          <w:color w:val="C30045"/>
          <w:sz w:val="20"/>
          <w:szCs w:val="20"/>
        </w:rPr>
        <w:t>LLISTAT D’USUÀRIES DEL SERVEI</w:t>
      </w:r>
    </w:p>
    <w:p w:rsidR="00A56DA0" w:rsidRDefault="00A56DA0" w:rsidP="00F429DB">
      <w:pPr>
        <w:rPr>
          <w:rFonts w:cs="Noto Sans"/>
          <w:b/>
          <w:smallCaps/>
          <w:color w:val="C30045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813"/>
        <w:gridCol w:w="1842"/>
      </w:tblGrid>
      <w:tr w:rsidR="00691321" w:rsidTr="00691321">
        <w:tc>
          <w:tcPr>
            <w:tcW w:w="3813" w:type="dxa"/>
          </w:tcPr>
          <w:p w:rsidR="00691321" w:rsidRDefault="00691321" w:rsidP="00CE4625">
            <w:r>
              <w:t>Nom i llinatges</w:t>
            </w:r>
          </w:p>
        </w:tc>
        <w:tc>
          <w:tcPr>
            <w:tcW w:w="1842" w:type="dxa"/>
          </w:tcPr>
          <w:p w:rsidR="00691321" w:rsidRDefault="00691321" w:rsidP="00CE4625">
            <w:r>
              <w:t>NIF/NIE</w:t>
            </w:r>
          </w:p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691321" w:rsidTr="00691321">
        <w:tc>
          <w:tcPr>
            <w:tcW w:w="3813" w:type="dxa"/>
          </w:tcPr>
          <w:p w:rsidR="00691321" w:rsidRDefault="00691321" w:rsidP="00CE4625"/>
        </w:tc>
        <w:tc>
          <w:tcPr>
            <w:tcW w:w="1842" w:type="dxa"/>
          </w:tcPr>
          <w:p w:rsidR="00691321" w:rsidRDefault="00691321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  <w:tr w:rsidR="008A7D03" w:rsidTr="00CE4625">
        <w:tc>
          <w:tcPr>
            <w:tcW w:w="3813" w:type="dxa"/>
          </w:tcPr>
          <w:p w:rsidR="008A7D03" w:rsidRDefault="008A7D03" w:rsidP="00CE4625"/>
        </w:tc>
        <w:tc>
          <w:tcPr>
            <w:tcW w:w="1842" w:type="dxa"/>
          </w:tcPr>
          <w:p w:rsidR="008A7D03" w:rsidRDefault="008A7D03" w:rsidP="00CE4625"/>
        </w:tc>
      </w:tr>
    </w:tbl>
    <w:p w:rsidR="00275B69" w:rsidRDefault="00275B69" w:rsidP="00F429DB">
      <w:pPr>
        <w:rPr>
          <w:rFonts w:cs="Noto Sans"/>
          <w:b/>
          <w:smallCaps/>
          <w:color w:val="C30045"/>
        </w:rPr>
      </w:pPr>
    </w:p>
    <w:p w:rsidR="00275B69" w:rsidRDefault="00275B69" w:rsidP="00F429DB">
      <w:pPr>
        <w:rPr>
          <w:rFonts w:cs="Noto Sans"/>
          <w:b/>
          <w:smallCaps/>
          <w:color w:val="C30045"/>
        </w:rPr>
      </w:pPr>
    </w:p>
    <w:p w:rsidR="00F429DB" w:rsidRDefault="00F429DB" w:rsidP="00F429DB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Relació de dones que han finalitzat l’assessorament amb èxit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820"/>
        <w:gridCol w:w="1560"/>
        <w:gridCol w:w="708"/>
        <w:gridCol w:w="2732"/>
        <w:gridCol w:w="1240"/>
        <w:gridCol w:w="550"/>
        <w:gridCol w:w="555"/>
        <w:gridCol w:w="577"/>
      </w:tblGrid>
      <w:tr w:rsidR="001723CC" w:rsidTr="00080A9F">
        <w:tc>
          <w:tcPr>
            <w:tcW w:w="2820" w:type="dxa"/>
          </w:tcPr>
          <w:p w:rsidR="001723CC" w:rsidRDefault="001723CC" w:rsidP="00994C1F">
            <w:r>
              <w:t>Nom i llinatges</w:t>
            </w:r>
          </w:p>
        </w:tc>
        <w:tc>
          <w:tcPr>
            <w:tcW w:w="1560" w:type="dxa"/>
          </w:tcPr>
          <w:p w:rsidR="001723CC" w:rsidRDefault="001723CC" w:rsidP="00994C1F">
            <w:r>
              <w:t>NIF/NIE</w:t>
            </w:r>
          </w:p>
        </w:tc>
        <w:tc>
          <w:tcPr>
            <w:tcW w:w="708" w:type="dxa"/>
          </w:tcPr>
          <w:p w:rsidR="001723CC" w:rsidRDefault="001723CC" w:rsidP="00994C1F">
            <w:r>
              <w:t>Edat</w:t>
            </w:r>
          </w:p>
        </w:tc>
        <w:tc>
          <w:tcPr>
            <w:tcW w:w="2732" w:type="dxa"/>
          </w:tcPr>
          <w:p w:rsidR="001723CC" w:rsidRDefault="001723CC" w:rsidP="00994C1F">
            <w:r>
              <w:t>Projecte</w:t>
            </w:r>
          </w:p>
        </w:tc>
        <w:tc>
          <w:tcPr>
            <w:tcW w:w="1240" w:type="dxa"/>
          </w:tcPr>
          <w:p w:rsidR="001723CC" w:rsidRDefault="001723CC" w:rsidP="00994C1F">
            <w:r>
              <w:t>MUNICIPI</w:t>
            </w:r>
          </w:p>
        </w:tc>
        <w:tc>
          <w:tcPr>
            <w:tcW w:w="550" w:type="dxa"/>
          </w:tcPr>
          <w:p w:rsidR="001723CC" w:rsidRDefault="001723CC" w:rsidP="00994C1F">
            <w:r>
              <w:t>PE</w:t>
            </w:r>
          </w:p>
        </w:tc>
        <w:tc>
          <w:tcPr>
            <w:tcW w:w="555" w:type="dxa"/>
          </w:tcPr>
          <w:p w:rsidR="001723CC" w:rsidRDefault="001723CC" w:rsidP="00994C1F">
            <w:r>
              <w:t>AA</w:t>
            </w:r>
          </w:p>
        </w:tc>
        <w:tc>
          <w:tcPr>
            <w:tcW w:w="577" w:type="dxa"/>
          </w:tcPr>
          <w:p w:rsidR="001723CC" w:rsidRDefault="001723CC" w:rsidP="00994C1F">
            <w:r>
              <w:t>CS</w:t>
            </w:r>
          </w:p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1723CC" w:rsidTr="00080A9F">
        <w:tc>
          <w:tcPr>
            <w:tcW w:w="2820" w:type="dxa"/>
          </w:tcPr>
          <w:p w:rsidR="001723CC" w:rsidRDefault="001723CC" w:rsidP="00994C1F"/>
        </w:tc>
        <w:tc>
          <w:tcPr>
            <w:tcW w:w="1560" w:type="dxa"/>
          </w:tcPr>
          <w:p w:rsidR="001723CC" w:rsidRDefault="001723CC" w:rsidP="00994C1F"/>
        </w:tc>
        <w:tc>
          <w:tcPr>
            <w:tcW w:w="708" w:type="dxa"/>
          </w:tcPr>
          <w:p w:rsidR="001723CC" w:rsidRDefault="001723CC" w:rsidP="00994C1F"/>
        </w:tc>
        <w:tc>
          <w:tcPr>
            <w:tcW w:w="2732" w:type="dxa"/>
          </w:tcPr>
          <w:p w:rsidR="001723CC" w:rsidRDefault="001723CC" w:rsidP="00994C1F"/>
        </w:tc>
        <w:tc>
          <w:tcPr>
            <w:tcW w:w="1240" w:type="dxa"/>
          </w:tcPr>
          <w:p w:rsidR="001723CC" w:rsidRDefault="001723CC" w:rsidP="00994C1F"/>
        </w:tc>
        <w:tc>
          <w:tcPr>
            <w:tcW w:w="550" w:type="dxa"/>
          </w:tcPr>
          <w:p w:rsidR="001723CC" w:rsidRDefault="001723CC" w:rsidP="00994C1F"/>
        </w:tc>
        <w:tc>
          <w:tcPr>
            <w:tcW w:w="555" w:type="dxa"/>
          </w:tcPr>
          <w:p w:rsidR="001723CC" w:rsidRDefault="001723CC" w:rsidP="00994C1F"/>
        </w:tc>
        <w:tc>
          <w:tcPr>
            <w:tcW w:w="577" w:type="dxa"/>
          </w:tcPr>
          <w:p w:rsidR="001723CC" w:rsidRDefault="001723CC" w:rsidP="00994C1F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C21FD2" w:rsidTr="00CE4625">
        <w:tc>
          <w:tcPr>
            <w:tcW w:w="2820" w:type="dxa"/>
          </w:tcPr>
          <w:p w:rsidR="00C21FD2" w:rsidRDefault="00C21FD2" w:rsidP="00CE4625"/>
        </w:tc>
        <w:tc>
          <w:tcPr>
            <w:tcW w:w="1560" w:type="dxa"/>
          </w:tcPr>
          <w:p w:rsidR="00C21FD2" w:rsidRDefault="00C21FD2" w:rsidP="00CE4625"/>
        </w:tc>
        <w:tc>
          <w:tcPr>
            <w:tcW w:w="708" w:type="dxa"/>
          </w:tcPr>
          <w:p w:rsidR="00C21FD2" w:rsidRDefault="00C21FD2" w:rsidP="00CE4625"/>
        </w:tc>
        <w:tc>
          <w:tcPr>
            <w:tcW w:w="2732" w:type="dxa"/>
          </w:tcPr>
          <w:p w:rsidR="00C21FD2" w:rsidRDefault="00C21FD2" w:rsidP="00CE4625"/>
        </w:tc>
        <w:tc>
          <w:tcPr>
            <w:tcW w:w="1240" w:type="dxa"/>
          </w:tcPr>
          <w:p w:rsidR="00C21FD2" w:rsidRDefault="00C21FD2" w:rsidP="00CE4625"/>
        </w:tc>
        <w:tc>
          <w:tcPr>
            <w:tcW w:w="550" w:type="dxa"/>
          </w:tcPr>
          <w:p w:rsidR="00C21FD2" w:rsidRDefault="00C21FD2" w:rsidP="00CE4625"/>
        </w:tc>
        <w:tc>
          <w:tcPr>
            <w:tcW w:w="555" w:type="dxa"/>
          </w:tcPr>
          <w:p w:rsidR="00C21FD2" w:rsidRDefault="00C21FD2" w:rsidP="00CE4625"/>
        </w:tc>
        <w:tc>
          <w:tcPr>
            <w:tcW w:w="577" w:type="dxa"/>
          </w:tcPr>
          <w:p w:rsidR="00C21FD2" w:rsidRDefault="00C21FD2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  <w:tr w:rsidR="00A35290" w:rsidTr="00CE4625">
        <w:tc>
          <w:tcPr>
            <w:tcW w:w="2820" w:type="dxa"/>
          </w:tcPr>
          <w:p w:rsidR="00A35290" w:rsidRDefault="00A35290" w:rsidP="00CE4625"/>
        </w:tc>
        <w:tc>
          <w:tcPr>
            <w:tcW w:w="1560" w:type="dxa"/>
          </w:tcPr>
          <w:p w:rsidR="00A35290" w:rsidRDefault="00A35290" w:rsidP="00CE4625"/>
        </w:tc>
        <w:tc>
          <w:tcPr>
            <w:tcW w:w="708" w:type="dxa"/>
          </w:tcPr>
          <w:p w:rsidR="00A35290" w:rsidRDefault="00A35290" w:rsidP="00CE4625"/>
        </w:tc>
        <w:tc>
          <w:tcPr>
            <w:tcW w:w="2732" w:type="dxa"/>
          </w:tcPr>
          <w:p w:rsidR="00A35290" w:rsidRDefault="00A35290" w:rsidP="00CE4625"/>
        </w:tc>
        <w:tc>
          <w:tcPr>
            <w:tcW w:w="1240" w:type="dxa"/>
          </w:tcPr>
          <w:p w:rsidR="00A35290" w:rsidRDefault="00A35290" w:rsidP="00CE4625"/>
        </w:tc>
        <w:tc>
          <w:tcPr>
            <w:tcW w:w="550" w:type="dxa"/>
          </w:tcPr>
          <w:p w:rsidR="00A35290" w:rsidRDefault="00A35290" w:rsidP="00CE4625"/>
        </w:tc>
        <w:tc>
          <w:tcPr>
            <w:tcW w:w="555" w:type="dxa"/>
          </w:tcPr>
          <w:p w:rsidR="00A35290" w:rsidRDefault="00A35290" w:rsidP="00CE4625"/>
        </w:tc>
        <w:tc>
          <w:tcPr>
            <w:tcW w:w="577" w:type="dxa"/>
          </w:tcPr>
          <w:p w:rsidR="00A35290" w:rsidRDefault="00A35290" w:rsidP="00CE4625"/>
        </w:tc>
      </w:tr>
    </w:tbl>
    <w:p w:rsidR="00994C1F" w:rsidRDefault="00994C1F" w:rsidP="00994C1F"/>
    <w:p w:rsidR="00F429DB" w:rsidRDefault="00F429DB" w:rsidP="00F429DB">
      <w:proofErr w:type="spellStart"/>
      <w:r>
        <w:t>Marcau</w:t>
      </w:r>
      <w:proofErr w:type="spellEnd"/>
      <w:r>
        <w:t xml:space="preserve"> amb una X:</w:t>
      </w:r>
    </w:p>
    <w:p w:rsidR="00F429DB" w:rsidRDefault="00F429DB" w:rsidP="00F429DB"/>
    <w:p w:rsidR="00F429DB" w:rsidRDefault="00F429DB" w:rsidP="00F429DB">
      <w:r>
        <w:t>PE: han finalitzat l’assessorament confeccionant un pla d’empresa.</w:t>
      </w:r>
    </w:p>
    <w:p w:rsidR="00F429DB" w:rsidRDefault="00F429DB" w:rsidP="00F429DB">
      <w:r>
        <w:t>AA: han finalitzat l’assessorament amb l’alta d’autònomes.</w:t>
      </w:r>
    </w:p>
    <w:p w:rsidR="00F429DB" w:rsidRDefault="00F429DB" w:rsidP="00F429DB">
      <w:r>
        <w:t>CS: han finalitzat l’assessorament constituint una societat.</w:t>
      </w:r>
    </w:p>
    <w:p w:rsidR="00994C1F" w:rsidRDefault="00994C1F" w:rsidP="00F429DB">
      <w:pPr>
        <w:rPr>
          <w:rFonts w:cs="Noto Sans"/>
          <w:b/>
          <w:smallCaps/>
          <w:color w:val="C30045"/>
        </w:rPr>
      </w:pPr>
    </w:p>
    <w:p w:rsidR="00A35290" w:rsidRDefault="00A35290" w:rsidP="00F429DB">
      <w:pPr>
        <w:rPr>
          <w:rFonts w:cs="Noto Sans"/>
          <w:b/>
          <w:smallCaps/>
          <w:color w:val="C30045"/>
        </w:rPr>
      </w:pPr>
    </w:p>
    <w:p w:rsidR="00A35290" w:rsidRDefault="00A35290" w:rsidP="00F429DB">
      <w:pPr>
        <w:rPr>
          <w:rFonts w:cs="Noto Sans"/>
          <w:b/>
          <w:smallCaps/>
          <w:color w:val="C30045"/>
        </w:rPr>
      </w:pPr>
    </w:p>
    <w:p w:rsidR="00F429DB" w:rsidRDefault="00F429DB" w:rsidP="00F429DB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lastRenderedPageBreak/>
        <w:t>Dades estadístiques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157392" w:rsidRPr="006F5F47" w:rsidTr="007E1A1A"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Municipis on s’ha de desenvolupar l’activitat empresarial</w:t>
            </w:r>
          </w:p>
        </w:tc>
      </w:tr>
      <w:tr w:rsidR="00157392" w:rsidRPr="006F5F47" w:rsidTr="007E1A1A">
        <w:trPr>
          <w:trHeight w:val="2268"/>
        </w:trPr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</w:p>
        </w:tc>
      </w:tr>
      <w:tr w:rsidR="00157392" w:rsidRPr="006F5F47" w:rsidTr="007E1A1A"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Tipus d’activitat econòmica</w:t>
            </w:r>
          </w:p>
        </w:tc>
      </w:tr>
      <w:tr w:rsidR="00157392" w:rsidRPr="006F5F47" w:rsidTr="007E1A1A">
        <w:trPr>
          <w:trHeight w:val="2268"/>
        </w:trPr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</w:p>
        </w:tc>
      </w:tr>
      <w:tr w:rsidR="00157392" w:rsidRPr="006F5F47" w:rsidTr="007E1A1A"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Activitat empresarial per municipis</w:t>
            </w:r>
          </w:p>
        </w:tc>
      </w:tr>
      <w:tr w:rsidR="00157392" w:rsidRPr="006F5F47" w:rsidTr="007E1A1A">
        <w:trPr>
          <w:trHeight w:val="2147"/>
        </w:trPr>
        <w:tc>
          <w:tcPr>
            <w:tcW w:w="10742" w:type="dxa"/>
          </w:tcPr>
          <w:p w:rsidR="00157392" w:rsidRPr="006F5F47" w:rsidRDefault="00157392" w:rsidP="00157392">
            <w:pPr>
              <w:rPr>
                <w:sz w:val="20"/>
                <w:szCs w:val="20"/>
              </w:rPr>
            </w:pPr>
          </w:p>
        </w:tc>
      </w:tr>
      <w:tr w:rsidR="006F5F47" w:rsidRPr="006F5F47" w:rsidTr="007E1A1A">
        <w:tc>
          <w:tcPr>
            <w:tcW w:w="10742" w:type="dxa"/>
          </w:tcPr>
          <w:p w:rsidR="006F5F47" w:rsidRPr="006F5F47" w:rsidRDefault="006F5F47" w:rsidP="006F5F47">
            <w:pPr>
              <w:rPr>
                <w:sz w:val="20"/>
                <w:szCs w:val="20"/>
              </w:rPr>
            </w:pPr>
            <w:bookmarkStart w:id="0" w:name="_GoBack"/>
            <w:bookmarkEnd w:id="0"/>
            <w:r w:rsidRPr="006F5F47">
              <w:rPr>
                <w:sz w:val="20"/>
                <w:szCs w:val="20"/>
              </w:rPr>
              <w:t>Valoració del servei, dificultats i propostes de millora</w:t>
            </w:r>
          </w:p>
        </w:tc>
      </w:tr>
      <w:tr w:rsidR="006F5F47" w:rsidRPr="006F5F47" w:rsidTr="007E1A1A">
        <w:trPr>
          <w:trHeight w:val="5360"/>
        </w:trPr>
        <w:tc>
          <w:tcPr>
            <w:tcW w:w="10742" w:type="dxa"/>
          </w:tcPr>
          <w:p w:rsidR="006F5F47" w:rsidRPr="006F5F47" w:rsidRDefault="006F5F47" w:rsidP="006F5F47">
            <w:pPr>
              <w:rPr>
                <w:sz w:val="20"/>
                <w:szCs w:val="20"/>
              </w:rPr>
            </w:pPr>
          </w:p>
        </w:tc>
      </w:tr>
    </w:tbl>
    <w:p w:rsidR="00157392" w:rsidRDefault="00157392" w:rsidP="00F429DB">
      <w:pPr>
        <w:rPr>
          <w:rFonts w:cs="Noto Sans"/>
          <w:b/>
          <w:smallCaps/>
          <w:color w:val="C30045"/>
        </w:rPr>
      </w:pPr>
    </w:p>
    <w:p w:rsidR="00157392" w:rsidRDefault="00157392" w:rsidP="00F429DB">
      <w:pPr>
        <w:rPr>
          <w:rFonts w:cs="Noto Sans"/>
          <w:b/>
          <w:smallCaps/>
          <w:color w:val="C30045"/>
        </w:rPr>
      </w:pPr>
    </w:p>
    <w:p w:rsidR="00F429DB" w:rsidRDefault="00F429DB" w:rsidP="00F429DB"/>
    <w:p w:rsidR="0040504C" w:rsidRPr="006F5F47" w:rsidRDefault="00F429DB" w:rsidP="00AD6FB1">
      <w:pPr>
        <w:rPr>
          <w:color w:val="BFBFBF"/>
        </w:rPr>
      </w:pPr>
      <w:r>
        <w:rPr>
          <w:color w:val="BFBFBF"/>
        </w:rPr>
        <w:t>[</w:t>
      </w:r>
      <w:r w:rsidR="004C6394">
        <w:rPr>
          <w:color w:val="BFBFBF"/>
        </w:rPr>
        <w:t>S</w:t>
      </w:r>
      <w:r>
        <w:rPr>
          <w:color w:val="BFBFBF"/>
        </w:rPr>
        <w:t>ignatura electrònica]</w:t>
      </w:r>
    </w:p>
    <w:sectPr w:rsidR="0040504C" w:rsidRPr="006F5F47" w:rsidSect="00AD6FB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5906" w:rsidRDefault="006F5906" w:rsidP="00EB710B">
      <w:r>
        <w:separator/>
      </w:r>
    </w:p>
  </w:endnote>
  <w:endnote w:type="continuationSeparator" w:id="0">
    <w:p w:rsidR="006F5906" w:rsidRDefault="006F5906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F47" w:rsidRDefault="006F5F4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F47" w:rsidRDefault="00BD6AF9">
    <w:pPr>
      <w:pStyle w:val="Piedepgina"/>
      <w:jc w:val="right"/>
    </w:pPr>
    <w:r w:rsidRPr="006F5F47">
      <w:rPr>
        <w:sz w:val="16"/>
        <w:szCs w:val="16"/>
      </w:rPr>
      <w:fldChar w:fldCharType="begin"/>
    </w:r>
    <w:r w:rsidR="006F5F47" w:rsidRPr="006F5F47">
      <w:rPr>
        <w:sz w:val="16"/>
        <w:szCs w:val="16"/>
      </w:rPr>
      <w:instrText xml:space="preserve"> PAGE   \* MERGEFORMAT </w:instrText>
    </w:r>
    <w:r w:rsidRPr="006F5F47">
      <w:rPr>
        <w:sz w:val="16"/>
        <w:szCs w:val="16"/>
      </w:rPr>
      <w:fldChar w:fldCharType="separate"/>
    </w:r>
    <w:r w:rsidR="007E1A1A">
      <w:rPr>
        <w:noProof/>
        <w:sz w:val="16"/>
        <w:szCs w:val="16"/>
      </w:rPr>
      <w:t>4</w:t>
    </w:r>
    <w:r w:rsidRPr="006F5F47">
      <w:rPr>
        <w:sz w:val="16"/>
        <w:szCs w:val="16"/>
      </w:rPr>
      <w:fldChar w:fldCharType="end"/>
    </w:r>
  </w:p>
  <w:p w:rsidR="006F5F47" w:rsidRDefault="006F5F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F47" w:rsidRDefault="006F5F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5906" w:rsidRDefault="006F5906" w:rsidP="00EB710B">
      <w:r>
        <w:separator/>
      </w:r>
    </w:p>
  </w:footnote>
  <w:footnote w:type="continuationSeparator" w:id="0">
    <w:p w:rsidR="006F5906" w:rsidRDefault="006F5906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F47" w:rsidRDefault="006F5F4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F47" w:rsidRDefault="006F5F4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6FB1" w:rsidRDefault="00EE5E1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1F"/>
    <w:rsid w:val="00080A9F"/>
    <w:rsid w:val="00157392"/>
    <w:rsid w:val="001723CC"/>
    <w:rsid w:val="00241C3F"/>
    <w:rsid w:val="00275B69"/>
    <w:rsid w:val="003C1F38"/>
    <w:rsid w:val="003E0F1F"/>
    <w:rsid w:val="003F6980"/>
    <w:rsid w:val="0040504C"/>
    <w:rsid w:val="004C6394"/>
    <w:rsid w:val="00567674"/>
    <w:rsid w:val="00655D1D"/>
    <w:rsid w:val="00691321"/>
    <w:rsid w:val="006F5906"/>
    <w:rsid w:val="006F5F47"/>
    <w:rsid w:val="00784348"/>
    <w:rsid w:val="007B4605"/>
    <w:rsid w:val="007E1A1A"/>
    <w:rsid w:val="00854A70"/>
    <w:rsid w:val="0087182C"/>
    <w:rsid w:val="008A7D03"/>
    <w:rsid w:val="008C1A5D"/>
    <w:rsid w:val="00987CA9"/>
    <w:rsid w:val="00994C1F"/>
    <w:rsid w:val="00A1131E"/>
    <w:rsid w:val="00A35290"/>
    <w:rsid w:val="00A56DA0"/>
    <w:rsid w:val="00A777C8"/>
    <w:rsid w:val="00AD6FB1"/>
    <w:rsid w:val="00B47A25"/>
    <w:rsid w:val="00B76748"/>
    <w:rsid w:val="00BD6AF9"/>
    <w:rsid w:val="00C21FD2"/>
    <w:rsid w:val="00C52ED4"/>
    <w:rsid w:val="00CD3BFF"/>
    <w:rsid w:val="00CE2763"/>
    <w:rsid w:val="00DB1826"/>
    <w:rsid w:val="00DC27A2"/>
    <w:rsid w:val="00EB710B"/>
    <w:rsid w:val="00EE5E13"/>
    <w:rsid w:val="00F1666B"/>
    <w:rsid w:val="00F429DB"/>
    <w:rsid w:val="00F96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41E75AD"/>
  <w15:docId w15:val="{DC70EF34-0A56-4A68-9863-643EF8898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9DB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F429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94199\AppData\Local\Temp\000.%20Plantilla%20base%20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impresos</Template>
  <TotalTime>45</TotalTime>
  <Pages>5</Pages>
  <Words>260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 Ginard</dc:creator>
  <cp:lastModifiedBy>Ana Roca Mir</cp:lastModifiedBy>
  <cp:revision>27</cp:revision>
  <cp:lastPrinted>2017-09-28T08:10:00Z</cp:lastPrinted>
  <dcterms:created xsi:type="dcterms:W3CDTF">2024-09-05T13:57:00Z</dcterms:created>
  <dcterms:modified xsi:type="dcterms:W3CDTF">2024-09-06T14:25:00Z</dcterms:modified>
</cp:coreProperties>
</file>