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ABE368" w14:textId="77777777" w:rsidR="00A71C4F" w:rsidRDefault="00A71C4F" w:rsidP="00EC621C"/>
    <w:p w14:paraId="6C78B644" w14:textId="77777777" w:rsidR="00A71C4F" w:rsidRDefault="00A71C4F" w:rsidP="00EC621C"/>
    <w:p w14:paraId="6D72255C" w14:textId="13630AE1" w:rsidR="00A71C4F" w:rsidRPr="008B71ED" w:rsidRDefault="00A71C4F" w:rsidP="00A71C4F">
      <w:pPr>
        <w:pStyle w:val="Ttulo1"/>
        <w:ind w:right="49"/>
        <w:rPr>
          <w:rFonts w:ascii="Arial" w:hAnsi="Arial" w:cs="Arial"/>
        </w:rPr>
      </w:pPr>
      <w:r>
        <w:rPr>
          <w:rFonts w:ascii="Arial" w:hAnsi="Arial" w:cs="Arial"/>
        </w:rPr>
        <w:t xml:space="preserve">manifestació de documentació en poder de l’administració </w:t>
      </w:r>
    </w:p>
    <w:p w14:paraId="4F103288" w14:textId="77777777" w:rsidR="00A71C4F" w:rsidRPr="00DE4517" w:rsidRDefault="00A71C4F" w:rsidP="00A71C4F">
      <w:pPr>
        <w:shd w:val="clear" w:color="auto" w:fill="F7CAAC"/>
        <w:spacing w:before="120" w:after="120"/>
        <w:rPr>
          <w:rFonts w:ascii="Arial" w:hAnsi="Arial" w:cs="Arial"/>
          <w:b/>
          <w:bCs/>
          <w:lang w:val="ca-ES"/>
        </w:rPr>
      </w:pPr>
      <w:r w:rsidRPr="00DE4517">
        <w:rPr>
          <w:rFonts w:ascii="Arial" w:hAnsi="Arial" w:cs="Arial"/>
          <w:b/>
          <w:bCs/>
          <w:lang w:val="ca-ES"/>
        </w:rPr>
        <w:t>Aquest document s’ha de signar electrònicament per la persona responsable de l’entitat</w:t>
      </w:r>
    </w:p>
    <w:p w14:paraId="3B6F6BD7" w14:textId="77777777" w:rsidR="00A71C4F" w:rsidRPr="00584DE1" w:rsidRDefault="00A71C4F" w:rsidP="00A71C4F">
      <w:pPr>
        <w:widowControl/>
        <w:suppressAutoHyphens w:val="0"/>
        <w:autoSpaceDN/>
        <w:spacing w:before="100" w:beforeAutospacing="1"/>
        <w:textAlignment w:val="auto"/>
        <w:rPr>
          <w:rFonts w:ascii="Noto Sans" w:eastAsia="Times New Roman" w:hAnsi="Noto Sans"/>
          <w:szCs w:val="22"/>
          <w:lang w:val="ca-ES" w:eastAsia="ca-ES"/>
        </w:rPr>
      </w:pPr>
    </w:p>
    <w:tbl>
      <w:tblPr>
        <w:tblW w:w="4900" w:type="pc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683"/>
        <w:gridCol w:w="6605"/>
      </w:tblGrid>
      <w:tr w:rsidR="00A71C4F" w:rsidRPr="00584DE1" w14:paraId="0F9BFFAD" w14:textId="77777777" w:rsidTr="00EE22E6">
        <w:trPr>
          <w:tblCellSpacing w:w="0" w:type="dxa"/>
        </w:trPr>
        <w:tc>
          <w:tcPr>
            <w:tcW w:w="1683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88E82E" w14:textId="77777777" w:rsidR="00A71C4F" w:rsidRPr="00584DE1" w:rsidRDefault="00A71C4F" w:rsidP="005F596F">
            <w:pPr>
              <w:widowControl/>
              <w:suppressAutoHyphens w:val="0"/>
              <w:autoSpaceDE w:val="0"/>
              <w:adjustRightInd w:val="0"/>
              <w:textAlignment w:val="auto"/>
              <w:rPr>
                <w:rFonts w:ascii="Noto Sans" w:eastAsia="Times New Roman" w:hAnsi="Noto Sans"/>
                <w:smallCaps/>
                <w:sz w:val="20"/>
                <w:lang w:val="ca-ES" w:eastAsia="ca-ES"/>
              </w:rPr>
            </w:pPr>
            <w:r w:rsidRPr="00584DE1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Destinació</w:t>
            </w:r>
          </w:p>
        </w:tc>
        <w:tc>
          <w:tcPr>
            <w:tcW w:w="66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3FF4B7" w14:textId="77777777" w:rsidR="00A71C4F" w:rsidRPr="00584DE1" w:rsidRDefault="00A71C4F" w:rsidP="005F596F">
            <w:pPr>
              <w:widowControl/>
              <w:suppressAutoHyphens w:val="0"/>
              <w:autoSpaceDN/>
              <w:spacing w:before="62" w:after="142" w:line="276" w:lineRule="auto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  <w:r>
              <w:rPr>
                <w:rFonts w:ascii="Noto Sans" w:eastAsia="Times New Roman" w:hAnsi="Noto Sans"/>
                <w:sz w:val="20"/>
                <w:lang w:val="ca-ES" w:eastAsia="ca-ES"/>
              </w:rPr>
              <w:t xml:space="preserve">Direcció General de Recerca, Innovació i Transformació Digital </w:t>
            </w:r>
          </w:p>
        </w:tc>
      </w:tr>
      <w:tr w:rsidR="00A71C4F" w:rsidRPr="00584DE1" w14:paraId="18D42925" w14:textId="77777777" w:rsidTr="00EE22E6">
        <w:trPr>
          <w:tblCellSpacing w:w="0" w:type="dxa"/>
        </w:trPr>
        <w:tc>
          <w:tcPr>
            <w:tcW w:w="1683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AC589A" w14:textId="77777777" w:rsidR="00A71C4F" w:rsidRPr="00584DE1" w:rsidRDefault="00A71C4F" w:rsidP="005F596F">
            <w:pPr>
              <w:widowControl/>
              <w:suppressAutoHyphens w:val="0"/>
              <w:autoSpaceDE w:val="0"/>
              <w:adjustRightInd w:val="0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  <w:r w:rsidRPr="00584DE1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Codi DIR3</w:t>
            </w:r>
          </w:p>
        </w:tc>
        <w:tc>
          <w:tcPr>
            <w:tcW w:w="660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CFF418" w14:textId="77777777" w:rsidR="00A71C4F" w:rsidRPr="00584DE1" w:rsidRDefault="00A71C4F" w:rsidP="005F596F">
            <w:pPr>
              <w:widowControl/>
              <w:suppressAutoHyphens w:val="0"/>
              <w:autoSpaceDN/>
              <w:spacing w:before="62" w:after="142" w:line="276" w:lineRule="auto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  <w:r w:rsidRPr="00584DE1">
              <w:rPr>
                <w:rFonts w:ascii="Noto Sans" w:eastAsia="Times New Roman" w:hAnsi="Noto Sans"/>
                <w:color w:val="000000"/>
                <w:sz w:val="20"/>
                <w:lang w:val="ca-ES" w:eastAsia="ca-ES"/>
              </w:rPr>
              <w:t>A0402697</w:t>
            </w:r>
            <w:r>
              <w:rPr>
                <w:rFonts w:ascii="Noto Sans" w:eastAsia="Times New Roman" w:hAnsi="Noto Sans"/>
                <w:color w:val="000000"/>
                <w:sz w:val="20"/>
                <w:lang w:val="ca-ES" w:eastAsia="ca-ES"/>
              </w:rPr>
              <w:t>3</w:t>
            </w:r>
          </w:p>
        </w:tc>
      </w:tr>
    </w:tbl>
    <w:p w14:paraId="1E3B1D8D" w14:textId="77777777" w:rsidR="00A71C4F" w:rsidRPr="00286CDA" w:rsidRDefault="00A71C4F" w:rsidP="00A71C4F">
      <w:pPr>
        <w:widowControl/>
        <w:suppressAutoHyphens w:val="0"/>
        <w:autoSpaceDN/>
        <w:spacing w:before="100" w:beforeAutospacing="1"/>
        <w:textAlignment w:val="auto"/>
        <w:rPr>
          <w:rFonts w:ascii="Noto Sans" w:eastAsia="Times New Roman" w:hAnsi="Noto Sans" w:cs="Arial"/>
          <w:vanish/>
          <w:sz w:val="20"/>
          <w:lang w:val="ca-ES" w:eastAsia="ca-ES"/>
        </w:rPr>
      </w:pPr>
      <w:r w:rsidRPr="00286CDA">
        <w:rPr>
          <w:rFonts w:ascii="Noto Sans" w:eastAsia="Times New Roman" w:hAnsi="Noto Sans" w:cs="Arial"/>
          <w:vanish/>
          <w:sz w:val="20"/>
          <w:lang w:val="ca-ES" w:eastAsia="ca-ES"/>
        </w:rPr>
        <w:t>Principio del formulario</w:t>
      </w:r>
    </w:p>
    <w:tbl>
      <w:tblPr>
        <w:tblW w:w="4974" w:type="pc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226"/>
        <w:gridCol w:w="2511"/>
        <w:gridCol w:w="945"/>
        <w:gridCol w:w="697"/>
        <w:gridCol w:w="2034"/>
      </w:tblGrid>
      <w:tr w:rsidR="00A71C4F" w:rsidRPr="00286CDA" w14:paraId="01BC16AF" w14:textId="77777777" w:rsidTr="005F596F">
        <w:trPr>
          <w:trHeight w:val="326"/>
          <w:tblCellSpacing w:w="0" w:type="dxa"/>
        </w:trPr>
        <w:tc>
          <w:tcPr>
            <w:tcW w:w="9610" w:type="dxa"/>
            <w:gridSpan w:val="5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96B09" w14:textId="77777777" w:rsidR="00A71C4F" w:rsidRPr="00286CDA" w:rsidRDefault="00A71C4F" w:rsidP="005F596F">
            <w:pPr>
              <w:widowControl/>
              <w:suppressAutoHyphens w:val="0"/>
              <w:autoSpaceDE w:val="0"/>
              <w:adjustRightInd w:val="0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Entitat responsable</w:t>
            </w:r>
          </w:p>
        </w:tc>
      </w:tr>
      <w:tr w:rsidR="00A71C4F" w:rsidRPr="00286CDA" w14:paraId="3F6E255D" w14:textId="77777777" w:rsidTr="005F596F">
        <w:trPr>
          <w:trHeight w:val="339"/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27BEE5F5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Denominació social</w:t>
            </w:r>
          </w:p>
        </w:tc>
        <w:tc>
          <w:tcPr>
            <w:tcW w:w="40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6188AC30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  <w:tc>
          <w:tcPr>
            <w:tcW w:w="31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342A985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NIF</w:t>
            </w:r>
          </w:p>
        </w:tc>
      </w:tr>
      <w:tr w:rsidR="00A71C4F" w:rsidRPr="00286CDA" w14:paraId="6792C85E" w14:textId="77777777" w:rsidTr="005F596F">
        <w:trPr>
          <w:trHeight w:val="339"/>
          <w:tblCellSpacing w:w="0" w:type="dxa"/>
        </w:trPr>
        <w:tc>
          <w:tcPr>
            <w:tcW w:w="2402" w:type="dxa"/>
            <w:tcBorders>
              <w:top w:val="nil"/>
              <w:left w:val="single" w:sz="18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14:paraId="7F9C36A6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Adreça electrònica</w:t>
            </w:r>
          </w:p>
        </w:tc>
        <w:tc>
          <w:tcPr>
            <w:tcW w:w="7208" w:type="dxa"/>
            <w:gridSpan w:val="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E984A7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</w:tr>
      <w:tr w:rsidR="00A71C4F" w:rsidRPr="00286CDA" w14:paraId="3AEC314B" w14:textId="77777777" w:rsidTr="005F596F">
        <w:trPr>
          <w:trHeight w:val="326"/>
          <w:tblCellSpacing w:w="0" w:type="dxa"/>
        </w:trPr>
        <w:tc>
          <w:tcPr>
            <w:tcW w:w="2402" w:type="dxa"/>
            <w:tcBorders>
              <w:top w:val="nil"/>
              <w:left w:val="single" w:sz="18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14:paraId="051DA5DA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Telèfon</w:t>
            </w:r>
          </w:p>
        </w:tc>
        <w:tc>
          <w:tcPr>
            <w:tcW w:w="7208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D705EA8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</w:tr>
      <w:tr w:rsidR="00A71C4F" w:rsidRPr="00286CDA" w14:paraId="35FFD284" w14:textId="77777777" w:rsidTr="005F596F">
        <w:trPr>
          <w:trHeight w:val="339"/>
          <w:tblCellSpacing w:w="0" w:type="dxa"/>
        </w:trPr>
        <w:tc>
          <w:tcPr>
            <w:tcW w:w="9610" w:type="dxa"/>
            <w:gridSpan w:val="5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BD10E" w14:textId="77777777" w:rsidR="00A71C4F" w:rsidRPr="00286CDA" w:rsidRDefault="00A71C4F" w:rsidP="005F596F">
            <w:pPr>
              <w:widowControl/>
              <w:suppressAutoHyphens w:val="0"/>
              <w:autoSpaceDE w:val="0"/>
              <w:adjustRightInd w:val="0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persona responsable de l’entitat</w:t>
            </w:r>
          </w:p>
        </w:tc>
      </w:tr>
      <w:tr w:rsidR="00A71C4F" w:rsidRPr="00460003" w14:paraId="0445872A" w14:textId="77777777" w:rsidTr="005F596F">
        <w:trPr>
          <w:trHeight w:val="326"/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18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323BCFEC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DNI/NIE</w:t>
            </w:r>
          </w:p>
        </w:tc>
        <w:tc>
          <w:tcPr>
            <w:tcW w:w="30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3BA44C87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2918AEF0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Nom</w:t>
            </w:r>
          </w:p>
        </w:tc>
        <w:tc>
          <w:tcPr>
            <w:tcW w:w="237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BE323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</w:tr>
      <w:tr w:rsidR="00A71C4F" w:rsidRPr="00460003" w14:paraId="493B47D6" w14:textId="77777777" w:rsidTr="005F596F">
        <w:trPr>
          <w:trHeight w:val="339"/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18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7A5F1ABD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Llinatge 1</w:t>
            </w:r>
          </w:p>
        </w:tc>
        <w:tc>
          <w:tcPr>
            <w:tcW w:w="302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2D91C59D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  <w:tc>
          <w:tcPr>
            <w:tcW w:w="1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4C56E2BD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286CDA">
              <w:rPr>
                <w:rFonts w:ascii="Noto Sans" w:eastAsia="Times New Roman" w:hAnsi="Noto Sans" w:cs="Arial"/>
                <w:sz w:val="20"/>
                <w:lang w:val="ca-ES" w:eastAsia="ca-ES"/>
              </w:rPr>
              <w:t>Llinatge 2</w:t>
            </w:r>
          </w:p>
        </w:tc>
        <w:tc>
          <w:tcPr>
            <w:tcW w:w="237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54A2C" w14:textId="77777777" w:rsidR="00A71C4F" w:rsidRPr="00286CDA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</w:tr>
      <w:tr w:rsidR="00A71C4F" w:rsidRPr="00460003" w14:paraId="09099649" w14:textId="77777777" w:rsidTr="005F596F">
        <w:trPr>
          <w:trHeight w:val="339"/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18" w:space="0" w:color="000000"/>
              <w:bottom w:val="single" w:sz="12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023FAC05" w14:textId="77777777" w:rsidR="00A71C4F" w:rsidRPr="00460003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  <w:r w:rsidRPr="00460003">
              <w:rPr>
                <w:rFonts w:ascii="Noto Sans" w:eastAsia="Times New Roman" w:hAnsi="Noto Sans" w:cs="Arial"/>
                <w:sz w:val="20"/>
                <w:lang w:val="ca-ES" w:eastAsia="ca-ES"/>
              </w:rPr>
              <w:t>Adreça electrònica</w:t>
            </w:r>
          </w:p>
        </w:tc>
        <w:tc>
          <w:tcPr>
            <w:tcW w:w="720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auto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0" w:type="dxa"/>
            </w:tcMar>
          </w:tcPr>
          <w:p w14:paraId="5FB6F609" w14:textId="77777777" w:rsidR="00A71C4F" w:rsidRPr="00460003" w:rsidRDefault="00A71C4F" w:rsidP="005F596F">
            <w:pPr>
              <w:widowControl/>
              <w:suppressAutoHyphens w:val="0"/>
              <w:autoSpaceDN/>
              <w:spacing w:before="100" w:beforeAutospacing="1"/>
              <w:textAlignment w:val="auto"/>
              <w:rPr>
                <w:rFonts w:ascii="Noto Sans" w:eastAsia="Times New Roman" w:hAnsi="Noto Sans" w:cs="Arial"/>
                <w:sz w:val="20"/>
                <w:lang w:val="ca-ES" w:eastAsia="ca-ES"/>
              </w:rPr>
            </w:pPr>
          </w:p>
        </w:tc>
      </w:tr>
    </w:tbl>
    <w:p w14:paraId="4FD71EEC" w14:textId="77777777" w:rsidR="00A71C4F" w:rsidRDefault="00A71C4F" w:rsidP="00A71C4F">
      <w:pPr>
        <w:widowControl/>
        <w:suppressAutoHyphens w:val="0"/>
        <w:autoSpaceDN/>
        <w:spacing w:before="100" w:beforeAutospacing="1"/>
        <w:textAlignment w:val="auto"/>
        <w:rPr>
          <w:rFonts w:ascii="Noto Sans" w:eastAsia="Times New Roman" w:hAnsi="Noto Sans" w:cs="Arial"/>
          <w:sz w:val="20"/>
          <w:lang w:val="ca-ES" w:eastAsia="ca-ES"/>
        </w:rPr>
      </w:pPr>
      <w:r w:rsidRPr="00286CDA">
        <w:rPr>
          <w:rFonts w:ascii="Noto Sans" w:eastAsia="Times New Roman" w:hAnsi="Noto Sans" w:cs="Arial"/>
          <w:vanish/>
          <w:sz w:val="20"/>
          <w:lang w:val="ca-ES" w:eastAsia="ca-ES"/>
        </w:rPr>
        <w:t>Final del formulario</w:t>
      </w:r>
    </w:p>
    <w:p w14:paraId="0ACA2A9D" w14:textId="77777777" w:rsidR="00A71C4F" w:rsidRPr="00286CDA" w:rsidRDefault="00A71C4F" w:rsidP="00A71C4F">
      <w:pPr>
        <w:widowControl/>
        <w:suppressAutoHyphens w:val="0"/>
        <w:autoSpaceDN/>
        <w:spacing w:before="100" w:beforeAutospacing="1"/>
        <w:textAlignment w:val="auto"/>
        <w:rPr>
          <w:rFonts w:ascii="Noto Sans" w:eastAsia="Times New Roman" w:hAnsi="Noto Sans" w:cs="Arial"/>
          <w:vanish/>
          <w:sz w:val="20"/>
          <w:lang w:val="ca-ES" w:eastAsia="ca-ES"/>
        </w:rPr>
      </w:pPr>
    </w:p>
    <w:p w14:paraId="08D18B93" w14:textId="77777777" w:rsidR="00A71C4F" w:rsidRPr="00584DE1" w:rsidRDefault="00A71C4F" w:rsidP="00A71C4F">
      <w:pPr>
        <w:widowControl/>
        <w:pBdr>
          <w:bottom w:val="single" w:sz="6" w:space="1" w:color="auto"/>
        </w:pBdr>
        <w:suppressAutoHyphens w:val="0"/>
        <w:autoSpaceDN/>
        <w:jc w:val="center"/>
        <w:textAlignment w:val="auto"/>
        <w:rPr>
          <w:rFonts w:ascii="Noto Sans" w:eastAsia="Times New Roman" w:hAnsi="Noto Sans" w:cs="Arial"/>
          <w:vanish/>
          <w:sz w:val="20"/>
          <w:lang w:val="ca-ES" w:eastAsia="ca-ES"/>
        </w:rPr>
      </w:pPr>
      <w:r w:rsidRPr="00584DE1">
        <w:rPr>
          <w:rFonts w:ascii="Noto Sans" w:eastAsia="Times New Roman" w:hAnsi="Noto Sans" w:cs="Arial"/>
          <w:vanish/>
          <w:sz w:val="20"/>
          <w:lang w:val="ca-ES" w:eastAsia="ca-ES"/>
        </w:rPr>
        <w:t>Principio del formulario</w:t>
      </w:r>
    </w:p>
    <w:p w14:paraId="69E44544" w14:textId="52F61343" w:rsidR="00A71C4F" w:rsidRPr="00EE22E6" w:rsidRDefault="00A71C4F" w:rsidP="00EE22E6">
      <w:pPr>
        <w:pStyle w:val="Standard"/>
        <w:tabs>
          <w:tab w:val="left" w:pos="7230"/>
        </w:tabs>
      </w:pPr>
      <w:r w:rsidRPr="00460003">
        <w:rPr>
          <w:rFonts w:eastAsia="Times New Roman"/>
          <w:sz w:val="20"/>
          <w:lang w:eastAsia="ca-ES"/>
        </w:rPr>
        <w:t>En</w:t>
      </w:r>
      <w:r w:rsidRPr="00584DE1">
        <w:rPr>
          <w:rFonts w:eastAsia="Times New Roman"/>
          <w:sz w:val="20"/>
          <w:lang w:eastAsia="ca-ES"/>
        </w:rPr>
        <w:t xml:space="preserve"> relació a la </w:t>
      </w:r>
      <w:r w:rsidRPr="00EE22E6">
        <w:rPr>
          <w:rFonts w:eastAsia="Times New Roman" w:cs="Times New Roman"/>
          <w:kern w:val="0"/>
          <w:sz w:val="20"/>
          <w:szCs w:val="20"/>
          <w:lang w:eastAsia="ca-ES"/>
        </w:rPr>
        <w:t xml:space="preserve">sol·licitud </w:t>
      </w:r>
      <w:r w:rsidR="00EE22E6" w:rsidRPr="00EE22E6">
        <w:rPr>
          <w:rFonts w:eastAsia="Times New Roman" w:cs="Times New Roman"/>
          <w:kern w:val="0"/>
          <w:sz w:val="20"/>
          <w:szCs w:val="20"/>
          <w:lang w:eastAsia="ca-ES"/>
        </w:rPr>
        <w:t>la convocatòria per concedir ajuts als centres públics de recerca de les Illes Balears per a l’adquisició d’equipament cientificotècnic amb càrrec al factor d’insularitat</w:t>
      </w:r>
    </w:p>
    <w:p w14:paraId="75422AC0" w14:textId="77777777" w:rsidR="00A71C4F" w:rsidRDefault="00A71C4F" w:rsidP="00A71C4F">
      <w:pPr>
        <w:widowControl/>
        <w:suppressAutoHyphens w:val="0"/>
        <w:autoSpaceDN/>
        <w:spacing w:before="100" w:beforeAutospacing="1" w:after="57"/>
        <w:textAlignment w:val="auto"/>
        <w:rPr>
          <w:rFonts w:ascii="Noto Sans" w:eastAsia="Times New Roman" w:hAnsi="Noto Sans"/>
          <w:b/>
          <w:bCs/>
          <w:sz w:val="20"/>
          <w:lang w:val="ca-ES" w:eastAsia="ca-ES"/>
        </w:rPr>
      </w:pPr>
      <w:r>
        <w:rPr>
          <w:rFonts w:ascii="Noto Sans" w:eastAsia="Times New Roman" w:hAnsi="Noto Sans"/>
          <w:b/>
          <w:bCs/>
          <w:sz w:val="20"/>
          <w:lang w:val="ca-ES" w:eastAsia="ca-ES"/>
        </w:rPr>
        <w:t>COMUNIC</w:t>
      </w:r>
    </w:p>
    <w:p w14:paraId="066EFAEB" w14:textId="31F35C38" w:rsidR="00A71C4F" w:rsidRDefault="00A71C4F" w:rsidP="00A71C4F">
      <w:pPr>
        <w:widowControl/>
        <w:suppressAutoHyphens w:val="0"/>
        <w:autoSpaceDN/>
        <w:spacing w:before="100" w:beforeAutospacing="1" w:after="57"/>
        <w:textAlignment w:val="auto"/>
        <w:rPr>
          <w:rFonts w:ascii="Noto Sans" w:eastAsia="Times New Roman" w:hAnsi="Noto Sans"/>
          <w:sz w:val="20"/>
          <w:lang w:val="ca-ES" w:eastAsia="ca-ES"/>
        </w:rPr>
      </w:pPr>
      <w:r w:rsidRPr="006849CE">
        <w:rPr>
          <w:rFonts w:ascii="Noto Sans" w:eastAsia="Times New Roman" w:hAnsi="Noto Sans"/>
          <w:sz w:val="20"/>
          <w:lang w:val="ca-ES" w:eastAsia="ca-ES"/>
        </w:rPr>
        <w:t xml:space="preserve">Que </w:t>
      </w:r>
      <w:r w:rsidRPr="00315FD7">
        <w:rPr>
          <w:rFonts w:ascii="Noto Sans" w:eastAsia="Times New Roman" w:hAnsi="Noto Sans"/>
          <w:sz w:val="20"/>
          <w:lang w:val="ca-ES" w:eastAsia="ca-ES"/>
        </w:rPr>
        <w:t xml:space="preserve">els següents documents necessaris per aquesta sol·licitud ja estan en poder de la </w:t>
      </w:r>
      <w:r w:rsidR="00EE22E6">
        <w:rPr>
          <w:rFonts w:ascii="Noto Sans" w:eastAsia="Times New Roman" w:hAnsi="Noto Sans"/>
          <w:sz w:val="20"/>
          <w:lang w:val="ca-ES" w:eastAsia="ca-ES"/>
        </w:rPr>
        <w:t>direcció general de Recerca, Innovació i Transformació Digital</w:t>
      </w:r>
      <w:r w:rsidRPr="00315FD7">
        <w:rPr>
          <w:rFonts w:ascii="Noto Sans" w:eastAsia="Times New Roman" w:hAnsi="Noto Sans"/>
          <w:sz w:val="20"/>
          <w:lang w:val="ca-ES" w:eastAsia="ca-ES"/>
        </w:rPr>
        <w:t xml:space="preserve"> i que les</w:t>
      </w:r>
      <w:r w:rsidRPr="006849CE">
        <w:rPr>
          <w:rFonts w:ascii="Noto Sans" w:eastAsia="Times New Roman" w:hAnsi="Noto Sans"/>
          <w:sz w:val="20"/>
          <w:lang w:val="ca-ES" w:eastAsia="ca-ES"/>
        </w:rPr>
        <w:t xml:space="preserve"> dades que permeten identificar l’expedient són les següents:</w:t>
      </w:r>
    </w:p>
    <w:p w14:paraId="6A9CC3E3" w14:textId="77777777" w:rsidR="00A71C4F" w:rsidRPr="00315FD7" w:rsidRDefault="00A71C4F" w:rsidP="00A71C4F">
      <w:pPr>
        <w:widowControl/>
        <w:suppressAutoHyphens w:val="0"/>
        <w:autoSpaceDN/>
        <w:spacing w:before="100" w:beforeAutospacing="1" w:after="57"/>
        <w:textAlignment w:val="auto"/>
        <w:rPr>
          <w:rFonts w:ascii="Noto Sans" w:eastAsia="Times New Roman" w:hAnsi="Noto Sans"/>
          <w:sz w:val="20"/>
          <w:lang w:val="ca-ES" w:eastAsia="ca-ES"/>
        </w:rPr>
      </w:pPr>
    </w:p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6"/>
        <w:gridCol w:w="4412"/>
      </w:tblGrid>
      <w:tr w:rsidR="00A71C4F" w:rsidRPr="009679D2" w14:paraId="67A6E6E5" w14:textId="77777777" w:rsidTr="005F596F">
        <w:tc>
          <w:tcPr>
            <w:tcW w:w="45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B13D65A" w14:textId="77777777" w:rsidR="00A71C4F" w:rsidRPr="009679D2" w:rsidRDefault="00A71C4F" w:rsidP="005F596F">
            <w:pPr>
              <w:widowControl/>
              <w:suppressAutoHyphens w:val="0"/>
              <w:autoSpaceDE w:val="0"/>
              <w:adjustRightInd w:val="0"/>
              <w:textAlignment w:val="auto"/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</w:pPr>
            <w:r w:rsidRPr="009679D2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D</w:t>
            </w:r>
            <w:r w:rsidRPr="006849CE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 xml:space="preserve">ocument </w:t>
            </w:r>
            <w:r w:rsidRPr="009679D2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requerit</w:t>
            </w:r>
          </w:p>
        </w:tc>
        <w:tc>
          <w:tcPr>
            <w:tcW w:w="4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312E9F9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</w:pPr>
            <w:r w:rsidRPr="006849CE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>Identificació de l’expedient</w:t>
            </w:r>
            <w:r w:rsidRPr="009679D2">
              <w:rPr>
                <w:rFonts w:ascii="Noto Sans" w:eastAsia="Times New Roman" w:hAnsi="Noto Sans"/>
                <w:b/>
                <w:bCs/>
                <w:smallCaps/>
                <w:color w:val="C30045"/>
                <w:sz w:val="20"/>
                <w:lang w:val="ca-ES" w:eastAsia="ca-ES"/>
              </w:rPr>
              <w:t xml:space="preserve"> en el que ja consta el document</w:t>
            </w:r>
          </w:p>
        </w:tc>
      </w:tr>
      <w:tr w:rsidR="00A71C4F" w:rsidRPr="009679D2" w14:paraId="28ED57F5" w14:textId="77777777" w:rsidTr="005F596F">
        <w:tc>
          <w:tcPr>
            <w:tcW w:w="4503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8F4DF8C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  <w:tc>
          <w:tcPr>
            <w:tcW w:w="4971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530B71B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</w:tr>
      <w:tr w:rsidR="00A71C4F" w:rsidRPr="009679D2" w14:paraId="088F7753" w14:textId="77777777" w:rsidTr="005F596F">
        <w:tc>
          <w:tcPr>
            <w:tcW w:w="4503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45420FB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  <w:tc>
          <w:tcPr>
            <w:tcW w:w="4971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A8201E5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</w:tr>
      <w:tr w:rsidR="00A71C4F" w:rsidRPr="009679D2" w14:paraId="425F468B" w14:textId="77777777" w:rsidTr="005F596F">
        <w:tc>
          <w:tcPr>
            <w:tcW w:w="4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2E1696C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  <w:tc>
          <w:tcPr>
            <w:tcW w:w="4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96058A" w14:textId="77777777" w:rsidR="00A71C4F" w:rsidRPr="009679D2" w:rsidRDefault="00A71C4F" w:rsidP="005F596F">
            <w:pPr>
              <w:widowControl/>
              <w:suppressAutoHyphens w:val="0"/>
              <w:autoSpaceDN/>
              <w:spacing w:before="100" w:beforeAutospacing="1" w:after="57"/>
              <w:textAlignment w:val="auto"/>
              <w:rPr>
                <w:rFonts w:ascii="Noto Sans" w:eastAsia="Times New Roman" w:hAnsi="Noto Sans"/>
                <w:sz w:val="20"/>
                <w:lang w:val="ca-ES" w:eastAsia="ca-ES"/>
              </w:rPr>
            </w:pPr>
          </w:p>
        </w:tc>
      </w:tr>
    </w:tbl>
    <w:p w14:paraId="21F0F493" w14:textId="77777777" w:rsidR="00A71C4F" w:rsidRPr="00584DE1" w:rsidRDefault="00A71C4F" w:rsidP="00A71C4F">
      <w:pPr>
        <w:widowControl/>
        <w:pBdr>
          <w:top w:val="single" w:sz="6" w:space="1" w:color="auto"/>
        </w:pBdr>
        <w:suppressAutoHyphens w:val="0"/>
        <w:autoSpaceDN/>
        <w:jc w:val="center"/>
        <w:textAlignment w:val="auto"/>
        <w:rPr>
          <w:rFonts w:ascii="Arial" w:eastAsia="Times New Roman" w:hAnsi="Arial" w:cs="Arial"/>
          <w:vanish/>
          <w:sz w:val="16"/>
          <w:szCs w:val="16"/>
          <w:lang w:val="ca-ES" w:eastAsia="ca-ES"/>
        </w:rPr>
      </w:pPr>
      <w:r w:rsidRPr="00584DE1">
        <w:rPr>
          <w:rFonts w:ascii="Arial" w:eastAsia="Times New Roman" w:hAnsi="Arial" w:cs="Arial"/>
          <w:vanish/>
          <w:sz w:val="16"/>
          <w:szCs w:val="16"/>
          <w:lang w:val="ca-ES" w:eastAsia="ca-ES"/>
        </w:rPr>
        <w:t>Final del formulario</w:t>
      </w:r>
    </w:p>
    <w:p w14:paraId="33E36B04" w14:textId="77777777" w:rsidR="00A71C4F" w:rsidRPr="00584DE1" w:rsidRDefault="00A71C4F" w:rsidP="00A71C4F">
      <w:pPr>
        <w:widowControl/>
        <w:suppressAutoHyphens w:val="0"/>
        <w:autoSpaceDN/>
        <w:spacing w:before="100" w:beforeAutospacing="1"/>
        <w:textAlignment w:val="auto"/>
        <w:rPr>
          <w:rFonts w:ascii="Noto Sans" w:eastAsia="Times New Roman" w:hAnsi="Noto Sans"/>
          <w:szCs w:val="22"/>
          <w:lang w:eastAsia="ca-ES"/>
        </w:rPr>
      </w:pPr>
    </w:p>
    <w:p w14:paraId="75799C44" w14:textId="77777777" w:rsidR="00A71C4F" w:rsidRPr="00EC621C" w:rsidRDefault="00A71C4F" w:rsidP="00EC621C"/>
    <w:sectPr w:rsidR="00A71C4F" w:rsidRPr="00EC621C" w:rsidSect="00A71C4F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3C947" w14:textId="77777777" w:rsidR="00A71C4F" w:rsidRDefault="00A71C4F" w:rsidP="002F3D33">
      <w:r>
        <w:separator/>
      </w:r>
    </w:p>
  </w:endnote>
  <w:endnote w:type="continuationSeparator" w:id="0">
    <w:p w14:paraId="0AC60CFB" w14:textId="77777777" w:rsidR="00A71C4F" w:rsidRDefault="00A71C4F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718EDFB0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23DABB46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94F244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C2E9175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112846E5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76826" w:rsidRPr="00476826" w14:paraId="7AEF2386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7C6C3161" w14:textId="77777777" w:rsidR="00AF6E68" w:rsidRPr="00476826" w:rsidRDefault="003419D5" w:rsidP="003403A6">
          <w:pPr>
            <w:pStyle w:val="Peudepgina"/>
          </w:pPr>
          <w:r w:rsidRPr="00476826">
            <w:t xml:space="preserve"> 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AF5457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2A43826C" w14:textId="77777777" w:rsidR="00AF6E68" w:rsidRPr="00476826" w:rsidRDefault="00AF6E68" w:rsidP="003403A6">
          <w:pPr>
            <w:pStyle w:val="Peudepgina"/>
          </w:pPr>
        </w:p>
      </w:tc>
    </w:tr>
  </w:tbl>
  <w:p w14:paraId="4332D805" w14:textId="77777777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540F7D" w14:textId="77777777" w:rsidR="00A71C4F" w:rsidRDefault="00A71C4F" w:rsidP="002F3D33">
      <w:r>
        <w:separator/>
      </w:r>
    </w:p>
  </w:footnote>
  <w:footnote w:type="continuationSeparator" w:id="0">
    <w:p w14:paraId="1B396283" w14:textId="77777777" w:rsidR="00A71C4F" w:rsidRDefault="00A71C4F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C7BD1E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7D4AF1C0" wp14:editId="3F294A30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BC719" w14:textId="726655BD" w:rsidR="002F3D33" w:rsidRPr="00A71C4F" w:rsidRDefault="00A71C4F" w:rsidP="00A71C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8992" behindDoc="0" locked="0" layoutInCell="1" allowOverlap="1" wp14:anchorId="5AF41FEE" wp14:editId="51A5B086">
          <wp:simplePos x="0" y="0"/>
          <wp:positionH relativeFrom="margin">
            <wp:posOffset>-1047750</wp:posOffset>
          </wp:positionH>
          <wp:positionV relativeFrom="paragraph">
            <wp:posOffset>-635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5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C4F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71C4F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22E6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067707"/>
  <w15:docId w15:val="{17538B87-2413-4F2B-8FA5-4128F5ED7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C4F"/>
    <w:pPr>
      <w:widowControl w:val="0"/>
      <w:suppressAutoHyphens/>
      <w:autoSpaceDN w:val="0"/>
      <w:textAlignment w:val="baseline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A71C4F"/>
    <w:pPr>
      <w:widowControl/>
      <w:suppressAutoHyphens w:val="0"/>
      <w:autoSpaceDE w:val="0"/>
      <w:adjustRightInd w:val="0"/>
      <w:spacing w:before="120" w:after="120"/>
      <w:ind w:right="1134"/>
      <w:textAlignment w:val="auto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="Noto Sans" w:hAnsi="Noto Sans"/>
      <w:szCs w:val="22"/>
      <w:lang w:val="ca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widowControl/>
      <w:suppressAutoHyphens w:val="0"/>
      <w:autoSpaceDN/>
      <w:textAlignment w:val="auto"/>
    </w:pPr>
    <w:rPr>
      <w:rFonts w:ascii="Tahoma" w:hAnsi="Tahoma" w:cs="Tahoma"/>
      <w:sz w:val="16"/>
      <w:szCs w:val="16"/>
      <w:lang w:val="ca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A71C4F"/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paragraph" w:customStyle="1" w:styleId="Standard">
    <w:name w:val="Standard"/>
    <w:rsid w:val="00EE22E6"/>
    <w:pPr>
      <w:suppressAutoHyphens/>
      <w:autoSpaceDN w:val="0"/>
      <w:textAlignment w:val="baseline"/>
    </w:pPr>
    <w:rPr>
      <w:rFonts w:ascii="Noto Sans" w:eastAsia="Noto Sans" w:hAnsi="Noto Sans" w:cs="Noto Sans"/>
      <w:kern w:val="3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Congressos%20i%20divulgaci&#243;%2022-25\Plantilla_base_GOIB_9,9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</Template>
  <TotalTime>9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1027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Francisca Cabot Fuster</dc:creator>
  <cp:lastModifiedBy>Maria Francisca Cabot Fuster</cp:lastModifiedBy>
  <cp:revision>2</cp:revision>
  <cp:lastPrinted>2024-02-26T12:06:00Z</cp:lastPrinted>
  <dcterms:created xsi:type="dcterms:W3CDTF">2024-05-08T07:34:00Z</dcterms:created>
  <dcterms:modified xsi:type="dcterms:W3CDTF">2024-05-09T06:33:00Z</dcterms:modified>
</cp:coreProperties>
</file>