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DB" w:rsidRPr="00D528F2" w:rsidRDefault="00D528F2" w:rsidP="00F429DB">
      <w:pPr>
        <w:outlineLvl w:val="0"/>
        <w:rPr>
          <w:lang w:val="es-ES"/>
        </w:rPr>
      </w:pPr>
      <w:r>
        <w:rPr>
          <w:rFonts w:cs="Noto Sans"/>
          <w:b/>
          <w:bCs/>
          <w:color w:val="C30045"/>
          <w:lang w:val="es-ES" w:eastAsia="es-ES"/>
        </w:rPr>
        <w:t>MEMO</w:t>
      </w:r>
      <w:r w:rsidR="00F429DB" w:rsidRPr="00D528F2">
        <w:rPr>
          <w:rFonts w:cs="Noto Sans"/>
          <w:b/>
          <w:bCs/>
          <w:color w:val="C30045"/>
          <w:lang w:val="es-ES" w:eastAsia="es-ES"/>
        </w:rPr>
        <w:t>RIA D</w:t>
      </w:r>
      <w:r>
        <w:rPr>
          <w:rFonts w:cs="Noto Sans"/>
          <w:b/>
          <w:bCs/>
          <w:color w:val="C30045"/>
          <w:lang w:val="es-ES" w:eastAsia="es-ES"/>
        </w:rPr>
        <w:t xml:space="preserve">E </w:t>
      </w:r>
      <w:r w:rsidR="00F429DB" w:rsidRPr="00D528F2">
        <w:rPr>
          <w:rFonts w:cs="Noto Sans"/>
          <w:b/>
          <w:bCs/>
          <w:color w:val="C30045"/>
          <w:lang w:val="es-ES" w:eastAsia="es-ES"/>
        </w:rPr>
        <w:t>ACTUACIÓ</w:t>
      </w:r>
      <w:r>
        <w:rPr>
          <w:rFonts w:cs="Noto Sans"/>
          <w:b/>
          <w:bCs/>
          <w:color w:val="C30045"/>
          <w:lang w:val="es-ES" w:eastAsia="es-ES"/>
        </w:rPr>
        <w:t>N</w:t>
      </w:r>
      <w:r w:rsidR="00F11D69">
        <w:rPr>
          <w:rFonts w:cs="Noto Sans"/>
          <w:b/>
          <w:bCs/>
          <w:color w:val="C30045"/>
          <w:lang w:val="es-ES" w:eastAsia="es-ES"/>
        </w:rPr>
        <w:t xml:space="preserve"> DEL PERSONAL ESPECIALIZADO PARA REALIZAR TAREAS ASOCIADAS A LA ACREDITACIÓN Y ACOMPAÑAMIENTO A MUJERES EN SITUACIÓN DE PROSTITUCIÓN Y MUJERES VÍCTIMAS DE TRATA </w:t>
      </w:r>
    </w:p>
    <w:p w:rsidR="00F429DB" w:rsidRPr="00D528F2" w:rsidRDefault="00F429DB" w:rsidP="00F429DB">
      <w:pPr>
        <w:rPr>
          <w:rFonts w:cs="Noto Sans"/>
          <w:color w:val="C10000"/>
          <w:lang w:val="es-ES"/>
        </w:rPr>
      </w:pPr>
    </w:p>
    <w:p w:rsidR="00F429DB" w:rsidRPr="00D528F2" w:rsidRDefault="00F11D69" w:rsidP="00F429DB">
      <w:pPr>
        <w:rPr>
          <w:rFonts w:cs="Noto Sans"/>
          <w:b/>
          <w:smallCaps/>
          <w:color w:val="C30045"/>
          <w:lang w:val="es-ES"/>
        </w:rPr>
      </w:pPr>
      <w:r>
        <w:rPr>
          <w:rFonts w:cs="Noto Sans"/>
          <w:b/>
          <w:smallCaps/>
          <w:color w:val="C30045"/>
          <w:lang w:val="es-ES"/>
        </w:rPr>
        <w:t>Entidad</w:t>
      </w:r>
      <w:r w:rsidR="00D528F2">
        <w:rPr>
          <w:rFonts w:cs="Noto Sans"/>
          <w:b/>
          <w:smallCaps/>
          <w:color w:val="C30045"/>
          <w:lang w:val="es-ES"/>
        </w:rPr>
        <w:t xml:space="preserve"> beneficiaria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72"/>
        <w:gridCol w:w="2513"/>
        <w:gridCol w:w="1985"/>
        <w:gridCol w:w="2268"/>
        <w:gridCol w:w="3543"/>
      </w:tblGrid>
      <w:tr w:rsidR="003E0F1F" w:rsidRPr="00D528F2" w:rsidTr="00802190">
        <w:tc>
          <w:tcPr>
            <w:tcW w:w="572" w:type="dxa"/>
          </w:tcPr>
          <w:p w:rsidR="003E0F1F" w:rsidRPr="00D528F2" w:rsidRDefault="003E0F1F" w:rsidP="00F429DB">
            <w:pPr>
              <w:rPr>
                <w:rFonts w:cs="Noto Sans"/>
                <w:smallCaps/>
                <w:sz w:val="20"/>
                <w:szCs w:val="20"/>
                <w:lang w:val="es-ES"/>
              </w:rPr>
            </w:pPr>
            <w:r w:rsidRPr="00D528F2">
              <w:rPr>
                <w:rFonts w:cs="Noto Sans"/>
                <w:smallCaps/>
                <w:sz w:val="20"/>
                <w:szCs w:val="20"/>
                <w:lang w:val="es-ES"/>
              </w:rPr>
              <w:t>NIF</w:t>
            </w:r>
          </w:p>
        </w:tc>
        <w:tc>
          <w:tcPr>
            <w:tcW w:w="2513" w:type="dxa"/>
          </w:tcPr>
          <w:p w:rsidR="003E0F1F" w:rsidRPr="00D528F2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1985" w:type="dxa"/>
          </w:tcPr>
          <w:p w:rsidR="003E0F1F" w:rsidRPr="00D528F2" w:rsidRDefault="00D528F2" w:rsidP="00D528F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Razón social</w:t>
            </w:r>
          </w:p>
        </w:tc>
        <w:tc>
          <w:tcPr>
            <w:tcW w:w="5811" w:type="dxa"/>
            <w:gridSpan w:val="2"/>
          </w:tcPr>
          <w:p w:rsidR="003E0F1F" w:rsidRPr="00D528F2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  <w:tr w:rsidR="003E0F1F" w:rsidRPr="00D528F2" w:rsidTr="00802190">
        <w:tc>
          <w:tcPr>
            <w:tcW w:w="3085" w:type="dxa"/>
            <w:gridSpan w:val="2"/>
          </w:tcPr>
          <w:p w:rsidR="003E0F1F" w:rsidRPr="00D528F2" w:rsidRDefault="00D528F2" w:rsidP="00D528F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Fecha de inicio de la actividad</w:t>
            </w:r>
          </w:p>
        </w:tc>
        <w:tc>
          <w:tcPr>
            <w:tcW w:w="1985" w:type="dxa"/>
          </w:tcPr>
          <w:p w:rsidR="003E0F1F" w:rsidRPr="00D528F2" w:rsidRDefault="003E0F1F" w:rsidP="003E0F1F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3E0F1F" w:rsidRPr="00D528F2" w:rsidRDefault="00D528F2" w:rsidP="00D528F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Fecha de finalización</w:t>
            </w:r>
          </w:p>
        </w:tc>
        <w:tc>
          <w:tcPr>
            <w:tcW w:w="3543" w:type="dxa"/>
          </w:tcPr>
          <w:p w:rsidR="003E0F1F" w:rsidRPr="00D528F2" w:rsidRDefault="003E0F1F" w:rsidP="003E0F1F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F429DB" w:rsidRPr="00D528F2" w:rsidRDefault="00F429DB" w:rsidP="00F429DB">
      <w:pPr>
        <w:rPr>
          <w:rFonts w:cs="Noto Sans"/>
          <w:b/>
          <w:smallCaps/>
          <w:color w:val="C30045"/>
          <w:lang w:val="es-ES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0881"/>
      </w:tblGrid>
      <w:tr w:rsidR="003E0F1F" w:rsidRPr="00D528F2" w:rsidTr="00802190">
        <w:tc>
          <w:tcPr>
            <w:tcW w:w="10881" w:type="dxa"/>
          </w:tcPr>
          <w:p w:rsidR="003E0F1F" w:rsidRPr="00D528F2" w:rsidRDefault="00F11D69" w:rsidP="003E0F1F">
            <w:pPr>
              <w:rPr>
                <w:b/>
                <w:sz w:val="20"/>
                <w:szCs w:val="20"/>
                <w:lang w:val="es-ES"/>
              </w:rPr>
            </w:pPr>
            <w:r>
              <w:rPr>
                <w:b/>
                <w:sz w:val="20"/>
                <w:szCs w:val="20"/>
                <w:lang w:val="es-ES"/>
              </w:rPr>
              <w:t>ACTUACIONES REALIZADAS</w:t>
            </w:r>
          </w:p>
        </w:tc>
      </w:tr>
      <w:tr w:rsidR="003E0F1F" w:rsidRPr="00D528F2" w:rsidTr="00802190">
        <w:trPr>
          <w:trHeight w:val="12433"/>
        </w:trPr>
        <w:tc>
          <w:tcPr>
            <w:tcW w:w="10881" w:type="dxa"/>
          </w:tcPr>
          <w:p w:rsidR="00802190" w:rsidRPr="00D528F2" w:rsidRDefault="00802190" w:rsidP="003E0F1F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F429DB" w:rsidRDefault="00F429DB" w:rsidP="00F429DB">
      <w:pPr>
        <w:rPr>
          <w:rFonts w:cs="Noto Sans"/>
          <w:b/>
          <w:smallCaps/>
          <w:color w:val="C30045"/>
          <w:lang w:val="es-ES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0881"/>
      </w:tblGrid>
      <w:tr w:rsidR="00802190" w:rsidRPr="00D528F2" w:rsidTr="00F11D69">
        <w:tc>
          <w:tcPr>
            <w:tcW w:w="10881" w:type="dxa"/>
          </w:tcPr>
          <w:p w:rsidR="00802190" w:rsidRPr="00D528F2" w:rsidRDefault="00F11D69" w:rsidP="00802190">
            <w:pPr>
              <w:rPr>
                <w:b/>
                <w:sz w:val="20"/>
                <w:szCs w:val="20"/>
                <w:lang w:val="es-ES"/>
              </w:rPr>
            </w:pPr>
            <w:r>
              <w:rPr>
                <w:b/>
                <w:sz w:val="20"/>
                <w:szCs w:val="20"/>
                <w:lang w:val="es-ES"/>
              </w:rPr>
              <w:lastRenderedPageBreak/>
              <w:t>NÚMERO DE MUJERES ATENDIDAS, TIPO DE ATENCIÓN Y ACOMPAÑAMIENTO</w:t>
            </w:r>
          </w:p>
        </w:tc>
      </w:tr>
      <w:tr w:rsidR="00802190" w:rsidRPr="00D528F2" w:rsidTr="00802190">
        <w:trPr>
          <w:trHeight w:val="13140"/>
        </w:trPr>
        <w:tc>
          <w:tcPr>
            <w:tcW w:w="10881" w:type="dxa"/>
          </w:tcPr>
          <w:p w:rsidR="00802190" w:rsidRPr="00D528F2" w:rsidRDefault="00802190" w:rsidP="00F11D69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802190" w:rsidRPr="00F11D69" w:rsidRDefault="00802190" w:rsidP="00F429DB">
      <w:pPr>
        <w:rPr>
          <w:rFonts w:cs="Noto Sans"/>
          <w:b/>
          <w:smallCaps/>
          <w:color w:val="C30045"/>
        </w:rPr>
      </w:pPr>
    </w:p>
    <w:p w:rsidR="00802190" w:rsidRPr="00F11D69" w:rsidRDefault="00802190" w:rsidP="00F429DB">
      <w:pPr>
        <w:rPr>
          <w:rFonts w:cs="Noto Sans"/>
          <w:b/>
          <w:smallCaps/>
          <w:color w:val="C30045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Pr="00D528F2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994C1F" w:rsidRPr="00D528F2" w:rsidRDefault="00994C1F" w:rsidP="00F429DB">
      <w:pPr>
        <w:rPr>
          <w:rFonts w:cs="Noto Sans"/>
          <w:b/>
          <w:smallCaps/>
          <w:color w:val="C30045"/>
          <w:lang w:val="es-ES"/>
        </w:rPr>
      </w:pPr>
    </w:p>
    <w:p w:rsidR="00F429DB" w:rsidRPr="00D528F2" w:rsidRDefault="00F429DB" w:rsidP="00F429DB">
      <w:pPr>
        <w:rPr>
          <w:rFonts w:cs="Noto Sans"/>
          <w:b/>
          <w:smallCaps/>
          <w:color w:val="C30045"/>
          <w:lang w:val="es-ES"/>
        </w:rPr>
      </w:pPr>
      <w:r w:rsidRPr="00D528F2">
        <w:rPr>
          <w:rFonts w:cs="Noto Sans"/>
          <w:b/>
          <w:smallCaps/>
          <w:color w:val="C30045"/>
          <w:lang w:val="es-ES"/>
        </w:rPr>
        <w:lastRenderedPageBreak/>
        <w:t>Relació</w:t>
      </w:r>
      <w:r w:rsidR="00802190">
        <w:rPr>
          <w:rFonts w:cs="Noto Sans"/>
          <w:b/>
          <w:smallCaps/>
          <w:color w:val="C30045"/>
          <w:lang w:val="es-ES"/>
        </w:rPr>
        <w:t>n de</w:t>
      </w:r>
      <w:r w:rsidR="00F11D69">
        <w:rPr>
          <w:rFonts w:cs="Noto Sans"/>
          <w:b/>
          <w:smallCaps/>
          <w:color w:val="C30045"/>
          <w:lang w:val="es-ES"/>
        </w:rPr>
        <w:t xml:space="preserve"> informes acreditativos de las situaciones de violencia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4503"/>
        <w:gridCol w:w="3827"/>
      </w:tblGrid>
      <w:tr w:rsidR="00F11D69" w:rsidRPr="00D528F2" w:rsidTr="00F11D69">
        <w:tc>
          <w:tcPr>
            <w:tcW w:w="4503" w:type="dxa"/>
          </w:tcPr>
          <w:p w:rsidR="00F11D69" w:rsidRPr="00D528F2" w:rsidRDefault="00F11D69" w:rsidP="00802190">
            <w:pPr>
              <w:rPr>
                <w:lang w:val="es-ES"/>
              </w:rPr>
            </w:pPr>
            <w:r w:rsidRPr="00D528F2">
              <w:rPr>
                <w:lang w:val="es-ES"/>
              </w:rPr>
              <w:t>Nom</w:t>
            </w:r>
            <w:r>
              <w:rPr>
                <w:lang w:val="es-ES"/>
              </w:rPr>
              <w:t>bre y apellidos</w:t>
            </w: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  <w:r>
              <w:rPr>
                <w:lang w:val="es-ES"/>
              </w:rPr>
              <w:t>Tipo de violencia acreditada</w:t>
            </w: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  <w:tr w:rsidR="00F11D69" w:rsidRPr="00D528F2" w:rsidTr="00F11D69">
        <w:tc>
          <w:tcPr>
            <w:tcW w:w="4503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  <w:tc>
          <w:tcPr>
            <w:tcW w:w="3827" w:type="dxa"/>
          </w:tcPr>
          <w:p w:rsidR="00F11D69" w:rsidRPr="00D528F2" w:rsidRDefault="00F11D69" w:rsidP="00994C1F">
            <w:pPr>
              <w:rPr>
                <w:lang w:val="es-ES"/>
              </w:rPr>
            </w:pPr>
          </w:p>
        </w:tc>
      </w:tr>
    </w:tbl>
    <w:p w:rsidR="00994C1F" w:rsidRPr="00D528F2" w:rsidRDefault="00994C1F" w:rsidP="00994C1F">
      <w:pPr>
        <w:rPr>
          <w:lang w:val="es-ES"/>
        </w:rPr>
      </w:pPr>
    </w:p>
    <w:p w:rsidR="00994C1F" w:rsidRPr="00D528F2" w:rsidRDefault="00994C1F" w:rsidP="00F429DB">
      <w:pPr>
        <w:rPr>
          <w:rFonts w:cs="Noto Sans"/>
          <w:b/>
          <w:smallCaps/>
          <w:color w:val="C30045"/>
          <w:lang w:val="es-ES"/>
        </w:rPr>
      </w:pPr>
    </w:p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F429DB" w:rsidRPr="00D528F2" w:rsidRDefault="00F429DB" w:rsidP="00F429DB">
      <w:pPr>
        <w:rPr>
          <w:lang w:val="es-ES"/>
        </w:rPr>
      </w:pPr>
    </w:p>
    <w:p w:rsidR="0040504C" w:rsidRPr="00D528F2" w:rsidRDefault="00F429DB" w:rsidP="00AD6FB1">
      <w:pPr>
        <w:rPr>
          <w:color w:val="BFBFBF"/>
          <w:lang w:val="es-ES"/>
        </w:rPr>
      </w:pPr>
      <w:r w:rsidRPr="00D528F2">
        <w:rPr>
          <w:color w:val="BFBFBF"/>
          <w:lang w:val="es-ES"/>
        </w:rPr>
        <w:t>[</w:t>
      </w:r>
      <w:r w:rsidR="00802190">
        <w:rPr>
          <w:color w:val="BFBFBF"/>
          <w:lang w:val="es-ES"/>
        </w:rPr>
        <w:t>firma electrónica</w:t>
      </w:r>
      <w:r w:rsidRPr="00D528F2">
        <w:rPr>
          <w:color w:val="BFBFBF"/>
          <w:lang w:val="es-ES"/>
        </w:rPr>
        <w:t>]</w:t>
      </w:r>
    </w:p>
    <w:sectPr w:rsidR="0040504C" w:rsidRPr="00D528F2" w:rsidSect="00AD6FB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D69" w:rsidRDefault="00F11D69" w:rsidP="00EB710B">
      <w:r>
        <w:separator/>
      </w:r>
    </w:p>
  </w:endnote>
  <w:endnote w:type="continuationSeparator" w:id="0">
    <w:p w:rsidR="00F11D69" w:rsidRDefault="00F11D69" w:rsidP="00EB7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Piedepgina"/>
      <w:jc w:val="right"/>
    </w:pPr>
    <w:r w:rsidRPr="006F5F47">
      <w:rPr>
        <w:sz w:val="16"/>
        <w:szCs w:val="16"/>
      </w:rPr>
      <w:fldChar w:fldCharType="begin"/>
    </w:r>
    <w:r w:rsidRPr="006F5F47">
      <w:rPr>
        <w:sz w:val="16"/>
        <w:szCs w:val="16"/>
      </w:rPr>
      <w:instrText xml:space="preserve"> PAGE   \* MERGEFORMAT </w:instrText>
    </w:r>
    <w:r w:rsidRPr="006F5F47">
      <w:rPr>
        <w:sz w:val="16"/>
        <w:szCs w:val="16"/>
      </w:rPr>
      <w:fldChar w:fldCharType="separate"/>
    </w:r>
    <w:r w:rsidR="00BD50EF">
      <w:rPr>
        <w:noProof/>
        <w:sz w:val="16"/>
        <w:szCs w:val="16"/>
      </w:rPr>
      <w:t>2</w:t>
    </w:r>
    <w:r w:rsidRPr="006F5F47">
      <w:rPr>
        <w:sz w:val="16"/>
        <w:szCs w:val="16"/>
      </w:rPr>
      <w:fldChar w:fldCharType="end"/>
    </w:r>
  </w:p>
  <w:p w:rsidR="00F11D69" w:rsidRDefault="00F11D69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D69" w:rsidRDefault="00F11D69" w:rsidP="00EB710B">
      <w:r>
        <w:separator/>
      </w:r>
    </w:p>
  </w:footnote>
  <w:footnote w:type="continuationSeparator" w:id="0">
    <w:p w:rsidR="00F11D69" w:rsidRDefault="00F11D69" w:rsidP="00EB71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D69" w:rsidRDefault="00F11D6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3E0F1F"/>
    <w:rsid w:val="00157392"/>
    <w:rsid w:val="003C1F38"/>
    <w:rsid w:val="003E0F1F"/>
    <w:rsid w:val="003F6980"/>
    <w:rsid w:val="0040504C"/>
    <w:rsid w:val="00443D05"/>
    <w:rsid w:val="004F6CA4"/>
    <w:rsid w:val="006F5906"/>
    <w:rsid w:val="006F5F47"/>
    <w:rsid w:val="00802190"/>
    <w:rsid w:val="00854A70"/>
    <w:rsid w:val="0087182C"/>
    <w:rsid w:val="00994C1F"/>
    <w:rsid w:val="00A1131E"/>
    <w:rsid w:val="00A777C8"/>
    <w:rsid w:val="00AD6FB1"/>
    <w:rsid w:val="00BD50EF"/>
    <w:rsid w:val="00CE2763"/>
    <w:rsid w:val="00D528F2"/>
    <w:rsid w:val="00DB1826"/>
    <w:rsid w:val="00DC27A2"/>
    <w:rsid w:val="00E75829"/>
    <w:rsid w:val="00EB710B"/>
    <w:rsid w:val="00F11D69"/>
    <w:rsid w:val="00F426F0"/>
    <w:rsid w:val="00F429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9DB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F429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94199\AppData\Local\Temp\000.%20Plantilla%20base%20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impresos</Template>
  <TotalTime>1</TotalTime>
  <Pages>3</Pages>
  <Words>96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 Ginard</dc:creator>
  <cp:lastModifiedBy>u105950</cp:lastModifiedBy>
  <cp:revision>2</cp:revision>
  <cp:lastPrinted>2017-09-28T08:10:00Z</cp:lastPrinted>
  <dcterms:created xsi:type="dcterms:W3CDTF">2023-01-24T10:44:00Z</dcterms:created>
  <dcterms:modified xsi:type="dcterms:W3CDTF">2023-01-24T10:44:00Z</dcterms:modified>
</cp:coreProperties>
</file>