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20CA" w:rsidRPr="002404E5" w:rsidRDefault="00BA0232" w:rsidP="002420CA">
      <w:pPr>
        <w:rPr>
          <w:rFonts w:cs="Noto Sans"/>
          <w:b/>
          <w:lang w:val="es-ES_tradnl"/>
        </w:rPr>
      </w:pPr>
      <w:r>
        <w:rPr>
          <w:rFonts w:cs="Noto Sans"/>
          <w:b/>
          <w:lang w:val="es-ES_tradnl"/>
        </w:rPr>
        <w:t>ANEXO 4</w:t>
      </w:r>
    </w:p>
    <w:p w:rsidR="002420CA" w:rsidRPr="002404E5" w:rsidRDefault="002420CA" w:rsidP="002420CA">
      <w:pPr>
        <w:rPr>
          <w:rFonts w:cs="Noto Sans"/>
          <w:b/>
          <w:lang w:val="es-ES_tradnl"/>
        </w:rPr>
      </w:pPr>
      <w:r w:rsidRPr="002404E5">
        <w:rPr>
          <w:rFonts w:cs="Noto Sans"/>
          <w:b/>
          <w:lang w:val="es-ES_tradnl"/>
        </w:rPr>
        <w:t>Modelo de renuncia de la ayuda</w:t>
      </w:r>
      <w:r w:rsidR="00263F0E">
        <w:rPr>
          <w:rFonts w:cs="Noto Sans"/>
          <w:b/>
          <w:lang w:val="es-ES_tradnl"/>
        </w:rPr>
        <w:t xml:space="preserve">. </w:t>
      </w:r>
      <w:r w:rsidRPr="002404E5">
        <w:rPr>
          <w:rFonts w:cs="Noto Sans"/>
          <w:b/>
          <w:lang w:val="es-ES_tradnl"/>
        </w:rPr>
        <w:t>AYUDAS</w:t>
      </w:r>
      <w:r w:rsidRPr="002404E5">
        <w:rPr>
          <w:rFonts w:cs="Noto Sans"/>
          <w:b/>
          <w:snapToGrid w:val="0"/>
          <w:lang w:val="es-ES_tradnl"/>
        </w:rPr>
        <w:t xml:space="preserve"> DE DESPLAZAMIENTO </w:t>
      </w:r>
      <w:r w:rsidRPr="002404E5">
        <w:rPr>
          <w:rFonts w:cs="Noto Sans"/>
          <w:b/>
          <w:lang w:val="es-ES_tradnl"/>
        </w:rPr>
        <w:t>PARA ALUMNOS DE LAS ILLES BALEARS QUE CURSAN ESTUDIOS OFICIALES DE ENSEÑANZAS ARTÍSTICAS SUPERIORES</w:t>
      </w:r>
      <w:r w:rsidR="00263F0E">
        <w:rPr>
          <w:rFonts w:cs="Noto Sans"/>
          <w:b/>
          <w:lang w:val="es-ES_tradnl"/>
        </w:rPr>
        <w:t xml:space="preserve">. </w:t>
      </w:r>
      <w:r w:rsidR="002365DE">
        <w:rPr>
          <w:rFonts w:cs="Noto Sans"/>
          <w:b/>
          <w:lang w:val="es-ES_tradnl"/>
        </w:rPr>
        <w:t>Año académico 2020-2021</w:t>
      </w:r>
    </w:p>
    <w:p w:rsidR="002420CA" w:rsidRPr="002404E5" w:rsidRDefault="002420CA" w:rsidP="002420CA">
      <w:pPr>
        <w:jc w:val="center"/>
        <w:rPr>
          <w:rFonts w:cs="Noto Sans"/>
          <w:b/>
          <w:lang w:val="es-ES_tradn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59"/>
        <w:gridCol w:w="4360"/>
      </w:tblGrid>
      <w:tr w:rsidR="002420CA" w:rsidRPr="002404E5" w:rsidTr="00CB44AD">
        <w:tc>
          <w:tcPr>
            <w:tcW w:w="2500" w:type="pct"/>
          </w:tcPr>
          <w:p w:rsidR="002420CA" w:rsidRPr="002404E5" w:rsidRDefault="002420CA" w:rsidP="00CB44AD">
            <w:pPr>
              <w:rPr>
                <w:rFonts w:cs="Noto Sans"/>
                <w:sz w:val="20"/>
                <w:szCs w:val="20"/>
                <w:lang w:val="es-ES_tradnl"/>
              </w:rPr>
            </w:pPr>
            <w:r w:rsidRPr="002404E5">
              <w:rPr>
                <w:rFonts w:cs="Noto Sans"/>
                <w:sz w:val="20"/>
                <w:szCs w:val="20"/>
                <w:lang w:val="es-ES_tradnl"/>
              </w:rPr>
              <w:t>Apellidos y nombre:</w:t>
            </w:r>
          </w:p>
          <w:p w:rsidR="002420CA" w:rsidRPr="002404E5" w:rsidRDefault="002420CA" w:rsidP="00CB44AD">
            <w:pPr>
              <w:rPr>
                <w:rFonts w:cs="Noto Sans"/>
                <w:sz w:val="20"/>
                <w:szCs w:val="20"/>
                <w:lang w:val="es-ES_tradnl"/>
              </w:rPr>
            </w:pPr>
          </w:p>
        </w:tc>
        <w:tc>
          <w:tcPr>
            <w:tcW w:w="2500" w:type="pct"/>
          </w:tcPr>
          <w:p w:rsidR="002420CA" w:rsidRPr="002404E5" w:rsidRDefault="002420CA" w:rsidP="00CB44AD">
            <w:pPr>
              <w:rPr>
                <w:rFonts w:cs="Noto Sans"/>
                <w:sz w:val="20"/>
                <w:szCs w:val="20"/>
                <w:lang w:val="es-ES_tradnl"/>
              </w:rPr>
            </w:pPr>
            <w:r w:rsidRPr="002404E5">
              <w:rPr>
                <w:rFonts w:cs="Noto Sans"/>
                <w:sz w:val="20"/>
                <w:szCs w:val="20"/>
                <w:lang w:val="es-ES_tradnl"/>
              </w:rPr>
              <w:t>DNI/NIE:</w:t>
            </w:r>
          </w:p>
        </w:tc>
      </w:tr>
      <w:tr w:rsidR="002420CA" w:rsidRPr="002404E5" w:rsidTr="00CB44AD">
        <w:tc>
          <w:tcPr>
            <w:tcW w:w="2500" w:type="pct"/>
          </w:tcPr>
          <w:p w:rsidR="002420CA" w:rsidRPr="002404E5" w:rsidRDefault="002420CA" w:rsidP="00CB44AD">
            <w:pPr>
              <w:rPr>
                <w:rFonts w:cs="Noto Sans"/>
                <w:sz w:val="20"/>
                <w:szCs w:val="20"/>
                <w:lang w:val="es-ES_tradnl"/>
              </w:rPr>
            </w:pPr>
            <w:r w:rsidRPr="002404E5">
              <w:rPr>
                <w:rFonts w:cs="Noto Sans"/>
                <w:sz w:val="20"/>
                <w:szCs w:val="20"/>
                <w:lang w:val="es-ES_tradnl"/>
              </w:rPr>
              <w:t>Teléfono móvil:</w:t>
            </w:r>
          </w:p>
          <w:p w:rsidR="002420CA" w:rsidRPr="002404E5" w:rsidRDefault="002420CA" w:rsidP="00CB44AD">
            <w:pPr>
              <w:rPr>
                <w:rFonts w:cs="Noto Sans"/>
                <w:sz w:val="20"/>
                <w:szCs w:val="20"/>
                <w:lang w:val="es-ES_tradnl"/>
              </w:rPr>
            </w:pPr>
          </w:p>
        </w:tc>
        <w:tc>
          <w:tcPr>
            <w:tcW w:w="2500" w:type="pct"/>
          </w:tcPr>
          <w:p w:rsidR="002420CA" w:rsidRPr="002404E5" w:rsidRDefault="002420CA" w:rsidP="00CB44AD">
            <w:pPr>
              <w:rPr>
                <w:rFonts w:cs="Noto Sans"/>
                <w:sz w:val="20"/>
                <w:szCs w:val="20"/>
                <w:lang w:val="es-ES_tradnl"/>
              </w:rPr>
            </w:pPr>
            <w:r w:rsidRPr="002404E5">
              <w:rPr>
                <w:rFonts w:cs="Noto Sans"/>
                <w:sz w:val="20"/>
                <w:szCs w:val="20"/>
                <w:lang w:val="es-ES_tradnl"/>
              </w:rPr>
              <w:t xml:space="preserve">Dirección electrónica: </w:t>
            </w:r>
          </w:p>
        </w:tc>
      </w:tr>
      <w:tr w:rsidR="002420CA" w:rsidRPr="002404E5" w:rsidTr="00CB44AD">
        <w:tc>
          <w:tcPr>
            <w:tcW w:w="2500" w:type="pct"/>
          </w:tcPr>
          <w:p w:rsidR="002420CA" w:rsidRPr="002404E5" w:rsidRDefault="002420CA" w:rsidP="00CB44AD">
            <w:pPr>
              <w:rPr>
                <w:rFonts w:cs="Noto Sans"/>
                <w:sz w:val="20"/>
                <w:szCs w:val="20"/>
                <w:lang w:val="es-ES_tradnl"/>
              </w:rPr>
            </w:pPr>
            <w:r w:rsidRPr="002404E5">
              <w:rPr>
                <w:rFonts w:cs="Noto Sans"/>
                <w:sz w:val="20"/>
                <w:szCs w:val="20"/>
                <w:lang w:val="es-ES_tradnl"/>
              </w:rPr>
              <w:t>Dirección postal:</w:t>
            </w:r>
          </w:p>
          <w:p w:rsidR="002420CA" w:rsidRPr="002404E5" w:rsidRDefault="002420CA" w:rsidP="00CB44AD">
            <w:pPr>
              <w:rPr>
                <w:rFonts w:cs="Noto Sans"/>
                <w:sz w:val="20"/>
                <w:szCs w:val="20"/>
                <w:lang w:val="es-ES_tradnl"/>
              </w:rPr>
            </w:pPr>
            <w:r w:rsidRPr="002404E5">
              <w:rPr>
                <w:rFonts w:cs="Noto Sans"/>
                <w:sz w:val="20"/>
                <w:szCs w:val="20"/>
                <w:lang w:val="es-ES_tradnl"/>
              </w:rPr>
              <w:t xml:space="preserve"> </w:t>
            </w:r>
          </w:p>
        </w:tc>
        <w:tc>
          <w:tcPr>
            <w:tcW w:w="2500" w:type="pct"/>
          </w:tcPr>
          <w:p w:rsidR="002420CA" w:rsidRPr="002404E5" w:rsidRDefault="002420CA" w:rsidP="00CB44AD">
            <w:pPr>
              <w:rPr>
                <w:rFonts w:cs="Noto Sans"/>
                <w:sz w:val="20"/>
                <w:szCs w:val="20"/>
                <w:lang w:val="es-ES_tradnl"/>
              </w:rPr>
            </w:pPr>
            <w:r w:rsidRPr="002404E5">
              <w:rPr>
                <w:rFonts w:cs="Noto Sans"/>
                <w:sz w:val="20"/>
                <w:szCs w:val="20"/>
                <w:lang w:val="es-ES_tradnl"/>
              </w:rPr>
              <w:t xml:space="preserve">Localidad: </w:t>
            </w:r>
          </w:p>
        </w:tc>
      </w:tr>
    </w:tbl>
    <w:p w:rsidR="002420CA" w:rsidRPr="002404E5" w:rsidRDefault="002420CA" w:rsidP="002420CA">
      <w:pPr>
        <w:jc w:val="center"/>
        <w:rPr>
          <w:rFonts w:cs="Noto Sans"/>
          <w:b/>
          <w:lang w:val="es-ES_tradnl"/>
        </w:rPr>
      </w:pPr>
    </w:p>
    <w:p w:rsidR="002420CA" w:rsidRPr="002404E5" w:rsidRDefault="002420CA" w:rsidP="002420CA">
      <w:pPr>
        <w:rPr>
          <w:rFonts w:cs="Noto Sans"/>
          <w:lang w:val="es-ES_tradnl"/>
        </w:rPr>
      </w:pPr>
      <w:r w:rsidRPr="002404E5">
        <w:rPr>
          <w:rFonts w:cs="Noto Sans"/>
          <w:lang w:val="es-ES_tradnl"/>
        </w:rPr>
        <w:t xml:space="preserve">De acuerdo con el artículo 11.a del Decreto Legislativo 2/2005, de 28 de diciembre, por el </w:t>
      </w:r>
      <w:r w:rsidR="00263F0E">
        <w:rPr>
          <w:rFonts w:cs="Noto Sans"/>
          <w:lang w:val="es-ES_tradnl"/>
        </w:rPr>
        <w:t>que</w:t>
      </w:r>
      <w:r w:rsidRPr="002404E5">
        <w:rPr>
          <w:rFonts w:cs="Noto Sans"/>
          <w:lang w:val="es-ES_tradnl"/>
        </w:rPr>
        <w:t xml:space="preserve"> se aprueba el Texto refundido de la Ley de </w:t>
      </w:r>
      <w:r w:rsidR="00263F0E">
        <w:rPr>
          <w:rFonts w:cs="Noto Sans"/>
          <w:lang w:val="es-ES_tradnl"/>
        </w:rPr>
        <w:t>S</w:t>
      </w:r>
      <w:r w:rsidRPr="002404E5">
        <w:rPr>
          <w:rFonts w:cs="Noto Sans"/>
          <w:lang w:val="es-ES_tradnl"/>
        </w:rPr>
        <w:t xml:space="preserve">ubvenciones, y el artículo 11 de la Orden de la consejera de Educación y Cultura de 1 de julio de 2009 por la </w:t>
      </w:r>
      <w:r w:rsidR="00263F0E">
        <w:rPr>
          <w:rFonts w:cs="Noto Sans"/>
          <w:lang w:val="es-ES_tradnl"/>
        </w:rPr>
        <w:t>que</w:t>
      </w:r>
      <w:r w:rsidRPr="002404E5">
        <w:rPr>
          <w:rFonts w:cs="Noto Sans"/>
          <w:lang w:val="es-ES_tradnl"/>
        </w:rPr>
        <w:t xml:space="preserve"> se establecen las bases reguladoras de las subvenciones en materia de educación y cultura, es obligación de las personas beneficiarias comunicar al órgano competente en la materia la aceptación</w:t>
      </w:r>
      <w:r w:rsidRPr="002404E5">
        <w:rPr>
          <w:rStyle w:val="Refdenotaalpie"/>
          <w:rFonts w:cs="Noto Sans"/>
          <w:lang w:val="es-ES_tradnl"/>
        </w:rPr>
        <w:footnoteReference w:id="2"/>
      </w:r>
      <w:r w:rsidRPr="002404E5">
        <w:rPr>
          <w:rFonts w:cs="Noto Sans"/>
          <w:lang w:val="es-ES_tradnl"/>
        </w:rPr>
        <w:t xml:space="preserve"> o la renuncia a la subvención en los términos de la propuesta de concesión.</w:t>
      </w:r>
    </w:p>
    <w:p w:rsidR="002420CA" w:rsidRPr="002404E5" w:rsidRDefault="002420CA" w:rsidP="002420CA">
      <w:pPr>
        <w:rPr>
          <w:rFonts w:cs="Noto Sans"/>
          <w:lang w:val="es-ES_tradnl"/>
        </w:rPr>
      </w:pPr>
    </w:p>
    <w:p w:rsidR="002420CA" w:rsidRPr="002404E5" w:rsidRDefault="002420CA" w:rsidP="002420CA">
      <w:pPr>
        <w:rPr>
          <w:rFonts w:cs="Noto Sans"/>
          <w:lang w:val="es-ES_tradnl"/>
        </w:rPr>
      </w:pPr>
      <w:r w:rsidRPr="002404E5">
        <w:rPr>
          <w:rFonts w:cs="Noto Sans"/>
          <w:lang w:val="es-ES_tradnl"/>
        </w:rPr>
        <w:t xml:space="preserve">Por eso, </w:t>
      </w:r>
    </w:p>
    <w:p w:rsidR="002420CA" w:rsidRPr="002404E5" w:rsidRDefault="002420CA" w:rsidP="002420CA">
      <w:pPr>
        <w:rPr>
          <w:rFonts w:cs="Noto Sans"/>
          <w:lang w:val="es-ES_tradnl"/>
        </w:rPr>
      </w:pPr>
    </w:p>
    <w:p w:rsidR="002420CA" w:rsidRPr="002404E5" w:rsidRDefault="002420CA" w:rsidP="002420CA">
      <w:pPr>
        <w:rPr>
          <w:rFonts w:cs="Noto Sans"/>
          <w:lang w:val="es-ES_tradnl"/>
        </w:rPr>
      </w:pPr>
      <w:r w:rsidRPr="002404E5">
        <w:rPr>
          <w:rFonts w:cs="Noto Sans"/>
          <w:lang w:val="es-ES_tradnl"/>
        </w:rPr>
        <w:t xml:space="preserve">DECLARO: </w:t>
      </w:r>
    </w:p>
    <w:p w:rsidR="002420CA" w:rsidRPr="002404E5" w:rsidRDefault="002420CA" w:rsidP="002420CA">
      <w:pPr>
        <w:rPr>
          <w:rFonts w:cs="Noto Sans"/>
          <w:lang w:val="es-ES_tradnl"/>
        </w:rPr>
      </w:pPr>
    </w:p>
    <w:p w:rsidR="002420CA" w:rsidRPr="002404E5" w:rsidRDefault="002420CA" w:rsidP="002420CA">
      <w:pPr>
        <w:rPr>
          <w:rFonts w:cs="Noto Sans"/>
          <w:lang w:val="es-ES_tradnl"/>
        </w:rPr>
      </w:pPr>
      <w:r w:rsidRPr="002404E5">
        <w:rPr>
          <w:rFonts w:cs="Noto Sans"/>
          <w:lang w:val="es-ES_tradnl"/>
        </w:rPr>
        <w:t>Que renuncio a la propuesta de subvención a mi favor en los términos de la Resolución del consejero de E</w:t>
      </w:r>
      <w:r w:rsidR="00AB2A73">
        <w:rPr>
          <w:rFonts w:cs="Noto Sans"/>
          <w:lang w:val="es-ES_tradnl"/>
        </w:rPr>
        <w:t>ducación y Formación Profesional</w:t>
      </w:r>
      <w:r w:rsidR="00A169FE">
        <w:rPr>
          <w:rFonts w:cs="Noto Sans"/>
          <w:lang w:val="es-ES_tradnl"/>
        </w:rPr>
        <w:t xml:space="preserve"> de 21 de mayo de 2021</w:t>
      </w:r>
      <w:r w:rsidRPr="002404E5">
        <w:rPr>
          <w:rFonts w:cs="Noto Sans"/>
          <w:lang w:val="es-ES_tradnl"/>
        </w:rPr>
        <w:t xml:space="preserve">por la </w:t>
      </w:r>
      <w:r w:rsidR="00263F0E">
        <w:rPr>
          <w:rFonts w:cs="Noto Sans"/>
          <w:lang w:val="es-ES_tradnl"/>
        </w:rPr>
        <w:t xml:space="preserve">que </w:t>
      </w:r>
      <w:r w:rsidRPr="002404E5">
        <w:rPr>
          <w:rFonts w:cs="Noto Sans"/>
          <w:lang w:val="es-ES_tradnl"/>
        </w:rPr>
        <w:t>se convocan ayudas de desplazamiento para alumnos de las Illes Balears que cursan es</w:t>
      </w:r>
      <w:r w:rsidR="00AB2A73">
        <w:rPr>
          <w:rFonts w:cs="Noto Sans"/>
          <w:lang w:val="es-ES_tradnl"/>
        </w:rPr>
        <w:t xml:space="preserve">tudios oficiales de enseñanzas </w:t>
      </w:r>
      <w:r w:rsidR="00263F0E">
        <w:rPr>
          <w:rFonts w:cs="Noto Sans"/>
          <w:lang w:val="es-ES_tradnl"/>
        </w:rPr>
        <w:t>a</w:t>
      </w:r>
      <w:r w:rsidR="00AB2A73">
        <w:rPr>
          <w:rFonts w:cs="Noto Sans"/>
          <w:lang w:val="es-ES_tradnl"/>
        </w:rPr>
        <w:t xml:space="preserve">rtísticas </w:t>
      </w:r>
      <w:r w:rsidR="00263F0E">
        <w:rPr>
          <w:rFonts w:cs="Noto Sans"/>
          <w:lang w:val="es-ES_tradnl"/>
        </w:rPr>
        <w:t>s</w:t>
      </w:r>
      <w:r w:rsidRPr="002404E5">
        <w:rPr>
          <w:rFonts w:cs="Noto Sans"/>
          <w:lang w:val="es-ES_tradnl"/>
        </w:rPr>
        <w:t>uperiores en la Unión Europea (UE-2</w:t>
      </w:r>
      <w:r w:rsidR="002365DE">
        <w:rPr>
          <w:rFonts w:cs="Noto Sans"/>
          <w:lang w:val="es-ES_tradnl"/>
        </w:rPr>
        <w:t>7) durante el año académico 2020-2021</w:t>
      </w:r>
      <w:r w:rsidRPr="002404E5">
        <w:rPr>
          <w:rFonts w:cs="Noto Sans"/>
          <w:lang w:val="es-ES_tradnl"/>
        </w:rPr>
        <w:t>.</w:t>
      </w:r>
    </w:p>
    <w:p w:rsidR="002420CA" w:rsidRPr="002404E5" w:rsidRDefault="002420CA" w:rsidP="002420CA">
      <w:pPr>
        <w:rPr>
          <w:lang w:val="es-ES_tradnl"/>
        </w:rPr>
      </w:pPr>
    </w:p>
    <w:p w:rsidR="002420CA" w:rsidRPr="002404E5" w:rsidRDefault="002420CA" w:rsidP="002420CA">
      <w:pPr>
        <w:rPr>
          <w:rFonts w:cs="Noto Sans"/>
          <w:lang w:val="es-ES_tradnl" w:eastAsia="es-ES"/>
        </w:rPr>
      </w:pPr>
      <w:r w:rsidRPr="002404E5">
        <w:rPr>
          <w:rFonts w:cs="Noto Sans"/>
          <w:lang w:val="es-ES_tradnl" w:eastAsia="es-ES"/>
        </w:rPr>
        <w:t>......................., ........... de ....................... de 20....</w:t>
      </w:r>
    </w:p>
    <w:p w:rsidR="00263F0E" w:rsidRPr="00080D7A" w:rsidRDefault="00E57D04" w:rsidP="00263F0E">
      <w:pPr>
        <w:rPr>
          <w:rFonts w:cs="Noto Sans"/>
          <w:color w:val="BFBFBF"/>
          <w:lang w:val="es-ES_tradnl"/>
        </w:rPr>
      </w:pPr>
      <w:r>
        <w:rPr>
          <w:rFonts w:cs="Noto Sans"/>
          <w:color w:val="BFBFBF"/>
          <w:lang w:val="es-ES_tradnl"/>
        </w:rPr>
        <w:t>[</w:t>
      </w:r>
      <w:r w:rsidR="006D2290">
        <w:rPr>
          <w:rFonts w:cs="Noto Sans"/>
          <w:color w:val="BFBFBF"/>
          <w:lang w:val="es-ES_tradnl"/>
        </w:rPr>
        <w:t>rúbrica</w:t>
      </w:r>
      <w:r w:rsidR="00263F0E" w:rsidRPr="00080D7A">
        <w:rPr>
          <w:rFonts w:cs="Noto Sans"/>
          <w:color w:val="BFBFBF"/>
          <w:lang w:val="es-ES_tradnl"/>
        </w:rPr>
        <w:t>]</w:t>
      </w:r>
    </w:p>
    <w:p w:rsidR="002420CA" w:rsidRDefault="002420CA" w:rsidP="002420CA">
      <w:pPr>
        <w:rPr>
          <w:rFonts w:cs="Noto Sans"/>
          <w:b/>
          <w:lang w:val="es-ES_tradnl"/>
        </w:rPr>
      </w:pPr>
    </w:p>
    <w:p w:rsidR="004F2F48" w:rsidRDefault="004F2F48" w:rsidP="002420CA">
      <w:pPr>
        <w:rPr>
          <w:rFonts w:cs="Noto Sans"/>
          <w:b/>
          <w:lang w:val="es-ES_tradnl"/>
        </w:rPr>
      </w:pPr>
    </w:p>
    <w:p w:rsidR="004F2F48" w:rsidRDefault="004F2F48" w:rsidP="002420CA">
      <w:pPr>
        <w:rPr>
          <w:rFonts w:cs="Noto Sans"/>
          <w:b/>
          <w:lang w:val="es-ES_tradnl"/>
        </w:rPr>
      </w:pPr>
    </w:p>
    <w:p w:rsidR="002420CA" w:rsidRPr="004B2094" w:rsidRDefault="002420CA" w:rsidP="002420CA">
      <w:pPr>
        <w:rPr>
          <w:rFonts w:cs="Noto Sans"/>
          <w:b/>
          <w:lang w:val="es-ES_tradnl"/>
        </w:rPr>
      </w:pPr>
      <w:r w:rsidRPr="004B2094">
        <w:rPr>
          <w:rFonts w:cs="Noto Sans"/>
          <w:b/>
          <w:lang w:val="es-ES_tradnl"/>
        </w:rPr>
        <w:t>CONSEJERÍA DE EDUCAC</w:t>
      </w:r>
      <w:r w:rsidR="002365DE">
        <w:rPr>
          <w:rFonts w:cs="Noto Sans"/>
          <w:b/>
          <w:lang w:val="es-ES_tradnl"/>
        </w:rPr>
        <w:t>IÓN</w:t>
      </w:r>
      <w:r w:rsidR="00151D0B">
        <w:rPr>
          <w:rFonts w:cs="Noto Sans"/>
          <w:b/>
          <w:lang w:val="es-ES_tradnl"/>
        </w:rPr>
        <w:t xml:space="preserve"> Y </w:t>
      </w:r>
      <w:r w:rsidR="002365DE">
        <w:rPr>
          <w:rFonts w:cs="Noto Sans"/>
          <w:b/>
          <w:lang w:val="es-ES_tradnl"/>
        </w:rPr>
        <w:t xml:space="preserve">FORMACIÓN PROFESIONAL </w:t>
      </w:r>
    </w:p>
    <w:p w:rsidR="002420CA" w:rsidRPr="004B2094" w:rsidRDefault="002420CA" w:rsidP="002420CA">
      <w:pPr>
        <w:rPr>
          <w:rFonts w:cs="Noto Sans"/>
          <w:b/>
          <w:sz w:val="20"/>
          <w:szCs w:val="20"/>
          <w:lang w:val="es-ES_tradnl"/>
        </w:rPr>
      </w:pPr>
      <w:r w:rsidRPr="004B2094">
        <w:rPr>
          <w:rFonts w:cs="Noto Sans"/>
          <w:b/>
          <w:sz w:val="20"/>
          <w:szCs w:val="20"/>
          <w:lang w:val="es-ES_tradnl"/>
        </w:rPr>
        <w:t xml:space="preserve">Dirección General de Formación Profesional y Enseñanzas Artísticas Superiores </w:t>
      </w:r>
    </w:p>
    <w:p w:rsidR="002420CA" w:rsidRPr="004B2094" w:rsidRDefault="002420CA" w:rsidP="002420CA">
      <w:pPr>
        <w:autoSpaceDE w:val="0"/>
        <w:autoSpaceDN w:val="0"/>
        <w:adjustRightInd w:val="0"/>
        <w:rPr>
          <w:rFonts w:cs="Noto Sans"/>
          <w:b/>
          <w:bCs/>
          <w:color w:val="000000"/>
          <w:sz w:val="12"/>
          <w:szCs w:val="12"/>
          <w:lang w:val="es-ES_tradnl"/>
        </w:rPr>
      </w:pPr>
      <w:r w:rsidRPr="004B2094">
        <w:rPr>
          <w:rFonts w:cs="Noto Sans"/>
          <w:b/>
          <w:bCs/>
          <w:color w:val="000000"/>
          <w:sz w:val="12"/>
          <w:szCs w:val="12"/>
          <w:lang w:val="es-ES_tradnl"/>
        </w:rPr>
        <w:t>Calle del Ter, 16, 2º piso. 07009 Palma</w:t>
      </w:r>
    </w:p>
    <w:p w:rsidR="002420CA" w:rsidRPr="004B2094" w:rsidRDefault="002420CA" w:rsidP="002420CA">
      <w:pPr>
        <w:autoSpaceDE w:val="0"/>
        <w:autoSpaceDN w:val="0"/>
        <w:adjustRightInd w:val="0"/>
        <w:rPr>
          <w:rFonts w:cs="Noto Sans"/>
          <w:b/>
          <w:bCs/>
          <w:color w:val="000000"/>
          <w:sz w:val="12"/>
          <w:szCs w:val="12"/>
          <w:lang w:val="es-ES_tradnl"/>
        </w:rPr>
      </w:pPr>
      <w:r w:rsidRPr="004B2094">
        <w:rPr>
          <w:rFonts w:cs="Noto Sans"/>
          <w:b/>
          <w:bCs/>
          <w:color w:val="000000"/>
          <w:sz w:val="12"/>
          <w:szCs w:val="12"/>
          <w:lang w:val="es-ES_tradnl"/>
        </w:rPr>
        <w:t>Tel.: 971 17 77 70</w:t>
      </w:r>
    </w:p>
    <w:p w:rsidR="006D1ED2" w:rsidRPr="002420CA" w:rsidRDefault="002420CA">
      <w:pPr>
        <w:rPr>
          <w:rFonts w:cs="Noto Sans"/>
          <w:b/>
          <w:i/>
          <w:sz w:val="16"/>
          <w:szCs w:val="16"/>
          <w:lang w:val="es-ES_tradnl"/>
        </w:rPr>
      </w:pPr>
      <w:r w:rsidRPr="004B2094">
        <w:rPr>
          <w:rFonts w:cs="Noto Sans"/>
          <w:b/>
          <w:bCs/>
          <w:color w:val="1235FF"/>
          <w:sz w:val="12"/>
          <w:szCs w:val="12"/>
          <w:lang w:val="es-ES_tradnl"/>
        </w:rPr>
        <w:t>http://dgfpieas.caib.es</w:t>
      </w:r>
    </w:p>
    <w:sectPr w:rsidR="006D1ED2" w:rsidRPr="002420CA" w:rsidSect="003419D5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27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3F0E" w:rsidRDefault="00263F0E" w:rsidP="002F3D33">
      <w:r>
        <w:separator/>
      </w:r>
    </w:p>
  </w:endnote>
  <w:endnote w:type="continuationSeparator" w:id="1">
    <w:p w:rsidR="00263F0E" w:rsidRDefault="00263F0E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263F0E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263F0E" w:rsidRPr="00901173" w:rsidRDefault="00263F0E" w:rsidP="00A908A7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</w:t>
          </w:r>
          <w:r w:rsidRPr="00901173">
            <w:rPr>
              <w:rFonts w:ascii="Noto Sans" w:hAnsi="Noto Sans" w:cs="Noto Sans"/>
              <w:lang w:val="ca-ES"/>
            </w:rPr>
            <w:t xml:space="preserve">, </w:t>
          </w:r>
          <w:r>
            <w:rPr>
              <w:rFonts w:ascii="Noto Sans" w:hAnsi="Noto Sans" w:cs="Noto Sans"/>
              <w:lang w:val="ca-ES"/>
            </w:rPr>
            <w:t>16</w:t>
          </w:r>
        </w:p>
        <w:p w:rsidR="00263F0E" w:rsidRPr="00901173" w:rsidRDefault="00263F0E" w:rsidP="00A908A7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0700</w:t>
          </w:r>
          <w:r>
            <w:rPr>
              <w:rFonts w:ascii="Noto Sans" w:hAnsi="Noto Sans" w:cs="Noto Sans"/>
              <w:lang w:val="ca-ES"/>
            </w:rPr>
            <w:t>9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:rsidR="00263F0E" w:rsidRPr="00901173" w:rsidRDefault="00263F0E" w:rsidP="00A908A7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78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0</w:t>
          </w:r>
          <w:r w:rsidRPr="00901173">
            <w:rPr>
              <w:rFonts w:ascii="Noto Sans" w:hAnsi="Noto Sans" w:cs="Noto Sans"/>
              <w:lang w:val="ca-ES"/>
            </w:rPr>
            <w:t>0</w:t>
          </w:r>
        </w:p>
        <w:p w:rsidR="00263F0E" w:rsidRPr="00144C26" w:rsidRDefault="00263F0E" w:rsidP="00A908A7">
          <w:pPr>
            <w:pStyle w:val="Peudepgina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dgfpieas.caib.es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263F0E" w:rsidRPr="00144C26" w:rsidRDefault="00263F0E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263F0E" w:rsidRPr="00144C26" w:rsidRDefault="009579E1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263F0E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4F2F48">
            <w:rPr>
              <w:rFonts w:ascii="Noto Sans" w:hAnsi="Noto Sans" w:cs="Noto Sans"/>
              <w:noProof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263F0E" w:rsidRPr="00144C26" w:rsidRDefault="00263F0E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263F0E" w:rsidRPr="00901173" w:rsidTr="000A493F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263F0E" w:rsidRPr="00901173" w:rsidRDefault="00263F0E" w:rsidP="000A493F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</w:t>
          </w:r>
          <w:r w:rsidRPr="00901173">
            <w:rPr>
              <w:rFonts w:ascii="Noto Sans" w:hAnsi="Noto Sans" w:cs="Noto Sans"/>
              <w:lang w:val="ca-ES"/>
            </w:rPr>
            <w:t xml:space="preserve">, </w:t>
          </w:r>
          <w:r>
            <w:rPr>
              <w:rFonts w:ascii="Noto Sans" w:hAnsi="Noto Sans" w:cs="Noto Sans"/>
              <w:lang w:val="ca-ES"/>
            </w:rPr>
            <w:t>16</w:t>
          </w:r>
        </w:p>
        <w:p w:rsidR="00263F0E" w:rsidRPr="00901173" w:rsidRDefault="00263F0E" w:rsidP="000A493F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0700</w:t>
          </w:r>
          <w:r>
            <w:rPr>
              <w:rFonts w:ascii="Noto Sans" w:hAnsi="Noto Sans" w:cs="Noto Sans"/>
              <w:lang w:val="ca-ES"/>
            </w:rPr>
            <w:t>9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:rsidR="00263F0E" w:rsidRPr="00901173" w:rsidRDefault="00263F0E" w:rsidP="000A493F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78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0</w:t>
          </w:r>
          <w:r w:rsidRPr="00901173">
            <w:rPr>
              <w:rFonts w:ascii="Noto Sans" w:hAnsi="Noto Sans" w:cs="Noto Sans"/>
              <w:lang w:val="ca-ES"/>
            </w:rPr>
            <w:t>0</w:t>
          </w:r>
        </w:p>
        <w:p w:rsidR="00263F0E" w:rsidRPr="00901173" w:rsidRDefault="009579E1" w:rsidP="000A493F">
          <w:pPr>
            <w:pStyle w:val="Peudepgina"/>
            <w:rPr>
              <w:rFonts w:ascii="Noto Sans" w:hAnsi="Noto Sans" w:cs="Noto Sans"/>
              <w:color w:val="C30045"/>
            </w:rPr>
          </w:pPr>
          <w:hyperlink r:id="rId1" w:history="1">
            <w:r w:rsidR="00086828" w:rsidRPr="00E675D5">
              <w:rPr>
                <w:rStyle w:val="Hipervnculo"/>
                <w:rFonts w:ascii="Noto Sans" w:hAnsi="Noto Sans" w:cs="Noto Sans"/>
                <w:lang w:val="ca-ES"/>
              </w:rPr>
              <w:t>dgfpieas@.caib.es</w:t>
            </w:r>
          </w:hyperlink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263F0E" w:rsidRPr="00901173" w:rsidRDefault="00263F0E" w:rsidP="000A493F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263F0E" w:rsidRPr="00901173" w:rsidRDefault="00263F0E" w:rsidP="000A493F">
          <w:pPr>
            <w:pStyle w:val="Peudepgina"/>
            <w:rPr>
              <w:rFonts w:ascii="Noto Sans" w:hAnsi="Noto Sans" w:cs="Noto Sans"/>
            </w:rPr>
          </w:pPr>
        </w:p>
      </w:tc>
    </w:tr>
  </w:tbl>
  <w:p w:rsidR="00263F0E" w:rsidRPr="00450F6A" w:rsidRDefault="009579E1" w:rsidP="00450F6A">
    <w:pPr>
      <w:pStyle w:val="Piedepgina"/>
      <w:jc w:val="right"/>
      <w:rPr>
        <w:sz w:val="18"/>
        <w:szCs w:val="18"/>
      </w:rPr>
    </w:pPr>
    <w:r w:rsidRPr="00450F6A">
      <w:rPr>
        <w:sz w:val="18"/>
        <w:szCs w:val="18"/>
      </w:rPr>
      <w:fldChar w:fldCharType="begin"/>
    </w:r>
    <w:r w:rsidR="00263F0E" w:rsidRPr="00450F6A">
      <w:rPr>
        <w:sz w:val="18"/>
        <w:szCs w:val="18"/>
      </w:rPr>
      <w:instrText xml:space="preserve"> PAGE   \* MERGEFORMAT </w:instrText>
    </w:r>
    <w:r w:rsidRPr="00450F6A">
      <w:rPr>
        <w:sz w:val="18"/>
        <w:szCs w:val="18"/>
      </w:rPr>
      <w:fldChar w:fldCharType="separate"/>
    </w:r>
    <w:r w:rsidR="004F2F48">
      <w:rPr>
        <w:noProof/>
        <w:sz w:val="18"/>
        <w:szCs w:val="18"/>
      </w:rPr>
      <w:t>1</w:t>
    </w:r>
    <w:r w:rsidRPr="00450F6A">
      <w:rPr>
        <w:sz w:val="18"/>
        <w:szCs w:val="1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3F0E" w:rsidRDefault="00263F0E" w:rsidP="002F3D33">
      <w:r>
        <w:separator/>
      </w:r>
    </w:p>
  </w:footnote>
  <w:footnote w:type="continuationSeparator" w:id="1">
    <w:p w:rsidR="00263F0E" w:rsidRDefault="00263F0E" w:rsidP="002F3D33">
      <w:r>
        <w:continuationSeparator/>
      </w:r>
    </w:p>
  </w:footnote>
  <w:footnote w:id="2">
    <w:p w:rsidR="00263F0E" w:rsidRDefault="00263F0E" w:rsidP="002420CA">
      <w:pPr>
        <w:pStyle w:val="Textonotapie"/>
      </w:pPr>
      <w:r>
        <w:rPr>
          <w:rStyle w:val="Refdenotaalpie"/>
        </w:rPr>
        <w:footnoteRef/>
      </w:r>
      <w:r>
        <w:t xml:space="preserve"> Si no comunicáis expresamente la renuncia, se entiende que aceptáis la subvención. 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F0E" w:rsidRDefault="00263F0E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7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F0E" w:rsidRDefault="00263F0E" w:rsidP="004F2F48">
    <w:pPr>
      <w:pStyle w:val="Encabezado"/>
      <w:ind w:left="-1701"/>
    </w:pPr>
    <w:r w:rsidRPr="005D2E4E">
      <w:rPr>
        <w:noProof/>
        <w:lang w:val="es-ES" w:eastAsia="es-ES"/>
      </w:rPr>
      <w:drawing>
        <wp:inline distT="0" distB="0" distL="0" distR="0">
          <wp:extent cx="1181595" cy="1038164"/>
          <wp:effectExtent l="0" t="0" r="0" b="0"/>
          <wp:docPr id="3" name="Imagen 1" descr="01_EDU_FOR_PRO_B_CO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01_EDU_FOR_PRO_B_COL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85101" cy="10412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07130"/>
    <w:multiLevelType w:val="hybridMultilevel"/>
    <w:tmpl w:val="2EB40110"/>
    <w:lvl w:ilvl="0" w:tplc="1A58ED4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5B6C6F"/>
    <w:multiLevelType w:val="hybridMultilevel"/>
    <w:tmpl w:val="66D8F5AA"/>
    <w:lvl w:ilvl="0" w:tplc="0F02FA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62781D"/>
    <w:multiLevelType w:val="hybridMultilevel"/>
    <w:tmpl w:val="666815C0"/>
    <w:lvl w:ilvl="0" w:tplc="E15C201C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CC1DF7"/>
    <w:multiLevelType w:val="hybridMultilevel"/>
    <w:tmpl w:val="A95E2AFA"/>
    <w:lvl w:ilvl="0" w:tplc="CBB0A5D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B16B7F"/>
    <w:multiLevelType w:val="hybridMultilevel"/>
    <w:tmpl w:val="58620BB8"/>
    <w:lvl w:ilvl="0" w:tplc="9702CEF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54106B"/>
    <w:multiLevelType w:val="hybridMultilevel"/>
    <w:tmpl w:val="358C868A"/>
    <w:lvl w:ilvl="0" w:tplc="5EE00F16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004430"/>
    <w:multiLevelType w:val="hybridMultilevel"/>
    <w:tmpl w:val="4762D7AA"/>
    <w:lvl w:ilvl="0" w:tplc="EFF4E5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365F21"/>
    <w:multiLevelType w:val="hybridMultilevel"/>
    <w:tmpl w:val="6ECAB740"/>
    <w:lvl w:ilvl="0" w:tplc="BB8C7386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922561"/>
    <w:multiLevelType w:val="hybridMultilevel"/>
    <w:tmpl w:val="7302B7D4"/>
    <w:lvl w:ilvl="0" w:tplc="EFE83B2A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9E47CE"/>
    <w:multiLevelType w:val="hybridMultilevel"/>
    <w:tmpl w:val="2D06C8FE"/>
    <w:lvl w:ilvl="0" w:tplc="F22C33C6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E0C3A45"/>
    <w:multiLevelType w:val="hybridMultilevel"/>
    <w:tmpl w:val="5A3AC85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4F734E"/>
    <w:multiLevelType w:val="hybridMultilevel"/>
    <w:tmpl w:val="6E3EC844"/>
    <w:lvl w:ilvl="0" w:tplc="A96040C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88270E5"/>
    <w:multiLevelType w:val="hybridMultilevel"/>
    <w:tmpl w:val="95F41C84"/>
    <w:lvl w:ilvl="0" w:tplc="F1864D66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ACB0428"/>
    <w:multiLevelType w:val="hybridMultilevel"/>
    <w:tmpl w:val="D9C86AB6"/>
    <w:lvl w:ilvl="0" w:tplc="467C81C2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C4B2D30"/>
    <w:multiLevelType w:val="hybridMultilevel"/>
    <w:tmpl w:val="85A8E5C4"/>
    <w:lvl w:ilvl="0" w:tplc="56AEDCE4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DF6256F"/>
    <w:multiLevelType w:val="hybridMultilevel"/>
    <w:tmpl w:val="844610A2"/>
    <w:lvl w:ilvl="0" w:tplc="32BCDDC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1E44CB2"/>
    <w:multiLevelType w:val="hybridMultilevel"/>
    <w:tmpl w:val="0802B254"/>
    <w:lvl w:ilvl="0" w:tplc="3B8A853A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AAF47CD"/>
    <w:multiLevelType w:val="hybridMultilevel"/>
    <w:tmpl w:val="7E8066B6"/>
    <w:lvl w:ilvl="0" w:tplc="00000003">
      <w:start w:val="1"/>
      <w:numFmt w:val="bullet"/>
      <w:lvlText w:val=""/>
      <w:lvlJc w:val="left"/>
      <w:pPr>
        <w:ind w:left="1077" w:hanging="360"/>
      </w:pPr>
      <w:rPr>
        <w:rFonts w:ascii="Symbol" w:hAnsi="Symbol" w:cs="Symbol" w:hint="default"/>
      </w:rPr>
    </w:lvl>
    <w:lvl w:ilvl="1" w:tplc="0C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D9448BD"/>
    <w:multiLevelType w:val="hybridMultilevel"/>
    <w:tmpl w:val="7750C742"/>
    <w:lvl w:ilvl="0" w:tplc="474C9996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E5E1585"/>
    <w:multiLevelType w:val="hybridMultilevel"/>
    <w:tmpl w:val="7DF46BAE"/>
    <w:lvl w:ilvl="0" w:tplc="EA6E2280">
      <w:start w:val="1"/>
      <w:numFmt w:val="bullet"/>
      <w:lvlText w:val=""/>
      <w:lvlJc w:val="left"/>
      <w:pPr>
        <w:ind w:left="1211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FA92DCF"/>
    <w:multiLevelType w:val="hybridMultilevel"/>
    <w:tmpl w:val="EB14DFD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973AEF"/>
    <w:multiLevelType w:val="hybridMultilevel"/>
    <w:tmpl w:val="261688B6"/>
    <w:lvl w:ilvl="0" w:tplc="606EBB82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9"/>
  </w:num>
  <w:num w:numId="3">
    <w:abstractNumId w:val="20"/>
  </w:num>
  <w:num w:numId="4">
    <w:abstractNumId w:val="10"/>
  </w:num>
  <w:num w:numId="5">
    <w:abstractNumId w:val="13"/>
  </w:num>
  <w:num w:numId="6">
    <w:abstractNumId w:val="21"/>
  </w:num>
  <w:num w:numId="7">
    <w:abstractNumId w:val="3"/>
  </w:num>
  <w:num w:numId="8">
    <w:abstractNumId w:val="12"/>
  </w:num>
  <w:num w:numId="9">
    <w:abstractNumId w:val="8"/>
  </w:num>
  <w:num w:numId="10">
    <w:abstractNumId w:val="11"/>
  </w:num>
  <w:num w:numId="11">
    <w:abstractNumId w:val="2"/>
  </w:num>
  <w:num w:numId="12">
    <w:abstractNumId w:val="6"/>
  </w:num>
  <w:num w:numId="13">
    <w:abstractNumId w:val="7"/>
  </w:num>
  <w:num w:numId="14">
    <w:abstractNumId w:val="1"/>
  </w:num>
  <w:num w:numId="15">
    <w:abstractNumId w:val="16"/>
  </w:num>
  <w:num w:numId="16">
    <w:abstractNumId w:val="15"/>
  </w:num>
  <w:num w:numId="17">
    <w:abstractNumId w:val="14"/>
  </w:num>
  <w:num w:numId="18">
    <w:abstractNumId w:val="5"/>
  </w:num>
  <w:num w:numId="19">
    <w:abstractNumId w:val="4"/>
  </w:num>
  <w:num w:numId="20">
    <w:abstractNumId w:val="0"/>
  </w:num>
  <w:num w:numId="21">
    <w:abstractNumId w:val="18"/>
  </w:num>
  <w:num w:numId="22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9"/>
  </w:hdrShapeDefaults>
  <w:footnotePr>
    <w:footnote w:id="0"/>
    <w:footnote w:id="1"/>
  </w:footnotePr>
  <w:endnotePr>
    <w:endnote w:id="0"/>
    <w:endnote w:id="1"/>
  </w:endnotePr>
  <w:compat/>
  <w:rsids>
    <w:rsidRoot w:val="004F371F"/>
    <w:rsid w:val="0001132A"/>
    <w:rsid w:val="00012255"/>
    <w:rsid w:val="000156CD"/>
    <w:rsid w:val="00023205"/>
    <w:rsid w:val="000237A9"/>
    <w:rsid w:val="00034A40"/>
    <w:rsid w:val="00036B37"/>
    <w:rsid w:val="00050D54"/>
    <w:rsid w:val="00057EB5"/>
    <w:rsid w:val="00074F0B"/>
    <w:rsid w:val="00080D7A"/>
    <w:rsid w:val="00086828"/>
    <w:rsid w:val="000879CF"/>
    <w:rsid w:val="00092B9B"/>
    <w:rsid w:val="000950E0"/>
    <w:rsid w:val="000960B0"/>
    <w:rsid w:val="000A493F"/>
    <w:rsid w:val="000A7669"/>
    <w:rsid w:val="000B1813"/>
    <w:rsid w:val="000B184C"/>
    <w:rsid w:val="000D7FC3"/>
    <w:rsid w:val="000E3C12"/>
    <w:rsid w:val="000E4AFA"/>
    <w:rsid w:val="000F4D53"/>
    <w:rsid w:val="0010508B"/>
    <w:rsid w:val="001100F9"/>
    <w:rsid w:val="00110FE4"/>
    <w:rsid w:val="00114152"/>
    <w:rsid w:val="001254C5"/>
    <w:rsid w:val="001266B7"/>
    <w:rsid w:val="001270D9"/>
    <w:rsid w:val="00133220"/>
    <w:rsid w:val="00144C26"/>
    <w:rsid w:val="001509D2"/>
    <w:rsid w:val="00151D0B"/>
    <w:rsid w:val="00155C3D"/>
    <w:rsid w:val="001574A1"/>
    <w:rsid w:val="00166DF6"/>
    <w:rsid w:val="00174DB3"/>
    <w:rsid w:val="00183837"/>
    <w:rsid w:val="001B4283"/>
    <w:rsid w:val="001B4CA9"/>
    <w:rsid w:val="001C42EC"/>
    <w:rsid w:val="001C76E5"/>
    <w:rsid w:val="001D255F"/>
    <w:rsid w:val="001D2A3E"/>
    <w:rsid w:val="001D3D05"/>
    <w:rsid w:val="001E5F53"/>
    <w:rsid w:val="001E5FD1"/>
    <w:rsid w:val="0020001D"/>
    <w:rsid w:val="00201304"/>
    <w:rsid w:val="00202B43"/>
    <w:rsid w:val="002049E6"/>
    <w:rsid w:val="00222923"/>
    <w:rsid w:val="002266B1"/>
    <w:rsid w:val="00230ADA"/>
    <w:rsid w:val="002365DE"/>
    <w:rsid w:val="002420CA"/>
    <w:rsid w:val="002502C7"/>
    <w:rsid w:val="00253580"/>
    <w:rsid w:val="00257396"/>
    <w:rsid w:val="0025741D"/>
    <w:rsid w:val="002635A5"/>
    <w:rsid w:val="00263F0E"/>
    <w:rsid w:val="00271B20"/>
    <w:rsid w:val="00274B69"/>
    <w:rsid w:val="00276FB6"/>
    <w:rsid w:val="00283E36"/>
    <w:rsid w:val="0029653D"/>
    <w:rsid w:val="002A0A7D"/>
    <w:rsid w:val="002A78E6"/>
    <w:rsid w:val="002B1048"/>
    <w:rsid w:val="002C075E"/>
    <w:rsid w:val="002D5633"/>
    <w:rsid w:val="002D58AC"/>
    <w:rsid w:val="002D7865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5598B"/>
    <w:rsid w:val="00357840"/>
    <w:rsid w:val="00367D90"/>
    <w:rsid w:val="00373894"/>
    <w:rsid w:val="003866E4"/>
    <w:rsid w:val="00386BCA"/>
    <w:rsid w:val="00392DD5"/>
    <w:rsid w:val="003A036E"/>
    <w:rsid w:val="003A0CEB"/>
    <w:rsid w:val="003A1DA2"/>
    <w:rsid w:val="003C228C"/>
    <w:rsid w:val="003D785A"/>
    <w:rsid w:val="003F6178"/>
    <w:rsid w:val="003F6E57"/>
    <w:rsid w:val="003F6FBA"/>
    <w:rsid w:val="003F771A"/>
    <w:rsid w:val="0041309D"/>
    <w:rsid w:val="00417DCE"/>
    <w:rsid w:val="00422413"/>
    <w:rsid w:val="00424D60"/>
    <w:rsid w:val="00425270"/>
    <w:rsid w:val="00442805"/>
    <w:rsid w:val="00446AA0"/>
    <w:rsid w:val="00450F6A"/>
    <w:rsid w:val="00466CDE"/>
    <w:rsid w:val="00482A97"/>
    <w:rsid w:val="00485578"/>
    <w:rsid w:val="004C68F7"/>
    <w:rsid w:val="004C6BE5"/>
    <w:rsid w:val="004D2A64"/>
    <w:rsid w:val="004D619B"/>
    <w:rsid w:val="004F2F48"/>
    <w:rsid w:val="004F371F"/>
    <w:rsid w:val="004F5CC1"/>
    <w:rsid w:val="004F7E4B"/>
    <w:rsid w:val="0050440F"/>
    <w:rsid w:val="00515F2F"/>
    <w:rsid w:val="00554DE6"/>
    <w:rsid w:val="00555FF7"/>
    <w:rsid w:val="00557BEB"/>
    <w:rsid w:val="005622F6"/>
    <w:rsid w:val="00563726"/>
    <w:rsid w:val="0057413D"/>
    <w:rsid w:val="00574AA6"/>
    <w:rsid w:val="00586EFF"/>
    <w:rsid w:val="005B44CE"/>
    <w:rsid w:val="005C057F"/>
    <w:rsid w:val="005D0920"/>
    <w:rsid w:val="005D2E4E"/>
    <w:rsid w:val="005D7E9E"/>
    <w:rsid w:val="005E3236"/>
    <w:rsid w:val="005F1A82"/>
    <w:rsid w:val="005F3984"/>
    <w:rsid w:val="006013FF"/>
    <w:rsid w:val="006134B7"/>
    <w:rsid w:val="00635971"/>
    <w:rsid w:val="00637409"/>
    <w:rsid w:val="006377DF"/>
    <w:rsid w:val="006414EF"/>
    <w:rsid w:val="00651C37"/>
    <w:rsid w:val="00665CFA"/>
    <w:rsid w:val="006671AD"/>
    <w:rsid w:val="00674411"/>
    <w:rsid w:val="00674669"/>
    <w:rsid w:val="006776B5"/>
    <w:rsid w:val="006840C2"/>
    <w:rsid w:val="00686CDC"/>
    <w:rsid w:val="006A009C"/>
    <w:rsid w:val="006A1CEE"/>
    <w:rsid w:val="006A6A09"/>
    <w:rsid w:val="006B4CEB"/>
    <w:rsid w:val="006B6049"/>
    <w:rsid w:val="006B6306"/>
    <w:rsid w:val="006C5013"/>
    <w:rsid w:val="006D1ED2"/>
    <w:rsid w:val="006D2290"/>
    <w:rsid w:val="006D5A2F"/>
    <w:rsid w:val="006F0D2E"/>
    <w:rsid w:val="006F485F"/>
    <w:rsid w:val="00701787"/>
    <w:rsid w:val="0072100A"/>
    <w:rsid w:val="007265EF"/>
    <w:rsid w:val="00727C08"/>
    <w:rsid w:val="00736DAC"/>
    <w:rsid w:val="0074473A"/>
    <w:rsid w:val="00750C99"/>
    <w:rsid w:val="007567B3"/>
    <w:rsid w:val="00762CDE"/>
    <w:rsid w:val="00764163"/>
    <w:rsid w:val="00772EEB"/>
    <w:rsid w:val="00774D29"/>
    <w:rsid w:val="00780893"/>
    <w:rsid w:val="00782A48"/>
    <w:rsid w:val="0078334E"/>
    <w:rsid w:val="007A7B53"/>
    <w:rsid w:val="007B5344"/>
    <w:rsid w:val="007C01A2"/>
    <w:rsid w:val="007D487C"/>
    <w:rsid w:val="007F36BC"/>
    <w:rsid w:val="007F6F4F"/>
    <w:rsid w:val="0080719C"/>
    <w:rsid w:val="0081333C"/>
    <w:rsid w:val="0083458C"/>
    <w:rsid w:val="00834C0C"/>
    <w:rsid w:val="0083573F"/>
    <w:rsid w:val="008413FC"/>
    <w:rsid w:val="00842E51"/>
    <w:rsid w:val="008432F6"/>
    <w:rsid w:val="008442CE"/>
    <w:rsid w:val="00872B70"/>
    <w:rsid w:val="00892689"/>
    <w:rsid w:val="00895D5B"/>
    <w:rsid w:val="008A09F1"/>
    <w:rsid w:val="008A0BCD"/>
    <w:rsid w:val="008A3278"/>
    <w:rsid w:val="008A4F91"/>
    <w:rsid w:val="008A636B"/>
    <w:rsid w:val="008B0595"/>
    <w:rsid w:val="008B6FBE"/>
    <w:rsid w:val="008B7970"/>
    <w:rsid w:val="008E248C"/>
    <w:rsid w:val="008E5F14"/>
    <w:rsid w:val="008F0DA7"/>
    <w:rsid w:val="008F3D44"/>
    <w:rsid w:val="008F7E07"/>
    <w:rsid w:val="00901173"/>
    <w:rsid w:val="0094251A"/>
    <w:rsid w:val="00946B95"/>
    <w:rsid w:val="00950F7B"/>
    <w:rsid w:val="009579E1"/>
    <w:rsid w:val="0096707E"/>
    <w:rsid w:val="00967A6E"/>
    <w:rsid w:val="009737AF"/>
    <w:rsid w:val="00991426"/>
    <w:rsid w:val="009A0E69"/>
    <w:rsid w:val="009B3FD2"/>
    <w:rsid w:val="009C2E23"/>
    <w:rsid w:val="009D0416"/>
    <w:rsid w:val="009D05A6"/>
    <w:rsid w:val="009D0A5F"/>
    <w:rsid w:val="009F36D4"/>
    <w:rsid w:val="009F44FA"/>
    <w:rsid w:val="009F609B"/>
    <w:rsid w:val="00A00E0F"/>
    <w:rsid w:val="00A1116F"/>
    <w:rsid w:val="00A169FE"/>
    <w:rsid w:val="00A2137F"/>
    <w:rsid w:val="00A24F99"/>
    <w:rsid w:val="00A31C73"/>
    <w:rsid w:val="00A32066"/>
    <w:rsid w:val="00A32F14"/>
    <w:rsid w:val="00A36D5C"/>
    <w:rsid w:val="00A374B4"/>
    <w:rsid w:val="00A45203"/>
    <w:rsid w:val="00A503A0"/>
    <w:rsid w:val="00A52A94"/>
    <w:rsid w:val="00A63A3B"/>
    <w:rsid w:val="00A70754"/>
    <w:rsid w:val="00A7651F"/>
    <w:rsid w:val="00A7737C"/>
    <w:rsid w:val="00A908A7"/>
    <w:rsid w:val="00A90ED1"/>
    <w:rsid w:val="00A9443C"/>
    <w:rsid w:val="00A94FEA"/>
    <w:rsid w:val="00AA2E2E"/>
    <w:rsid w:val="00AA55B1"/>
    <w:rsid w:val="00AB2A73"/>
    <w:rsid w:val="00AB3AB2"/>
    <w:rsid w:val="00AE7A5E"/>
    <w:rsid w:val="00AE7DD6"/>
    <w:rsid w:val="00AF4B3E"/>
    <w:rsid w:val="00AF6E68"/>
    <w:rsid w:val="00B049DA"/>
    <w:rsid w:val="00B17C38"/>
    <w:rsid w:val="00B22E54"/>
    <w:rsid w:val="00B2463B"/>
    <w:rsid w:val="00B340FE"/>
    <w:rsid w:val="00B4748B"/>
    <w:rsid w:val="00B522DD"/>
    <w:rsid w:val="00B611B6"/>
    <w:rsid w:val="00B615C5"/>
    <w:rsid w:val="00B645BF"/>
    <w:rsid w:val="00B66BF5"/>
    <w:rsid w:val="00B70D3B"/>
    <w:rsid w:val="00B72590"/>
    <w:rsid w:val="00B86DE2"/>
    <w:rsid w:val="00B96B23"/>
    <w:rsid w:val="00BA0232"/>
    <w:rsid w:val="00BA5DF3"/>
    <w:rsid w:val="00BB016B"/>
    <w:rsid w:val="00BE6FB2"/>
    <w:rsid w:val="00BF3976"/>
    <w:rsid w:val="00BF3E6F"/>
    <w:rsid w:val="00BF5A7C"/>
    <w:rsid w:val="00C004FA"/>
    <w:rsid w:val="00C06CE5"/>
    <w:rsid w:val="00C1176A"/>
    <w:rsid w:val="00C168B0"/>
    <w:rsid w:val="00C24228"/>
    <w:rsid w:val="00C250C0"/>
    <w:rsid w:val="00C25528"/>
    <w:rsid w:val="00C30964"/>
    <w:rsid w:val="00C6481A"/>
    <w:rsid w:val="00C779AE"/>
    <w:rsid w:val="00C77D5C"/>
    <w:rsid w:val="00C84648"/>
    <w:rsid w:val="00CA7E9E"/>
    <w:rsid w:val="00CB44AD"/>
    <w:rsid w:val="00CC759F"/>
    <w:rsid w:val="00CF5372"/>
    <w:rsid w:val="00CF64B3"/>
    <w:rsid w:val="00D0530C"/>
    <w:rsid w:val="00D1214B"/>
    <w:rsid w:val="00D12B6D"/>
    <w:rsid w:val="00D24D5C"/>
    <w:rsid w:val="00D40806"/>
    <w:rsid w:val="00D44ACE"/>
    <w:rsid w:val="00D44E04"/>
    <w:rsid w:val="00D47837"/>
    <w:rsid w:val="00D616E9"/>
    <w:rsid w:val="00D65001"/>
    <w:rsid w:val="00D65BFF"/>
    <w:rsid w:val="00D66045"/>
    <w:rsid w:val="00D76585"/>
    <w:rsid w:val="00D911CC"/>
    <w:rsid w:val="00DA5056"/>
    <w:rsid w:val="00DD7696"/>
    <w:rsid w:val="00DE2293"/>
    <w:rsid w:val="00DF0E12"/>
    <w:rsid w:val="00DF1C34"/>
    <w:rsid w:val="00DF2AFF"/>
    <w:rsid w:val="00DF7C2E"/>
    <w:rsid w:val="00E16ABC"/>
    <w:rsid w:val="00E25975"/>
    <w:rsid w:val="00E3324B"/>
    <w:rsid w:val="00E41CE8"/>
    <w:rsid w:val="00E50736"/>
    <w:rsid w:val="00E54B5C"/>
    <w:rsid w:val="00E57D04"/>
    <w:rsid w:val="00E710FA"/>
    <w:rsid w:val="00E77604"/>
    <w:rsid w:val="00E87866"/>
    <w:rsid w:val="00E91E39"/>
    <w:rsid w:val="00E922C1"/>
    <w:rsid w:val="00EA0467"/>
    <w:rsid w:val="00EB69B0"/>
    <w:rsid w:val="00EC1A00"/>
    <w:rsid w:val="00EE3046"/>
    <w:rsid w:val="00EE3B34"/>
    <w:rsid w:val="00EE77C0"/>
    <w:rsid w:val="00EE7C2F"/>
    <w:rsid w:val="00EF2802"/>
    <w:rsid w:val="00EF3AF2"/>
    <w:rsid w:val="00EF3F93"/>
    <w:rsid w:val="00EF4E56"/>
    <w:rsid w:val="00F1333D"/>
    <w:rsid w:val="00F20EE7"/>
    <w:rsid w:val="00F55922"/>
    <w:rsid w:val="00F6118D"/>
    <w:rsid w:val="00F62DA3"/>
    <w:rsid w:val="00F702BF"/>
    <w:rsid w:val="00F72CCB"/>
    <w:rsid w:val="00F756ED"/>
    <w:rsid w:val="00F81CEC"/>
    <w:rsid w:val="00F8738C"/>
    <w:rsid w:val="00F97F88"/>
    <w:rsid w:val="00FB249B"/>
    <w:rsid w:val="00FC7D08"/>
    <w:rsid w:val="00FE6B74"/>
    <w:rsid w:val="00FF1635"/>
    <w:rsid w:val="00FF33AF"/>
    <w:rsid w:val="00FF6974"/>
    <w:rsid w:val="00FF71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eastAsia="en-US"/>
    </w:rPr>
  </w:style>
  <w:style w:type="paragraph" w:styleId="Ttulo3">
    <w:name w:val="heading 3"/>
    <w:basedOn w:val="Normal"/>
    <w:link w:val="Ttulo3Car"/>
    <w:uiPriority w:val="9"/>
    <w:qFormat/>
    <w:rsid w:val="001E5F53"/>
    <w:pPr>
      <w:spacing w:before="100" w:beforeAutospacing="1" w:after="100" w:afterAutospacing="1"/>
      <w:outlineLvl w:val="2"/>
    </w:pPr>
    <w:rPr>
      <w:rFonts w:ascii="Times New Roman" w:eastAsia="Times New Roman" w:hAnsi="Times New Roman"/>
      <w:b/>
      <w:bCs/>
      <w:sz w:val="27"/>
      <w:szCs w:val="27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3Car">
    <w:name w:val="Título 3 Car"/>
    <w:basedOn w:val="Fuentedeprrafopredeter"/>
    <w:link w:val="Ttulo3"/>
    <w:uiPriority w:val="9"/>
    <w:rsid w:val="001E5F53"/>
    <w:rPr>
      <w:rFonts w:ascii="Times New Roman" w:eastAsia="Times New Roman" w:hAnsi="Times New Roman"/>
      <w:b/>
      <w:bCs/>
      <w:sz w:val="27"/>
      <w:szCs w:val="27"/>
    </w:rPr>
  </w:style>
  <w:style w:type="paragraph" w:styleId="Textoindependiente">
    <w:name w:val="Body Text"/>
    <w:basedOn w:val="Normal"/>
    <w:link w:val="TextoindependienteCar"/>
    <w:rsid w:val="001E5F53"/>
    <w:pPr>
      <w:suppressAutoHyphens/>
      <w:jc w:val="both"/>
    </w:pPr>
    <w:rPr>
      <w:rFonts w:ascii="Arial" w:eastAsia="Times New Roman" w:hAnsi="Arial"/>
      <w:sz w:val="24"/>
      <w:szCs w:val="20"/>
      <w:lang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1E5F53"/>
    <w:rPr>
      <w:rFonts w:ascii="Arial" w:eastAsia="Times New Roman" w:hAnsi="Arial"/>
      <w:sz w:val="24"/>
      <w:lang w:eastAsia="ar-SA"/>
    </w:rPr>
  </w:style>
  <w:style w:type="paragraph" w:styleId="NormalWeb">
    <w:name w:val="Normal (Web)"/>
    <w:basedOn w:val="Normal"/>
    <w:uiPriority w:val="99"/>
    <w:rsid w:val="001E5F53"/>
    <w:pPr>
      <w:suppressAutoHyphens/>
      <w:spacing w:before="280" w:after="119"/>
    </w:pPr>
    <w:rPr>
      <w:rFonts w:ascii="Times New Roman" w:eastAsia="Times New Roman" w:hAnsi="Times New Roman" w:cs="Calibri"/>
      <w:sz w:val="24"/>
      <w:szCs w:val="24"/>
      <w:lang w:val="es-ES" w:eastAsia="ar-SA"/>
    </w:rPr>
  </w:style>
  <w:style w:type="paragraph" w:styleId="Prrafodelista">
    <w:name w:val="List Paragraph"/>
    <w:basedOn w:val="Normal"/>
    <w:uiPriority w:val="34"/>
    <w:qFormat/>
    <w:rsid w:val="001E5F53"/>
    <w:pPr>
      <w:ind w:left="708"/>
      <w:jc w:val="both"/>
    </w:pPr>
    <w:rPr>
      <w:rFonts w:ascii="LegacySanITCBoo" w:eastAsia="Times New Roman" w:hAnsi="LegacySanITCBoo"/>
      <w:sz w:val="26"/>
      <w:szCs w:val="20"/>
      <w:lang w:eastAsia="es-ES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1E5F53"/>
    <w:pPr>
      <w:spacing w:after="120"/>
      <w:ind w:left="283"/>
      <w:jc w:val="both"/>
    </w:pPr>
    <w:rPr>
      <w:rFonts w:ascii="LegacySanITCBoo" w:eastAsia="Times New Roman" w:hAnsi="LegacySanITCBoo"/>
      <w:sz w:val="26"/>
      <w:szCs w:val="20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1E5F53"/>
    <w:rPr>
      <w:rFonts w:ascii="LegacySanITCBoo" w:eastAsia="Times New Roman" w:hAnsi="LegacySanITCBoo"/>
      <w:sz w:val="26"/>
    </w:rPr>
  </w:style>
  <w:style w:type="paragraph" w:styleId="Textoindependiente3">
    <w:name w:val="Body Text 3"/>
    <w:basedOn w:val="Normal"/>
    <w:link w:val="Textoindependiente3Car"/>
    <w:rsid w:val="001E5F53"/>
    <w:pPr>
      <w:jc w:val="both"/>
    </w:pPr>
    <w:rPr>
      <w:rFonts w:ascii="Arial" w:eastAsia="Times New Roman" w:hAnsi="Arial"/>
      <w:snapToGrid w:val="0"/>
      <w:sz w:val="24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rsid w:val="001E5F53"/>
    <w:rPr>
      <w:rFonts w:ascii="Arial" w:eastAsia="Times New Roman" w:hAnsi="Arial"/>
      <w:snapToGrid w:val="0"/>
      <w:sz w:val="24"/>
    </w:rPr>
  </w:style>
  <w:style w:type="paragraph" w:styleId="Textocomentario">
    <w:name w:val="annotation text"/>
    <w:basedOn w:val="Normal"/>
    <w:link w:val="TextocomentarioCar"/>
    <w:unhideWhenUsed/>
    <w:rsid w:val="001E5F53"/>
    <w:pPr>
      <w:jc w:val="both"/>
    </w:pPr>
    <w:rPr>
      <w:rFonts w:ascii="LegacySanITCBoo" w:eastAsia="Times New Roman" w:hAnsi="LegacySanITCBoo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1E5F53"/>
    <w:rPr>
      <w:rFonts w:ascii="LegacySanITCBoo" w:eastAsia="Times New Roman" w:hAnsi="LegacySanITCBoo"/>
    </w:rPr>
  </w:style>
  <w:style w:type="character" w:styleId="Refdecomentario">
    <w:name w:val="annotation reference"/>
    <w:basedOn w:val="Fuentedeprrafopredeter"/>
    <w:uiPriority w:val="99"/>
    <w:semiHidden/>
    <w:unhideWhenUsed/>
    <w:rsid w:val="006A6A09"/>
    <w:rPr>
      <w:sz w:val="16"/>
      <w:szCs w:val="1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A6A09"/>
    <w:pPr>
      <w:jc w:val="left"/>
    </w:pPr>
    <w:rPr>
      <w:rFonts w:ascii="Noto Sans" w:eastAsia="Calibri" w:hAnsi="Noto Sans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A6A09"/>
    <w:rPr>
      <w:rFonts w:ascii="Noto Sans" w:hAnsi="Noto Sans"/>
      <w:b/>
      <w:bCs/>
      <w:lang w:eastAsia="en-US"/>
    </w:rPr>
  </w:style>
  <w:style w:type="character" w:styleId="CitaHTML">
    <w:name w:val="HTML Cite"/>
    <w:basedOn w:val="Fuentedeprrafopredeter"/>
    <w:uiPriority w:val="99"/>
    <w:semiHidden/>
    <w:unhideWhenUsed/>
    <w:rsid w:val="00C1176A"/>
    <w:rPr>
      <w:i/>
      <w:iCs/>
    </w:rPr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674411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rsid w:val="00674411"/>
    <w:rPr>
      <w:rFonts w:ascii="Noto Sans" w:hAnsi="Noto Sans"/>
      <w:sz w:val="22"/>
      <w:szCs w:val="22"/>
      <w:lang w:eastAsia="en-US"/>
    </w:rPr>
  </w:style>
  <w:style w:type="character" w:styleId="Refdenotaalpie">
    <w:name w:val="footnote reference"/>
    <w:uiPriority w:val="99"/>
    <w:semiHidden/>
    <w:unhideWhenUsed/>
    <w:rsid w:val="00674411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6D1ED2"/>
    <w:rPr>
      <w:rFonts w:ascii="Calibri" w:hAnsi="Calibri"/>
      <w:sz w:val="20"/>
      <w:szCs w:val="20"/>
      <w:lang w:val="es-E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6D1ED2"/>
    <w:rPr>
      <w:lang w:val="es-E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091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4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322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dgfpieas@.caib.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37002\AppData\Local\Temp\Domino%20Web%20Access\000.%20Plantilla_base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000. Plantilla_base</Template>
  <TotalTime>1</TotalTime>
  <Pages>1</Pages>
  <Words>232</Words>
  <Characters>1282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uno137002</dc:creator>
  <cp:lastModifiedBy>x43070478</cp:lastModifiedBy>
  <cp:revision>3</cp:revision>
  <cp:lastPrinted>2020-06-02T11:16:00Z</cp:lastPrinted>
  <dcterms:created xsi:type="dcterms:W3CDTF">2021-05-24T11:38:00Z</dcterms:created>
  <dcterms:modified xsi:type="dcterms:W3CDTF">2021-05-24T11:39:00Z</dcterms:modified>
</cp:coreProperties>
</file>