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009" w:rsidRPr="003B5E79" w:rsidRDefault="00715009" w:rsidP="00715009">
      <w:pPr>
        <w:rPr>
          <w:rFonts w:cs="Noto Sans"/>
          <w:b/>
        </w:rPr>
      </w:pPr>
      <w:r>
        <w:rPr>
          <w:rFonts w:cs="Noto Sans"/>
          <w:b/>
        </w:rPr>
        <w:t>ANNEX 4</w:t>
      </w:r>
    </w:p>
    <w:p w:rsidR="00715009" w:rsidRDefault="00715009" w:rsidP="00715009">
      <w:pPr>
        <w:rPr>
          <w:rFonts w:cs="Noto Sans"/>
          <w:b/>
        </w:rPr>
      </w:pPr>
      <w:r w:rsidRPr="003B5E79">
        <w:rPr>
          <w:rFonts w:cs="Noto Sans"/>
          <w:b/>
        </w:rPr>
        <w:t>Model de renúncia de l’ajuda</w:t>
      </w:r>
      <w:r>
        <w:rPr>
          <w:rFonts w:cs="Noto Sans"/>
          <w:b/>
        </w:rPr>
        <w:t xml:space="preserve">. </w:t>
      </w:r>
      <w:r w:rsidRPr="003B5E79">
        <w:rPr>
          <w:rFonts w:cs="Noto Sans"/>
          <w:b/>
        </w:rPr>
        <w:t>AJUDES</w:t>
      </w:r>
      <w:r w:rsidRPr="003B5E79">
        <w:rPr>
          <w:rFonts w:cs="Noto Sans"/>
          <w:b/>
          <w:snapToGrid w:val="0"/>
        </w:rPr>
        <w:t xml:space="preserve"> DE </w:t>
      </w:r>
      <w:r w:rsidRPr="003B5E79">
        <w:rPr>
          <w:rFonts w:cs="Noto Sans"/>
          <w:b/>
        </w:rPr>
        <w:t>DESPLAÇAMENT PER A ALUMNES DE LES ILLES BALEARS QUE CURSEN ESTUDIS OFICIALS D’ENSENYAMENTS ARTÍSTICS SUPERIORS</w:t>
      </w:r>
      <w:r>
        <w:rPr>
          <w:rFonts w:cs="Noto Sans"/>
          <w:b/>
        </w:rPr>
        <w:t>. Any acadèmic 2020-2021</w:t>
      </w:r>
    </w:p>
    <w:p w:rsidR="00715009" w:rsidRPr="003B5E79" w:rsidRDefault="00715009" w:rsidP="00715009">
      <w:pPr>
        <w:rPr>
          <w:rFonts w:cs="Noto Sans"/>
          <w:b/>
        </w:rPr>
      </w:pPr>
    </w:p>
    <w:tbl>
      <w:tblPr>
        <w:tblStyle w:val="Tablaconcuadrcula"/>
        <w:tblW w:w="4733" w:type="pct"/>
        <w:tblInd w:w="108" w:type="dxa"/>
        <w:tblLook w:val="04A0"/>
      </w:tblPr>
      <w:tblGrid>
        <w:gridCol w:w="4536"/>
        <w:gridCol w:w="4254"/>
      </w:tblGrid>
      <w:tr w:rsidR="00715009" w:rsidRPr="003B5E79" w:rsidTr="00054C03">
        <w:tc>
          <w:tcPr>
            <w:tcW w:w="2580" w:type="pct"/>
            <w:tcBorders>
              <w:top w:val="single" w:sz="18" w:space="0" w:color="auto"/>
              <w:left w:val="single" w:sz="18" w:space="0" w:color="auto"/>
            </w:tcBorders>
          </w:tcPr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>Llinatges i nom:</w:t>
            </w:r>
          </w:p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2420" w:type="pct"/>
            <w:tcBorders>
              <w:top w:val="single" w:sz="18" w:space="0" w:color="auto"/>
              <w:right w:val="single" w:sz="18" w:space="0" w:color="auto"/>
            </w:tcBorders>
          </w:tcPr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>DNI/</w:t>
            </w:r>
            <w:proofErr w:type="spellStart"/>
            <w:r w:rsidRPr="003B5E79">
              <w:rPr>
                <w:rFonts w:cs="Noto Sans"/>
                <w:sz w:val="20"/>
                <w:szCs w:val="20"/>
              </w:rPr>
              <w:t>NIE</w:t>
            </w:r>
            <w:proofErr w:type="spellEnd"/>
            <w:r w:rsidRPr="003B5E79">
              <w:rPr>
                <w:rFonts w:cs="Noto Sans"/>
                <w:sz w:val="20"/>
                <w:szCs w:val="20"/>
              </w:rPr>
              <w:t>:</w:t>
            </w:r>
          </w:p>
        </w:tc>
      </w:tr>
      <w:tr w:rsidR="00715009" w:rsidRPr="003B5E79" w:rsidTr="00054C03">
        <w:tc>
          <w:tcPr>
            <w:tcW w:w="2580" w:type="pct"/>
            <w:tcBorders>
              <w:left w:val="single" w:sz="18" w:space="0" w:color="auto"/>
            </w:tcBorders>
          </w:tcPr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>Telèfon mòbil:</w:t>
            </w:r>
          </w:p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2420" w:type="pct"/>
            <w:tcBorders>
              <w:right w:val="single" w:sz="18" w:space="0" w:color="auto"/>
            </w:tcBorders>
          </w:tcPr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 xml:space="preserve">Adreça electrònica: </w:t>
            </w:r>
          </w:p>
        </w:tc>
      </w:tr>
      <w:tr w:rsidR="00715009" w:rsidRPr="003B5E79" w:rsidTr="00054C03">
        <w:tc>
          <w:tcPr>
            <w:tcW w:w="2580" w:type="pct"/>
            <w:tcBorders>
              <w:left w:val="single" w:sz="18" w:space="0" w:color="auto"/>
              <w:bottom w:val="single" w:sz="18" w:space="0" w:color="auto"/>
            </w:tcBorders>
          </w:tcPr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>Adreça postal:</w:t>
            </w:r>
          </w:p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420" w:type="pct"/>
            <w:tcBorders>
              <w:bottom w:val="single" w:sz="18" w:space="0" w:color="auto"/>
              <w:right w:val="single" w:sz="18" w:space="0" w:color="auto"/>
            </w:tcBorders>
          </w:tcPr>
          <w:p w:rsidR="00715009" w:rsidRPr="003B5E79" w:rsidRDefault="00715009" w:rsidP="00054C03">
            <w:pPr>
              <w:rPr>
                <w:rFonts w:cs="Noto Sans"/>
                <w:sz w:val="20"/>
                <w:szCs w:val="20"/>
              </w:rPr>
            </w:pPr>
            <w:r w:rsidRPr="003B5E79">
              <w:rPr>
                <w:rFonts w:cs="Noto Sans"/>
                <w:sz w:val="20"/>
                <w:szCs w:val="20"/>
              </w:rPr>
              <w:t xml:space="preserve">Localitat: </w:t>
            </w:r>
          </w:p>
        </w:tc>
      </w:tr>
    </w:tbl>
    <w:p w:rsidR="00715009" w:rsidRPr="003B5E79" w:rsidRDefault="00715009" w:rsidP="00715009">
      <w:pPr>
        <w:jc w:val="center"/>
        <w:rPr>
          <w:rFonts w:cs="Noto Sans"/>
          <w:b/>
        </w:rPr>
      </w:pPr>
    </w:p>
    <w:p w:rsidR="00715009" w:rsidRPr="003B5E79" w:rsidRDefault="00715009" w:rsidP="00715009">
      <w:pPr>
        <w:rPr>
          <w:rFonts w:cs="Noto Sans"/>
        </w:rPr>
      </w:pPr>
      <w:r w:rsidRPr="003B5E79">
        <w:rPr>
          <w:rFonts w:cs="Noto Sans"/>
        </w:rPr>
        <w:t>D’acord amb l’article 11.a del Decret legislatiu 2/2005, de 28 de desembre, pel qual s’aprova el Text refós de la Llei de subvencions, i l’article 11 de l’Ordre de la consellera d’Educació i Cultura d’1 de juliol de 2009 per la qual s’estableixen les bases reguladores de les subvencions en matèria d’educació i cultura, és obligació de les persones beneficiàries comunicar a l’òrgan competent en la matèria l’acceptació</w:t>
      </w:r>
      <w:r w:rsidRPr="003B5E79">
        <w:rPr>
          <w:rStyle w:val="Refdenotaalpie"/>
          <w:rFonts w:cs="Noto Sans"/>
        </w:rPr>
        <w:footnoteReference w:id="2"/>
      </w:r>
      <w:r w:rsidRPr="003B5E79">
        <w:rPr>
          <w:rFonts w:cs="Noto Sans"/>
        </w:rPr>
        <w:t xml:space="preserve"> o la renúncia a la subvenció en els termes de la proposta de concessió. </w:t>
      </w:r>
    </w:p>
    <w:p w:rsidR="00715009" w:rsidRPr="003B5E79" w:rsidRDefault="00715009" w:rsidP="00715009">
      <w:pPr>
        <w:rPr>
          <w:rFonts w:cs="Noto Sans"/>
        </w:rPr>
      </w:pPr>
    </w:p>
    <w:p w:rsidR="00715009" w:rsidRPr="003B5E79" w:rsidRDefault="00715009" w:rsidP="00715009">
      <w:pPr>
        <w:rPr>
          <w:rFonts w:cs="Noto Sans"/>
        </w:rPr>
      </w:pPr>
      <w:r w:rsidRPr="003B5E79">
        <w:rPr>
          <w:rFonts w:cs="Noto Sans"/>
        </w:rPr>
        <w:t xml:space="preserve">Per això, </w:t>
      </w:r>
    </w:p>
    <w:p w:rsidR="00715009" w:rsidRPr="003B5E79" w:rsidRDefault="00715009" w:rsidP="00715009">
      <w:pPr>
        <w:rPr>
          <w:rFonts w:cs="Noto Sans"/>
        </w:rPr>
      </w:pPr>
    </w:p>
    <w:p w:rsidR="00715009" w:rsidRPr="003B5E79" w:rsidRDefault="00715009" w:rsidP="00715009">
      <w:pPr>
        <w:rPr>
          <w:rFonts w:cs="Noto Sans"/>
        </w:rPr>
      </w:pPr>
      <w:proofErr w:type="spellStart"/>
      <w:r w:rsidRPr="003B5E79">
        <w:rPr>
          <w:rFonts w:cs="Noto Sans"/>
        </w:rPr>
        <w:t>DECLAR</w:t>
      </w:r>
      <w:proofErr w:type="spellEnd"/>
      <w:r w:rsidRPr="003B5E79">
        <w:rPr>
          <w:rFonts w:cs="Noto Sans"/>
        </w:rPr>
        <w:t xml:space="preserve">: </w:t>
      </w:r>
    </w:p>
    <w:p w:rsidR="00715009" w:rsidRPr="003B5E79" w:rsidRDefault="00715009" w:rsidP="00715009">
      <w:pPr>
        <w:rPr>
          <w:rFonts w:cs="Noto Sans"/>
        </w:rPr>
      </w:pPr>
    </w:p>
    <w:p w:rsidR="00715009" w:rsidRPr="003B5E79" w:rsidRDefault="00715009" w:rsidP="00715009">
      <w:pPr>
        <w:rPr>
          <w:rFonts w:cs="Noto Sans"/>
        </w:rPr>
      </w:pPr>
      <w:r w:rsidRPr="003B5E79">
        <w:rPr>
          <w:rFonts w:cs="Noto Sans"/>
        </w:rPr>
        <w:t>Que renunciï a la proposta de subvenció al meu favor en els termes de la Resolució del conseller d’Educació</w:t>
      </w:r>
      <w:r>
        <w:rPr>
          <w:rFonts w:cs="Noto Sans"/>
        </w:rPr>
        <w:t xml:space="preserve"> i Formació Professional </w:t>
      </w:r>
      <w:r w:rsidRPr="003B5E79">
        <w:rPr>
          <w:rFonts w:cs="Noto Sans"/>
        </w:rPr>
        <w:t xml:space="preserve">de </w:t>
      </w:r>
      <w:r>
        <w:rPr>
          <w:rFonts w:cs="Noto Sans"/>
        </w:rPr>
        <w:t xml:space="preserve">21 de maig de 2021 </w:t>
      </w:r>
      <w:r w:rsidRPr="003B5E79">
        <w:rPr>
          <w:rFonts w:cs="Noto Sans"/>
        </w:rPr>
        <w:t>per la qual es convoquen ajudes</w:t>
      </w:r>
      <w:r w:rsidRPr="003B5E79">
        <w:rPr>
          <w:rFonts w:cs="Noto Sans"/>
          <w:snapToGrid w:val="0"/>
        </w:rPr>
        <w:t xml:space="preserve"> de </w:t>
      </w:r>
      <w:r w:rsidRPr="003B5E79">
        <w:rPr>
          <w:rFonts w:cs="Noto Sans"/>
        </w:rPr>
        <w:t xml:space="preserve">desplaçament per a alumnes de les Illes Balears que cursen estudis oficials d’ensenyaments artístics superiors a la Unió Europea (UE-27) </w:t>
      </w:r>
      <w:r>
        <w:rPr>
          <w:rFonts w:cs="Noto Sans"/>
          <w:snapToGrid w:val="0"/>
        </w:rPr>
        <w:t>durant l’any acadèmic 2020</w:t>
      </w:r>
      <w:r w:rsidRPr="003B5E79">
        <w:rPr>
          <w:rFonts w:cs="Noto Sans"/>
          <w:snapToGrid w:val="0"/>
        </w:rPr>
        <w:t>-2</w:t>
      </w:r>
      <w:r>
        <w:rPr>
          <w:rFonts w:cs="Noto Sans"/>
          <w:snapToGrid w:val="0"/>
        </w:rPr>
        <w:t>021</w:t>
      </w:r>
      <w:r w:rsidRPr="003B5E79">
        <w:rPr>
          <w:rFonts w:cs="Noto Sans"/>
          <w:snapToGrid w:val="0"/>
        </w:rPr>
        <w:t xml:space="preserve">. </w:t>
      </w:r>
    </w:p>
    <w:p w:rsidR="00715009" w:rsidRPr="003B5E79" w:rsidRDefault="00715009" w:rsidP="00715009">
      <w:pPr>
        <w:rPr>
          <w:rFonts w:cs="Noto Sans"/>
        </w:rPr>
      </w:pPr>
    </w:p>
    <w:p w:rsidR="00715009" w:rsidRPr="003B5E79" w:rsidRDefault="00715009" w:rsidP="00715009">
      <w:pPr>
        <w:rPr>
          <w:rFonts w:cs="Noto Sans"/>
          <w:lang w:eastAsia="es-ES"/>
        </w:rPr>
      </w:pPr>
      <w:r w:rsidRPr="003B5E79">
        <w:rPr>
          <w:rFonts w:cs="Noto Sans"/>
          <w:lang w:eastAsia="es-ES"/>
        </w:rPr>
        <w:t>......................., ........... de ....................... de 20....</w:t>
      </w:r>
    </w:p>
    <w:p w:rsidR="00715009" w:rsidRPr="00A01B95" w:rsidRDefault="00715009" w:rsidP="00715009">
      <w:pPr>
        <w:rPr>
          <w:rFonts w:cs="Noto Sans"/>
          <w:color w:val="BFBFBF"/>
        </w:rPr>
      </w:pPr>
      <w:r w:rsidRPr="00A01B95">
        <w:rPr>
          <w:rFonts w:cs="Noto Sans"/>
          <w:color w:val="BFBFBF"/>
        </w:rPr>
        <w:t>[rúbrica]</w:t>
      </w:r>
    </w:p>
    <w:p w:rsidR="00715009" w:rsidRDefault="00715009" w:rsidP="00715009">
      <w:pPr>
        <w:rPr>
          <w:rFonts w:cs="Noto Sans"/>
        </w:rPr>
      </w:pPr>
    </w:p>
    <w:p w:rsidR="00715009" w:rsidRDefault="00715009" w:rsidP="00715009">
      <w:pPr>
        <w:rPr>
          <w:rFonts w:cs="Noto Sans"/>
          <w:b/>
        </w:rPr>
      </w:pPr>
    </w:p>
    <w:p w:rsidR="00715009" w:rsidRPr="00991A8C" w:rsidRDefault="00715009" w:rsidP="00715009">
      <w:pPr>
        <w:rPr>
          <w:rFonts w:cs="Noto Sans"/>
          <w:b/>
        </w:rPr>
      </w:pPr>
      <w:r w:rsidRPr="00991A8C">
        <w:rPr>
          <w:rFonts w:cs="Noto Sans"/>
          <w:b/>
        </w:rPr>
        <w:t>CONSELLERIA D</w:t>
      </w:r>
      <w:r>
        <w:rPr>
          <w:rFonts w:cs="Noto Sans"/>
          <w:b/>
        </w:rPr>
        <w:t xml:space="preserve">’EDUCACIÓ I FORMACIÓ PROFESSIONAL  </w:t>
      </w:r>
    </w:p>
    <w:p w:rsidR="00715009" w:rsidRDefault="00715009" w:rsidP="00715009">
      <w:pPr>
        <w:rPr>
          <w:rFonts w:cs="Noto Sans"/>
          <w:b/>
        </w:rPr>
      </w:pPr>
      <w:r w:rsidRPr="00991A8C">
        <w:rPr>
          <w:rFonts w:cs="Noto Sans"/>
          <w:b/>
        </w:rPr>
        <w:t xml:space="preserve">Direcció General de Formació Professional i Ensenyaments Artístics Superiors </w:t>
      </w:r>
    </w:p>
    <w:p w:rsidR="00715009" w:rsidRPr="00991A8C" w:rsidRDefault="00715009" w:rsidP="00715009">
      <w:pPr>
        <w:autoSpaceDE w:val="0"/>
        <w:autoSpaceDN w:val="0"/>
        <w:adjustRightInd w:val="0"/>
        <w:rPr>
          <w:rFonts w:cs="Noto Sans"/>
          <w:b/>
          <w:bCs/>
          <w:color w:val="000000"/>
          <w:sz w:val="12"/>
          <w:szCs w:val="12"/>
        </w:rPr>
      </w:pPr>
      <w:r w:rsidRPr="00991A8C">
        <w:rPr>
          <w:rFonts w:cs="Noto Sans"/>
          <w:b/>
          <w:bCs/>
          <w:color w:val="000000"/>
          <w:sz w:val="12"/>
          <w:szCs w:val="12"/>
        </w:rPr>
        <w:t>Carrer</w:t>
      </w:r>
      <w:r>
        <w:rPr>
          <w:rFonts w:cs="Noto Sans"/>
          <w:b/>
          <w:bCs/>
          <w:color w:val="000000"/>
          <w:sz w:val="12"/>
          <w:szCs w:val="12"/>
        </w:rPr>
        <w:t xml:space="preserve"> del </w:t>
      </w:r>
      <w:r w:rsidRPr="00991A8C">
        <w:rPr>
          <w:rFonts w:cs="Noto Sans"/>
          <w:b/>
          <w:bCs/>
          <w:color w:val="000000"/>
          <w:sz w:val="12"/>
          <w:szCs w:val="12"/>
        </w:rPr>
        <w:t>Ter, 16, 2n pis. 07009 Palma</w:t>
      </w:r>
    </w:p>
    <w:p w:rsidR="00715009" w:rsidRPr="00991A8C" w:rsidRDefault="00715009" w:rsidP="00715009">
      <w:pPr>
        <w:autoSpaceDE w:val="0"/>
        <w:autoSpaceDN w:val="0"/>
        <w:adjustRightInd w:val="0"/>
        <w:rPr>
          <w:rFonts w:cs="Noto Sans"/>
          <w:b/>
          <w:bCs/>
          <w:color w:val="000000"/>
          <w:sz w:val="12"/>
          <w:szCs w:val="12"/>
        </w:rPr>
      </w:pPr>
      <w:r w:rsidRPr="00991A8C">
        <w:rPr>
          <w:rFonts w:cs="Noto Sans"/>
          <w:b/>
          <w:bCs/>
          <w:color w:val="000000"/>
          <w:sz w:val="12"/>
          <w:szCs w:val="12"/>
        </w:rPr>
        <w:t>Tel</w:t>
      </w:r>
      <w:r>
        <w:rPr>
          <w:rFonts w:cs="Noto Sans"/>
          <w:b/>
          <w:bCs/>
          <w:color w:val="000000"/>
          <w:sz w:val="12"/>
          <w:szCs w:val="12"/>
        </w:rPr>
        <w:t>.</w:t>
      </w:r>
      <w:r w:rsidRPr="00991A8C">
        <w:rPr>
          <w:rFonts w:cs="Noto Sans"/>
          <w:b/>
          <w:bCs/>
          <w:color w:val="000000"/>
          <w:sz w:val="12"/>
          <w:szCs w:val="12"/>
        </w:rPr>
        <w:t>: 971 17 77 70</w:t>
      </w:r>
    </w:p>
    <w:p w:rsidR="003327CE" w:rsidRPr="00715009" w:rsidRDefault="00715009" w:rsidP="00715009">
      <w:r w:rsidRPr="00991A8C">
        <w:rPr>
          <w:rFonts w:cs="Noto Sans"/>
          <w:b/>
          <w:bCs/>
          <w:color w:val="1235FF"/>
          <w:sz w:val="12"/>
          <w:szCs w:val="12"/>
        </w:rPr>
        <w:t>http://dgfpieas.caib.es</w:t>
      </w:r>
    </w:p>
    <w:sectPr w:rsidR="003327CE" w:rsidRPr="00715009" w:rsidSect="009B73F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556" w:right="851" w:bottom="1701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723" w:rsidRDefault="00842723" w:rsidP="002F3D33">
      <w:r>
        <w:separator/>
      </w:r>
    </w:p>
  </w:endnote>
  <w:endnote w:type="continuationSeparator" w:id="1">
    <w:p w:rsidR="00842723" w:rsidRDefault="00842723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F80" w:rsidRDefault="00C37F8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541"/>
      <w:gridCol w:w="4076"/>
      <w:gridCol w:w="2419"/>
    </w:tblGrid>
    <w:tr w:rsidR="00842723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42723" w:rsidRPr="00901173" w:rsidRDefault="00842723" w:rsidP="00A908A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</w:t>
          </w:r>
          <w:r w:rsidRPr="00901173">
            <w:rPr>
              <w:rFonts w:ascii="Noto Sans" w:hAnsi="Noto Sans" w:cs="Noto Sans"/>
              <w:lang w:val="ca-ES"/>
            </w:rPr>
            <w:t xml:space="preserve">, </w:t>
          </w:r>
          <w:r>
            <w:rPr>
              <w:rFonts w:ascii="Noto Sans" w:hAnsi="Noto Sans" w:cs="Noto Sans"/>
              <w:lang w:val="ca-ES"/>
            </w:rPr>
            <w:t>16</w:t>
          </w:r>
        </w:p>
        <w:p w:rsidR="00842723" w:rsidRPr="00901173" w:rsidRDefault="00842723" w:rsidP="00A908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42723" w:rsidRPr="00901173" w:rsidRDefault="00842723" w:rsidP="00A908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</w:t>
          </w:r>
          <w:r w:rsidRPr="00901173">
            <w:rPr>
              <w:rFonts w:ascii="Noto Sans" w:hAnsi="Noto Sans" w:cs="Noto Sans"/>
              <w:lang w:val="ca-ES"/>
            </w:rPr>
            <w:t>0</w:t>
          </w:r>
        </w:p>
        <w:p w:rsidR="00842723" w:rsidRPr="00144C26" w:rsidRDefault="00842723" w:rsidP="00A908A7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educacioiformacióprofessional.caib.es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842723" w:rsidRPr="00144C26" w:rsidRDefault="00842723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42723" w:rsidRPr="00144C26" w:rsidRDefault="003A725E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842723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715009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842723" w:rsidRPr="00144C26" w:rsidRDefault="00842723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541"/>
      <w:gridCol w:w="4076"/>
      <w:gridCol w:w="2419"/>
    </w:tblGrid>
    <w:tr w:rsidR="00C37F80" w:rsidRPr="00901173" w:rsidTr="000A493F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42723" w:rsidRPr="00901173" w:rsidRDefault="00842723" w:rsidP="000A493F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</w:t>
          </w:r>
          <w:r w:rsidRPr="00901173">
            <w:rPr>
              <w:rFonts w:ascii="Noto Sans" w:hAnsi="Noto Sans" w:cs="Noto Sans"/>
              <w:lang w:val="ca-ES"/>
            </w:rPr>
            <w:t xml:space="preserve">, </w:t>
          </w:r>
          <w:r>
            <w:rPr>
              <w:rFonts w:ascii="Noto Sans" w:hAnsi="Noto Sans" w:cs="Noto Sans"/>
              <w:lang w:val="ca-ES"/>
            </w:rPr>
            <w:t>16</w:t>
          </w:r>
        </w:p>
        <w:p w:rsidR="00842723" w:rsidRPr="00901173" w:rsidRDefault="00842723" w:rsidP="000A493F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42723" w:rsidRPr="00901173" w:rsidRDefault="00842723" w:rsidP="000A493F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</w:t>
          </w:r>
          <w:r w:rsidRPr="00901173">
            <w:rPr>
              <w:rFonts w:ascii="Noto Sans" w:hAnsi="Noto Sans" w:cs="Noto Sans"/>
              <w:lang w:val="ca-ES"/>
            </w:rPr>
            <w:t>0</w:t>
          </w:r>
        </w:p>
        <w:p w:rsidR="00842723" w:rsidRPr="00901173" w:rsidRDefault="00842723" w:rsidP="00C37F80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educacioi</w:t>
          </w:r>
          <w:r w:rsidR="00C37F80">
            <w:rPr>
              <w:rFonts w:ascii="Noto Sans" w:hAnsi="Noto Sans" w:cs="Noto Sans"/>
              <w:color w:val="C30045"/>
              <w:lang w:val="ca-ES"/>
            </w:rPr>
            <w:t>formacioprofessional</w:t>
          </w:r>
          <w:r>
            <w:rPr>
              <w:rFonts w:ascii="Noto Sans" w:hAnsi="Noto Sans" w:cs="Noto Sans"/>
              <w:color w:val="C30045"/>
              <w:lang w:val="ca-ES"/>
            </w:rPr>
            <w:t>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842723" w:rsidRPr="00901173" w:rsidRDefault="00842723" w:rsidP="000A493F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842723" w:rsidRPr="00901173" w:rsidRDefault="00842723" w:rsidP="000A493F">
          <w:pPr>
            <w:pStyle w:val="Peudepgina"/>
            <w:rPr>
              <w:rFonts w:ascii="Noto Sans" w:hAnsi="Noto Sans" w:cs="Noto Sans"/>
            </w:rPr>
          </w:pPr>
        </w:p>
      </w:tc>
    </w:tr>
  </w:tbl>
  <w:p w:rsidR="00842723" w:rsidRPr="00450F6A" w:rsidRDefault="003A725E" w:rsidP="00450F6A">
    <w:pPr>
      <w:pStyle w:val="Piedepgina"/>
      <w:jc w:val="right"/>
      <w:rPr>
        <w:sz w:val="18"/>
        <w:szCs w:val="18"/>
      </w:rPr>
    </w:pPr>
    <w:r w:rsidRPr="00450F6A">
      <w:rPr>
        <w:sz w:val="18"/>
        <w:szCs w:val="18"/>
      </w:rPr>
      <w:fldChar w:fldCharType="begin"/>
    </w:r>
    <w:r w:rsidR="00842723" w:rsidRPr="00450F6A">
      <w:rPr>
        <w:sz w:val="18"/>
        <w:szCs w:val="18"/>
      </w:rPr>
      <w:instrText xml:space="preserve"> PAGE   \* MERGEFORMAT </w:instrText>
    </w:r>
    <w:r w:rsidRPr="00450F6A">
      <w:rPr>
        <w:sz w:val="18"/>
        <w:szCs w:val="18"/>
      </w:rPr>
      <w:fldChar w:fldCharType="separate"/>
    </w:r>
    <w:r w:rsidR="00C37F80">
      <w:rPr>
        <w:noProof/>
        <w:sz w:val="18"/>
        <w:szCs w:val="18"/>
      </w:rPr>
      <w:t>1</w:t>
    </w:r>
    <w:r w:rsidRPr="00450F6A">
      <w:rPr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723" w:rsidRDefault="00842723" w:rsidP="002F3D33">
      <w:r>
        <w:separator/>
      </w:r>
    </w:p>
  </w:footnote>
  <w:footnote w:type="continuationSeparator" w:id="1">
    <w:p w:rsidR="00842723" w:rsidRDefault="00842723" w:rsidP="002F3D33">
      <w:r>
        <w:continuationSeparator/>
      </w:r>
    </w:p>
  </w:footnote>
  <w:footnote w:id="2">
    <w:p w:rsidR="00715009" w:rsidRPr="003E63D2" w:rsidRDefault="00715009" w:rsidP="00715009">
      <w:pPr>
        <w:pStyle w:val="Textonotapie"/>
        <w:rPr>
          <w:lang w:val="ca-ES"/>
        </w:rPr>
      </w:pPr>
      <w:r w:rsidRPr="003E63D2">
        <w:rPr>
          <w:rStyle w:val="Refdenotaalpie"/>
          <w:lang w:val="ca-ES"/>
        </w:rPr>
        <w:footnoteRef/>
      </w:r>
      <w:r w:rsidRPr="003E63D2">
        <w:rPr>
          <w:lang w:val="ca-ES"/>
        </w:rPr>
        <w:t xml:space="preserve"> Si no comuni</w:t>
      </w:r>
      <w:r>
        <w:rPr>
          <w:lang w:val="ca-ES"/>
        </w:rPr>
        <w:t>ca</w:t>
      </w:r>
      <w:r w:rsidRPr="003E63D2">
        <w:rPr>
          <w:lang w:val="ca-ES"/>
        </w:rPr>
        <w:t>u</w:t>
      </w:r>
      <w:r>
        <w:rPr>
          <w:lang w:val="ca-ES"/>
        </w:rPr>
        <w:t xml:space="preserve"> </w:t>
      </w:r>
      <w:r w:rsidRPr="003E63D2">
        <w:rPr>
          <w:lang w:val="ca-ES"/>
        </w:rPr>
        <w:t>expressament la renúnc</w:t>
      </w:r>
      <w:r>
        <w:rPr>
          <w:lang w:val="ca-ES"/>
        </w:rPr>
        <w:t>i</w:t>
      </w:r>
      <w:r w:rsidRPr="003E63D2">
        <w:rPr>
          <w:lang w:val="ca-ES"/>
        </w:rPr>
        <w:t>a, s’entén que accept</w:t>
      </w:r>
      <w:r>
        <w:rPr>
          <w:lang w:val="ca-ES"/>
        </w:rPr>
        <w:t>a</w:t>
      </w:r>
      <w:r w:rsidRPr="003E63D2">
        <w:rPr>
          <w:lang w:val="ca-ES"/>
        </w:rPr>
        <w:t xml:space="preserve">u la subvenció.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F80" w:rsidRDefault="00C37F80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723" w:rsidRDefault="0084272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723" w:rsidRDefault="00842723" w:rsidP="0053068D">
    <w:pPr>
      <w:pStyle w:val="Encabezado"/>
      <w:ind w:left="-709"/>
    </w:pPr>
    <w:r>
      <w:rPr>
        <w:noProof/>
        <w:lang w:val="es-ES" w:eastAsia="es-ES"/>
      </w:rPr>
      <w:drawing>
        <wp:inline distT="0" distB="0" distL="0" distR="0">
          <wp:extent cx="1647825" cy="1447800"/>
          <wp:effectExtent l="0" t="0" r="0" b="0"/>
          <wp:docPr id="3" name="Imagen 1" descr="01_EDU_FOR_PRO_B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01_EDU_FOR_PRO_B_C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3845" cy="14530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2407130"/>
    <w:multiLevelType w:val="hybridMultilevel"/>
    <w:tmpl w:val="2EB40110"/>
    <w:lvl w:ilvl="0" w:tplc="1A58ED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B6C6F"/>
    <w:multiLevelType w:val="hybridMultilevel"/>
    <w:tmpl w:val="66D8F5AA"/>
    <w:lvl w:ilvl="0" w:tplc="0F02FA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62781D"/>
    <w:multiLevelType w:val="hybridMultilevel"/>
    <w:tmpl w:val="666815C0"/>
    <w:lvl w:ilvl="0" w:tplc="E15C201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CC1DF7"/>
    <w:multiLevelType w:val="hybridMultilevel"/>
    <w:tmpl w:val="A95E2AFA"/>
    <w:lvl w:ilvl="0" w:tplc="CBB0A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16B7F"/>
    <w:multiLevelType w:val="hybridMultilevel"/>
    <w:tmpl w:val="58620BB8"/>
    <w:lvl w:ilvl="0" w:tplc="9702CE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54106B"/>
    <w:multiLevelType w:val="hybridMultilevel"/>
    <w:tmpl w:val="358C868A"/>
    <w:lvl w:ilvl="0" w:tplc="5EE00F1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004430"/>
    <w:multiLevelType w:val="hybridMultilevel"/>
    <w:tmpl w:val="4762D7AA"/>
    <w:lvl w:ilvl="0" w:tplc="EFF4E5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365F21"/>
    <w:multiLevelType w:val="hybridMultilevel"/>
    <w:tmpl w:val="6ECAB740"/>
    <w:lvl w:ilvl="0" w:tplc="BB8C738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922561"/>
    <w:multiLevelType w:val="hybridMultilevel"/>
    <w:tmpl w:val="7302B7D4"/>
    <w:lvl w:ilvl="0" w:tplc="EFE83B2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9E47CE"/>
    <w:multiLevelType w:val="hybridMultilevel"/>
    <w:tmpl w:val="2D06C8FE"/>
    <w:lvl w:ilvl="0" w:tplc="F22C33C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0C3A45"/>
    <w:multiLevelType w:val="hybridMultilevel"/>
    <w:tmpl w:val="5A3AC8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4F734E"/>
    <w:multiLevelType w:val="hybridMultilevel"/>
    <w:tmpl w:val="6E3EC844"/>
    <w:lvl w:ilvl="0" w:tplc="A96040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8270E5"/>
    <w:multiLevelType w:val="hybridMultilevel"/>
    <w:tmpl w:val="95F41C84"/>
    <w:lvl w:ilvl="0" w:tplc="F1864D6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CB0428"/>
    <w:multiLevelType w:val="hybridMultilevel"/>
    <w:tmpl w:val="D9C86AB6"/>
    <w:lvl w:ilvl="0" w:tplc="467C81C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2D30"/>
    <w:multiLevelType w:val="hybridMultilevel"/>
    <w:tmpl w:val="85A8E5C4"/>
    <w:lvl w:ilvl="0" w:tplc="56AEDCE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F6256F"/>
    <w:multiLevelType w:val="hybridMultilevel"/>
    <w:tmpl w:val="844610A2"/>
    <w:lvl w:ilvl="0" w:tplc="32BCDD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E44CB2"/>
    <w:multiLevelType w:val="hybridMultilevel"/>
    <w:tmpl w:val="0802B254"/>
    <w:lvl w:ilvl="0" w:tplc="3B8A853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D9448BD"/>
    <w:multiLevelType w:val="hybridMultilevel"/>
    <w:tmpl w:val="7750C742"/>
    <w:lvl w:ilvl="0" w:tplc="474C999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5E1585"/>
    <w:multiLevelType w:val="hybridMultilevel"/>
    <w:tmpl w:val="7DF46BAE"/>
    <w:lvl w:ilvl="0" w:tplc="EA6E22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FA92DCF"/>
    <w:multiLevelType w:val="hybridMultilevel"/>
    <w:tmpl w:val="EB14DF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973AEF"/>
    <w:multiLevelType w:val="hybridMultilevel"/>
    <w:tmpl w:val="261688B6"/>
    <w:lvl w:ilvl="0" w:tplc="606EBB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0"/>
  </w:num>
  <w:num w:numId="3">
    <w:abstractNumId w:val="20"/>
  </w:num>
  <w:num w:numId="4">
    <w:abstractNumId w:val="11"/>
  </w:num>
  <w:num w:numId="5">
    <w:abstractNumId w:val="14"/>
  </w:num>
  <w:num w:numId="6">
    <w:abstractNumId w:val="21"/>
  </w:num>
  <w:num w:numId="7">
    <w:abstractNumId w:val="4"/>
  </w:num>
  <w:num w:numId="8">
    <w:abstractNumId w:val="13"/>
  </w:num>
  <w:num w:numId="9">
    <w:abstractNumId w:val="9"/>
  </w:num>
  <w:num w:numId="10">
    <w:abstractNumId w:val="12"/>
  </w:num>
  <w:num w:numId="11">
    <w:abstractNumId w:val="3"/>
  </w:num>
  <w:num w:numId="12">
    <w:abstractNumId w:val="7"/>
  </w:num>
  <w:num w:numId="13">
    <w:abstractNumId w:val="8"/>
  </w:num>
  <w:num w:numId="14">
    <w:abstractNumId w:val="2"/>
  </w:num>
  <w:num w:numId="15">
    <w:abstractNumId w:val="17"/>
  </w:num>
  <w:num w:numId="16">
    <w:abstractNumId w:val="16"/>
  </w:num>
  <w:num w:numId="17">
    <w:abstractNumId w:val="15"/>
  </w:num>
  <w:num w:numId="18">
    <w:abstractNumId w:val="6"/>
  </w:num>
  <w:num w:numId="19">
    <w:abstractNumId w:val="5"/>
  </w:num>
  <w:num w:numId="20">
    <w:abstractNumId w:val="1"/>
  </w:num>
  <w:num w:numId="21">
    <w:abstractNumId w:val="18"/>
  </w:num>
  <w:num w:numId="2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0"/>
    <w:footnote w:id="1"/>
  </w:footnotePr>
  <w:endnotePr>
    <w:endnote w:id="0"/>
    <w:endnote w:id="1"/>
  </w:endnotePr>
  <w:compat/>
  <w:rsids>
    <w:rsidRoot w:val="004F371F"/>
    <w:rsid w:val="0001132A"/>
    <w:rsid w:val="000156CD"/>
    <w:rsid w:val="00023205"/>
    <w:rsid w:val="000237A9"/>
    <w:rsid w:val="0003059B"/>
    <w:rsid w:val="00034A40"/>
    <w:rsid w:val="0003537B"/>
    <w:rsid w:val="00036B37"/>
    <w:rsid w:val="00040DCB"/>
    <w:rsid w:val="00044AD8"/>
    <w:rsid w:val="00050D54"/>
    <w:rsid w:val="000704CA"/>
    <w:rsid w:val="00074F0B"/>
    <w:rsid w:val="00092B9B"/>
    <w:rsid w:val="000950E0"/>
    <w:rsid w:val="000960B0"/>
    <w:rsid w:val="00096255"/>
    <w:rsid w:val="00097866"/>
    <w:rsid w:val="000A1B1B"/>
    <w:rsid w:val="000A493F"/>
    <w:rsid w:val="000A7669"/>
    <w:rsid w:val="000B1813"/>
    <w:rsid w:val="000B184C"/>
    <w:rsid w:val="000B2EC5"/>
    <w:rsid w:val="000D7FC3"/>
    <w:rsid w:val="000E180E"/>
    <w:rsid w:val="000E29DB"/>
    <w:rsid w:val="000F4D53"/>
    <w:rsid w:val="000F5975"/>
    <w:rsid w:val="00104552"/>
    <w:rsid w:val="0010508B"/>
    <w:rsid w:val="00110FE4"/>
    <w:rsid w:val="00114152"/>
    <w:rsid w:val="001266B7"/>
    <w:rsid w:val="00144C26"/>
    <w:rsid w:val="001509D2"/>
    <w:rsid w:val="00165994"/>
    <w:rsid w:val="00166DF6"/>
    <w:rsid w:val="00181594"/>
    <w:rsid w:val="00183837"/>
    <w:rsid w:val="00190451"/>
    <w:rsid w:val="0019637C"/>
    <w:rsid w:val="0019689E"/>
    <w:rsid w:val="001A1D9F"/>
    <w:rsid w:val="001A2C2B"/>
    <w:rsid w:val="001B2202"/>
    <w:rsid w:val="001B4283"/>
    <w:rsid w:val="001B4CA9"/>
    <w:rsid w:val="001B619C"/>
    <w:rsid w:val="001C42EC"/>
    <w:rsid w:val="001C76E5"/>
    <w:rsid w:val="001D255F"/>
    <w:rsid w:val="001D2A3E"/>
    <w:rsid w:val="001D3D05"/>
    <w:rsid w:val="001E34FC"/>
    <w:rsid w:val="001E5F53"/>
    <w:rsid w:val="001E5FD1"/>
    <w:rsid w:val="001F1FA9"/>
    <w:rsid w:val="0020001D"/>
    <w:rsid w:val="00201304"/>
    <w:rsid w:val="002063EF"/>
    <w:rsid w:val="002177EB"/>
    <w:rsid w:val="00222923"/>
    <w:rsid w:val="002266B1"/>
    <w:rsid w:val="00230ADA"/>
    <w:rsid w:val="00242414"/>
    <w:rsid w:val="002469F0"/>
    <w:rsid w:val="002502C7"/>
    <w:rsid w:val="00253580"/>
    <w:rsid w:val="00257396"/>
    <w:rsid w:val="0025741D"/>
    <w:rsid w:val="002635A5"/>
    <w:rsid w:val="00274B69"/>
    <w:rsid w:val="00276FB6"/>
    <w:rsid w:val="002809A3"/>
    <w:rsid w:val="0029653D"/>
    <w:rsid w:val="002C075E"/>
    <w:rsid w:val="002D5633"/>
    <w:rsid w:val="002D58AC"/>
    <w:rsid w:val="002E219A"/>
    <w:rsid w:val="002F1FA3"/>
    <w:rsid w:val="002F3D33"/>
    <w:rsid w:val="00307F7A"/>
    <w:rsid w:val="00322246"/>
    <w:rsid w:val="00323D33"/>
    <w:rsid w:val="00331224"/>
    <w:rsid w:val="003327CE"/>
    <w:rsid w:val="003403A6"/>
    <w:rsid w:val="003419D5"/>
    <w:rsid w:val="00357840"/>
    <w:rsid w:val="00373894"/>
    <w:rsid w:val="003866E4"/>
    <w:rsid w:val="00386BCA"/>
    <w:rsid w:val="00392DD5"/>
    <w:rsid w:val="0039528E"/>
    <w:rsid w:val="003A725E"/>
    <w:rsid w:val="003B577B"/>
    <w:rsid w:val="003C228C"/>
    <w:rsid w:val="003D785A"/>
    <w:rsid w:val="003E353D"/>
    <w:rsid w:val="003F0606"/>
    <w:rsid w:val="003F6178"/>
    <w:rsid w:val="003F6E57"/>
    <w:rsid w:val="003F771A"/>
    <w:rsid w:val="00404EBC"/>
    <w:rsid w:val="0041309D"/>
    <w:rsid w:val="00424D60"/>
    <w:rsid w:val="00450F6A"/>
    <w:rsid w:val="00466CDE"/>
    <w:rsid w:val="00474C7D"/>
    <w:rsid w:val="00485578"/>
    <w:rsid w:val="004872CC"/>
    <w:rsid w:val="004A75E6"/>
    <w:rsid w:val="004B100A"/>
    <w:rsid w:val="004C6BE5"/>
    <w:rsid w:val="004D2A64"/>
    <w:rsid w:val="004D391E"/>
    <w:rsid w:val="004D6713"/>
    <w:rsid w:val="004F171A"/>
    <w:rsid w:val="004F371F"/>
    <w:rsid w:val="004F7E4B"/>
    <w:rsid w:val="0050440F"/>
    <w:rsid w:val="00506EAC"/>
    <w:rsid w:val="00515F2F"/>
    <w:rsid w:val="0053068D"/>
    <w:rsid w:val="005315AD"/>
    <w:rsid w:val="005536D9"/>
    <w:rsid w:val="00555FF7"/>
    <w:rsid w:val="005622F6"/>
    <w:rsid w:val="00563726"/>
    <w:rsid w:val="00574AA6"/>
    <w:rsid w:val="00586EFF"/>
    <w:rsid w:val="005C057F"/>
    <w:rsid w:val="005E2967"/>
    <w:rsid w:val="005E3236"/>
    <w:rsid w:val="006013FF"/>
    <w:rsid w:val="00615F31"/>
    <w:rsid w:val="0062257F"/>
    <w:rsid w:val="00635971"/>
    <w:rsid w:val="00635C8B"/>
    <w:rsid w:val="00637409"/>
    <w:rsid w:val="006377DF"/>
    <w:rsid w:val="006414EF"/>
    <w:rsid w:val="00651C37"/>
    <w:rsid w:val="006545F3"/>
    <w:rsid w:val="006613C2"/>
    <w:rsid w:val="006641D6"/>
    <w:rsid w:val="00665CFA"/>
    <w:rsid w:val="006671AD"/>
    <w:rsid w:val="00674669"/>
    <w:rsid w:val="00676AA6"/>
    <w:rsid w:val="006776B5"/>
    <w:rsid w:val="006840C2"/>
    <w:rsid w:val="00686CDC"/>
    <w:rsid w:val="006A009C"/>
    <w:rsid w:val="006A17DA"/>
    <w:rsid w:val="006A1CEE"/>
    <w:rsid w:val="006A6A09"/>
    <w:rsid w:val="006B4CEB"/>
    <w:rsid w:val="006B6049"/>
    <w:rsid w:val="006B6306"/>
    <w:rsid w:val="006C5013"/>
    <w:rsid w:val="006E1986"/>
    <w:rsid w:val="006F0D2E"/>
    <w:rsid w:val="00715009"/>
    <w:rsid w:val="0072100A"/>
    <w:rsid w:val="007265EF"/>
    <w:rsid w:val="00736DAC"/>
    <w:rsid w:val="0074473A"/>
    <w:rsid w:val="00747C89"/>
    <w:rsid w:val="0075086B"/>
    <w:rsid w:val="00750C99"/>
    <w:rsid w:val="007567B3"/>
    <w:rsid w:val="00762CDE"/>
    <w:rsid w:val="00764163"/>
    <w:rsid w:val="00772EEB"/>
    <w:rsid w:val="00774D29"/>
    <w:rsid w:val="00782A48"/>
    <w:rsid w:val="0078334E"/>
    <w:rsid w:val="007A7B53"/>
    <w:rsid w:val="007B5344"/>
    <w:rsid w:val="007C7D6E"/>
    <w:rsid w:val="007D487C"/>
    <w:rsid w:val="007F175D"/>
    <w:rsid w:val="007F36BC"/>
    <w:rsid w:val="007F5517"/>
    <w:rsid w:val="007F6F4F"/>
    <w:rsid w:val="00801064"/>
    <w:rsid w:val="0081333C"/>
    <w:rsid w:val="00814DA2"/>
    <w:rsid w:val="00826197"/>
    <w:rsid w:val="008261EA"/>
    <w:rsid w:val="0083573F"/>
    <w:rsid w:val="008413FC"/>
    <w:rsid w:val="00842723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0595"/>
    <w:rsid w:val="008B36AC"/>
    <w:rsid w:val="008B6FBE"/>
    <w:rsid w:val="008B7970"/>
    <w:rsid w:val="008E248C"/>
    <w:rsid w:val="008E45F4"/>
    <w:rsid w:val="008E5F14"/>
    <w:rsid w:val="008F3D44"/>
    <w:rsid w:val="008F7E07"/>
    <w:rsid w:val="00901173"/>
    <w:rsid w:val="0091016F"/>
    <w:rsid w:val="00913B3B"/>
    <w:rsid w:val="0093340F"/>
    <w:rsid w:val="0093605D"/>
    <w:rsid w:val="00946B95"/>
    <w:rsid w:val="00950F25"/>
    <w:rsid w:val="00963C23"/>
    <w:rsid w:val="009653C5"/>
    <w:rsid w:val="009737AF"/>
    <w:rsid w:val="009A0E69"/>
    <w:rsid w:val="009A79DC"/>
    <w:rsid w:val="009B0D36"/>
    <w:rsid w:val="009B3FD2"/>
    <w:rsid w:val="009B73F8"/>
    <w:rsid w:val="009C2E23"/>
    <w:rsid w:val="009D0416"/>
    <w:rsid w:val="009D05A6"/>
    <w:rsid w:val="009D0A5F"/>
    <w:rsid w:val="009D4599"/>
    <w:rsid w:val="009E04E3"/>
    <w:rsid w:val="009F36D4"/>
    <w:rsid w:val="00A12771"/>
    <w:rsid w:val="00A2137F"/>
    <w:rsid w:val="00A24F99"/>
    <w:rsid w:val="00A31C73"/>
    <w:rsid w:val="00A32066"/>
    <w:rsid w:val="00A32F14"/>
    <w:rsid w:val="00A36D5C"/>
    <w:rsid w:val="00A45203"/>
    <w:rsid w:val="00A503A0"/>
    <w:rsid w:val="00A70754"/>
    <w:rsid w:val="00A7113F"/>
    <w:rsid w:val="00A908A7"/>
    <w:rsid w:val="00A90ED1"/>
    <w:rsid w:val="00A9443C"/>
    <w:rsid w:val="00A94FEA"/>
    <w:rsid w:val="00AA2E2E"/>
    <w:rsid w:val="00AA55B1"/>
    <w:rsid w:val="00AB3AB2"/>
    <w:rsid w:val="00AB4817"/>
    <w:rsid w:val="00AD6AF8"/>
    <w:rsid w:val="00AE4704"/>
    <w:rsid w:val="00AE7A5E"/>
    <w:rsid w:val="00AE7DD6"/>
    <w:rsid w:val="00AF6E68"/>
    <w:rsid w:val="00B049DA"/>
    <w:rsid w:val="00B0791A"/>
    <w:rsid w:val="00B126EF"/>
    <w:rsid w:val="00B13ECC"/>
    <w:rsid w:val="00B17C38"/>
    <w:rsid w:val="00B20E87"/>
    <w:rsid w:val="00B22E54"/>
    <w:rsid w:val="00B2463B"/>
    <w:rsid w:val="00B33F21"/>
    <w:rsid w:val="00B340FE"/>
    <w:rsid w:val="00B4747C"/>
    <w:rsid w:val="00B4748B"/>
    <w:rsid w:val="00B522DD"/>
    <w:rsid w:val="00B53388"/>
    <w:rsid w:val="00B554CF"/>
    <w:rsid w:val="00B611B6"/>
    <w:rsid w:val="00B615C5"/>
    <w:rsid w:val="00B676D2"/>
    <w:rsid w:val="00B70D3B"/>
    <w:rsid w:val="00B72590"/>
    <w:rsid w:val="00B86DE2"/>
    <w:rsid w:val="00B96B23"/>
    <w:rsid w:val="00BA5DF3"/>
    <w:rsid w:val="00BB0971"/>
    <w:rsid w:val="00BD0083"/>
    <w:rsid w:val="00BF3976"/>
    <w:rsid w:val="00BF3E6F"/>
    <w:rsid w:val="00C004FA"/>
    <w:rsid w:val="00C04F93"/>
    <w:rsid w:val="00C06CE5"/>
    <w:rsid w:val="00C1176A"/>
    <w:rsid w:val="00C14446"/>
    <w:rsid w:val="00C168B0"/>
    <w:rsid w:val="00C24228"/>
    <w:rsid w:val="00C30964"/>
    <w:rsid w:val="00C37F80"/>
    <w:rsid w:val="00C6481A"/>
    <w:rsid w:val="00C77D5C"/>
    <w:rsid w:val="00C900D7"/>
    <w:rsid w:val="00C93787"/>
    <w:rsid w:val="00CA7E9E"/>
    <w:rsid w:val="00CB6786"/>
    <w:rsid w:val="00CC759F"/>
    <w:rsid w:val="00CF5372"/>
    <w:rsid w:val="00CF64B3"/>
    <w:rsid w:val="00D006E7"/>
    <w:rsid w:val="00D0530C"/>
    <w:rsid w:val="00D07E68"/>
    <w:rsid w:val="00D12AFF"/>
    <w:rsid w:val="00D12B6D"/>
    <w:rsid w:val="00D1640E"/>
    <w:rsid w:val="00D2404A"/>
    <w:rsid w:val="00D40806"/>
    <w:rsid w:val="00D44E04"/>
    <w:rsid w:val="00D616E9"/>
    <w:rsid w:val="00D67EB5"/>
    <w:rsid w:val="00D716BF"/>
    <w:rsid w:val="00D7586F"/>
    <w:rsid w:val="00D76585"/>
    <w:rsid w:val="00D8663F"/>
    <w:rsid w:val="00D911CC"/>
    <w:rsid w:val="00DA3C56"/>
    <w:rsid w:val="00DA5056"/>
    <w:rsid w:val="00DB06DC"/>
    <w:rsid w:val="00DD7696"/>
    <w:rsid w:val="00DF0E12"/>
    <w:rsid w:val="00DF1C34"/>
    <w:rsid w:val="00DF2AFF"/>
    <w:rsid w:val="00DF7C2E"/>
    <w:rsid w:val="00E16ABC"/>
    <w:rsid w:val="00E25975"/>
    <w:rsid w:val="00E3324B"/>
    <w:rsid w:val="00E41CE8"/>
    <w:rsid w:val="00E43A6C"/>
    <w:rsid w:val="00E562D7"/>
    <w:rsid w:val="00E710FA"/>
    <w:rsid w:val="00E87866"/>
    <w:rsid w:val="00E91E39"/>
    <w:rsid w:val="00E922C1"/>
    <w:rsid w:val="00EA0467"/>
    <w:rsid w:val="00EA0A47"/>
    <w:rsid w:val="00EB69B0"/>
    <w:rsid w:val="00EC1A00"/>
    <w:rsid w:val="00EC5AB0"/>
    <w:rsid w:val="00ED401B"/>
    <w:rsid w:val="00EE10F0"/>
    <w:rsid w:val="00EE2109"/>
    <w:rsid w:val="00EE3B34"/>
    <w:rsid w:val="00EE77C0"/>
    <w:rsid w:val="00EE7C2F"/>
    <w:rsid w:val="00EF05CC"/>
    <w:rsid w:val="00EF2802"/>
    <w:rsid w:val="00EF3F93"/>
    <w:rsid w:val="00EF4E56"/>
    <w:rsid w:val="00F002EE"/>
    <w:rsid w:val="00F1333D"/>
    <w:rsid w:val="00F1519E"/>
    <w:rsid w:val="00F53190"/>
    <w:rsid w:val="00F62DA3"/>
    <w:rsid w:val="00F641F6"/>
    <w:rsid w:val="00F66105"/>
    <w:rsid w:val="00F66DD6"/>
    <w:rsid w:val="00F702BF"/>
    <w:rsid w:val="00F72CCB"/>
    <w:rsid w:val="00F846E1"/>
    <w:rsid w:val="00F8738C"/>
    <w:rsid w:val="00FB249B"/>
    <w:rsid w:val="00FE362F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eastAsia="en-US"/>
    </w:rPr>
  </w:style>
  <w:style w:type="paragraph" w:styleId="Ttulo3">
    <w:name w:val="heading 3"/>
    <w:basedOn w:val="Normal"/>
    <w:link w:val="Ttulo3Car"/>
    <w:uiPriority w:val="9"/>
    <w:qFormat/>
    <w:rsid w:val="001E5F53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uiPriority w:val="9"/>
    <w:rsid w:val="001E5F53"/>
    <w:rPr>
      <w:rFonts w:ascii="Times New Roman" w:eastAsia="Times New Roman" w:hAnsi="Times New Roman"/>
      <w:b/>
      <w:bCs/>
      <w:sz w:val="27"/>
      <w:szCs w:val="27"/>
    </w:rPr>
  </w:style>
  <w:style w:type="paragraph" w:styleId="Textoindependiente">
    <w:name w:val="Body Text"/>
    <w:basedOn w:val="Normal"/>
    <w:link w:val="TextoindependienteCar"/>
    <w:rsid w:val="001E5F53"/>
    <w:pPr>
      <w:suppressAutoHyphens/>
      <w:jc w:val="both"/>
    </w:pPr>
    <w:rPr>
      <w:rFonts w:ascii="Arial" w:eastAsia="Times New Roman" w:hAnsi="Arial"/>
      <w:sz w:val="24"/>
      <w:szCs w:val="20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1E5F53"/>
    <w:rPr>
      <w:rFonts w:ascii="Arial" w:eastAsia="Times New Roman" w:hAnsi="Arial"/>
      <w:sz w:val="24"/>
      <w:lang w:eastAsia="ar-SA"/>
    </w:rPr>
  </w:style>
  <w:style w:type="paragraph" w:styleId="NormalWeb">
    <w:name w:val="Normal (Web)"/>
    <w:basedOn w:val="Normal"/>
    <w:uiPriority w:val="99"/>
    <w:rsid w:val="001E5F53"/>
    <w:pPr>
      <w:suppressAutoHyphens/>
      <w:spacing w:before="280" w:after="119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1E5F53"/>
    <w:pPr>
      <w:ind w:left="708"/>
      <w:jc w:val="both"/>
    </w:pPr>
    <w:rPr>
      <w:rFonts w:ascii="LegacySanITCBoo" w:eastAsia="Times New Roman" w:hAnsi="LegacySanITCBoo"/>
      <w:sz w:val="26"/>
      <w:szCs w:val="20"/>
      <w:lang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1E5F53"/>
    <w:pPr>
      <w:spacing w:after="120"/>
      <w:ind w:left="283"/>
      <w:jc w:val="both"/>
    </w:pPr>
    <w:rPr>
      <w:rFonts w:ascii="LegacySanITCBoo" w:eastAsia="Times New Roman" w:hAnsi="LegacySanITCBoo"/>
      <w:sz w:val="26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1E5F53"/>
    <w:rPr>
      <w:rFonts w:ascii="LegacySanITCBoo" w:eastAsia="Times New Roman" w:hAnsi="LegacySanITCBoo"/>
      <w:sz w:val="26"/>
    </w:rPr>
  </w:style>
  <w:style w:type="paragraph" w:styleId="Textoindependiente3">
    <w:name w:val="Body Text 3"/>
    <w:basedOn w:val="Normal"/>
    <w:link w:val="Textoindependiente3Car"/>
    <w:rsid w:val="001E5F53"/>
    <w:pPr>
      <w:jc w:val="both"/>
    </w:pPr>
    <w:rPr>
      <w:rFonts w:ascii="Arial" w:eastAsia="Times New Roman" w:hAnsi="Arial"/>
      <w:snapToGrid w:val="0"/>
      <w:sz w:val="24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1E5F53"/>
    <w:rPr>
      <w:rFonts w:ascii="Arial" w:eastAsia="Times New Roman" w:hAnsi="Arial"/>
      <w:snapToGrid w:val="0"/>
      <w:sz w:val="24"/>
    </w:rPr>
  </w:style>
  <w:style w:type="paragraph" w:styleId="Textocomentario">
    <w:name w:val="annotation text"/>
    <w:basedOn w:val="Normal"/>
    <w:link w:val="TextocomentarioCar"/>
    <w:unhideWhenUsed/>
    <w:rsid w:val="001E5F53"/>
    <w:pPr>
      <w:jc w:val="both"/>
    </w:pPr>
    <w:rPr>
      <w:rFonts w:ascii="LegacySanITCBoo" w:eastAsia="Times New Roman" w:hAnsi="LegacySanITCBoo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E5F53"/>
    <w:rPr>
      <w:rFonts w:ascii="LegacySanITCBoo" w:eastAsia="Times New Roman" w:hAnsi="LegacySanITCBoo"/>
    </w:rPr>
  </w:style>
  <w:style w:type="character" w:styleId="Refdecomentario">
    <w:name w:val="annotation reference"/>
    <w:basedOn w:val="Fuentedeprrafopredeter"/>
    <w:uiPriority w:val="99"/>
    <w:semiHidden/>
    <w:unhideWhenUsed/>
    <w:rsid w:val="006A6A0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A6A09"/>
    <w:pPr>
      <w:jc w:val="left"/>
    </w:pPr>
    <w:rPr>
      <w:rFonts w:ascii="Noto Sans" w:eastAsia="Calibri" w:hAnsi="Noto Sans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A6A09"/>
    <w:rPr>
      <w:rFonts w:ascii="Noto Sans" w:hAnsi="Noto Sans"/>
      <w:b/>
      <w:bCs/>
      <w:lang w:eastAsia="en-US"/>
    </w:rPr>
  </w:style>
  <w:style w:type="character" w:styleId="CitaHTML">
    <w:name w:val="HTML Cite"/>
    <w:basedOn w:val="Fuentedeprrafopredeter"/>
    <w:uiPriority w:val="99"/>
    <w:semiHidden/>
    <w:unhideWhenUsed/>
    <w:rsid w:val="00C1176A"/>
    <w:rPr>
      <w:i/>
      <w:iCs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EC5AB0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EC5AB0"/>
    <w:rPr>
      <w:rFonts w:ascii="Noto Sans" w:hAnsi="Noto Sans"/>
      <w:sz w:val="22"/>
      <w:szCs w:val="22"/>
      <w:lang w:eastAsia="en-US"/>
    </w:rPr>
  </w:style>
  <w:style w:type="character" w:styleId="Refdenotaalpie">
    <w:name w:val="footnote reference"/>
    <w:uiPriority w:val="99"/>
    <w:semiHidden/>
    <w:unhideWhenUsed/>
    <w:rsid w:val="00EC5AB0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327CE"/>
    <w:rPr>
      <w:rFonts w:asciiTheme="minorHAnsi" w:eastAsiaTheme="minorHAnsi" w:hAnsiTheme="minorHAnsi" w:cstheme="minorBid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327CE"/>
    <w:rPr>
      <w:rFonts w:asciiTheme="minorHAnsi" w:eastAsiaTheme="minorHAnsi" w:hAnsiTheme="minorHAnsi" w:cstheme="minorBidi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32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5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78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C95EF2-8F82-4ED6-8C06-DBEBFB28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4</TotalTime>
  <Pages>1</Pages>
  <Words>224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u137002</dc:creator>
  <cp:lastModifiedBy>x43070478</cp:lastModifiedBy>
  <cp:revision>8</cp:revision>
  <cp:lastPrinted>2021-05-14T05:49:00Z</cp:lastPrinted>
  <dcterms:created xsi:type="dcterms:W3CDTF">2021-05-14T11:33:00Z</dcterms:created>
  <dcterms:modified xsi:type="dcterms:W3CDTF">2021-05-24T11:34:00Z</dcterms:modified>
</cp:coreProperties>
</file>