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DDB" w:rsidRPr="006B133E" w:rsidRDefault="00B82DDB" w:rsidP="00B82DDB">
      <w:pPr>
        <w:rPr>
          <w:rFonts w:cs="Noto Sans"/>
          <w:b/>
          <w:bCs/>
        </w:rPr>
      </w:pPr>
      <w:r>
        <w:rPr>
          <w:rFonts w:cs="Noto Sans"/>
          <w:b/>
          <w:bCs/>
        </w:rPr>
        <w:t>ANNEX 2</w:t>
      </w:r>
    </w:p>
    <w:p w:rsidR="00B82DDB" w:rsidRPr="0083531B" w:rsidRDefault="00B82DDB" w:rsidP="00B82DDB">
      <w:pPr>
        <w:rPr>
          <w:rFonts w:cs="Noto Sans"/>
          <w:b/>
        </w:rPr>
      </w:pPr>
      <w:r w:rsidRPr="0083531B">
        <w:rPr>
          <w:rFonts w:cs="Noto Sans"/>
          <w:b/>
          <w:bCs/>
        </w:rPr>
        <w:t xml:space="preserve">Sol·licitud </w:t>
      </w:r>
      <w:r w:rsidRPr="0083531B">
        <w:rPr>
          <w:rFonts w:cs="Noto Sans"/>
          <w:b/>
        </w:rPr>
        <w:t>d’ajudes de desplaçament per a alumnes de les Illes Balears que cursen estudis oficials de ensenyaments artístics superiors a la Unió Europea (UE</w:t>
      </w:r>
      <w:r>
        <w:rPr>
          <w:rFonts w:cs="Noto Sans"/>
          <w:b/>
        </w:rPr>
        <w:t>-</w:t>
      </w:r>
      <w:r w:rsidRPr="0083531B">
        <w:rPr>
          <w:rFonts w:cs="Noto Sans"/>
          <w:b/>
        </w:rPr>
        <w:t>27) durant l’any acadèmic 2020-2021</w:t>
      </w:r>
    </w:p>
    <w:p w:rsidR="00B82DDB" w:rsidRPr="0083531B" w:rsidRDefault="00B82DDB" w:rsidP="00B82DDB">
      <w:pPr>
        <w:rPr>
          <w:rFonts w:cs="Noto Sans"/>
          <w:b/>
          <w:bCs/>
        </w:rPr>
      </w:pPr>
    </w:p>
    <w:p w:rsidR="00B82DDB" w:rsidRDefault="00B82DDB" w:rsidP="00B82DDB">
      <w:pPr>
        <w:rPr>
          <w:rFonts w:cs="Noto Sans"/>
          <w:b/>
          <w:bCs/>
          <w:color w:val="C00000"/>
          <w:sz w:val="32"/>
          <w:szCs w:val="32"/>
        </w:rPr>
      </w:pPr>
      <w:r w:rsidRPr="006B133E">
        <w:rPr>
          <w:rFonts w:cs="Noto Sans"/>
          <w:b/>
          <w:bCs/>
          <w:color w:val="C00000"/>
          <w:sz w:val="32"/>
          <w:szCs w:val="32"/>
        </w:rPr>
        <w:t>SOL·LICITUD</w:t>
      </w:r>
    </w:p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1352"/>
        <w:gridCol w:w="7295"/>
      </w:tblGrid>
      <w:tr w:rsidR="00B82DDB" w:rsidRPr="007E534B" w:rsidTr="00054C03">
        <w:trPr>
          <w:trHeight w:val="340"/>
        </w:trPr>
        <w:tc>
          <w:tcPr>
            <w:tcW w:w="1352" w:type="dxa"/>
            <w:tcBorders>
              <w:top w:val="single" w:sz="18" w:space="0" w:color="auto"/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  <w:b/>
                <w:bCs/>
                <w:smallCaps/>
                <w:color w:val="C00000"/>
              </w:rPr>
            </w:pPr>
            <w:r w:rsidRPr="007E534B">
              <w:rPr>
                <w:rFonts w:cs="Noto Sans"/>
                <w:b/>
                <w:bCs/>
                <w:smallCaps/>
                <w:color w:val="C00000"/>
              </w:rPr>
              <w:t>Destinació</w:t>
            </w:r>
          </w:p>
        </w:tc>
        <w:tc>
          <w:tcPr>
            <w:tcW w:w="7295" w:type="dxa"/>
            <w:tcBorders>
              <w:top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 w:rsidRPr="007E534B">
              <w:rPr>
                <w:rFonts w:cs="Noto Sans"/>
              </w:rPr>
              <w:t>Direcció General de Formació Professional i Ensenyaments Artístics Superiors</w:t>
            </w:r>
          </w:p>
        </w:tc>
      </w:tr>
      <w:tr w:rsidR="00B82DDB" w:rsidRPr="007E534B" w:rsidTr="00054C03">
        <w:trPr>
          <w:trHeight w:val="340"/>
        </w:trPr>
        <w:tc>
          <w:tcPr>
            <w:tcW w:w="1352" w:type="dxa"/>
            <w:tcBorders>
              <w:left w:val="single" w:sz="18" w:space="0" w:color="auto"/>
              <w:bottom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  <w:b/>
                <w:bCs/>
                <w:smallCaps/>
                <w:color w:val="C00000"/>
              </w:rPr>
            </w:pPr>
            <w:r w:rsidRPr="007E534B">
              <w:rPr>
                <w:rFonts w:cs="Noto Sans"/>
                <w:b/>
                <w:bCs/>
                <w:smallCaps/>
                <w:color w:val="C00000"/>
              </w:rPr>
              <w:t>Codi DIR3</w:t>
            </w:r>
          </w:p>
        </w:tc>
        <w:tc>
          <w:tcPr>
            <w:tcW w:w="7295" w:type="dxa"/>
            <w:tcBorders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 w:rsidRPr="00364A2B">
              <w:rPr>
                <w:rFonts w:cs="Noto Sans"/>
              </w:rPr>
              <w:t>A04026924</w:t>
            </w:r>
          </w:p>
        </w:tc>
      </w:tr>
    </w:tbl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p w:rsidR="00B82DDB" w:rsidRPr="007E534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>Dades Identificatives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694"/>
        <w:gridCol w:w="1288"/>
        <w:gridCol w:w="4665"/>
      </w:tblGrid>
      <w:tr w:rsidR="00B82DDB" w:rsidRPr="007E534B" w:rsidTr="00054C03">
        <w:trPr>
          <w:trHeight w:val="340"/>
        </w:trPr>
        <w:tc>
          <w:tcPr>
            <w:tcW w:w="2694" w:type="dxa"/>
            <w:tcBorders>
              <w:top w:val="single" w:sz="18" w:space="0" w:color="auto"/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 w:rsidRPr="007E534B">
              <w:rPr>
                <w:rFonts w:cs="Noto Sans"/>
              </w:rPr>
              <w:t>Nom</w:t>
            </w:r>
            <w:r>
              <w:rPr>
                <w:rFonts w:cs="Noto Sans"/>
              </w:rPr>
              <w:t>:</w:t>
            </w:r>
            <w:r w:rsidRPr="007E534B">
              <w:rPr>
                <w:rFonts w:cs="Noto Sans"/>
              </w:rPr>
              <w:t xml:space="preserve"> </w:t>
            </w:r>
          </w:p>
        </w:tc>
        <w:tc>
          <w:tcPr>
            <w:tcW w:w="5953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Llinatges:</w:t>
            </w:r>
          </w:p>
        </w:tc>
      </w:tr>
      <w:tr w:rsidR="00B82DDB" w:rsidRPr="007E534B" w:rsidTr="00054C03">
        <w:trPr>
          <w:trHeight w:val="340"/>
        </w:trPr>
        <w:tc>
          <w:tcPr>
            <w:tcW w:w="8647" w:type="dxa"/>
            <w:gridSpan w:val="3"/>
            <w:tcBorders>
              <w:left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DNI/NIE/NIF:</w:t>
            </w:r>
          </w:p>
        </w:tc>
      </w:tr>
      <w:tr w:rsidR="00B82DDB" w:rsidRPr="007E534B" w:rsidTr="00054C03">
        <w:trPr>
          <w:trHeight w:val="340"/>
        </w:trPr>
        <w:tc>
          <w:tcPr>
            <w:tcW w:w="2694" w:type="dxa"/>
            <w:tcBorders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Adreça:</w:t>
            </w:r>
          </w:p>
        </w:tc>
        <w:tc>
          <w:tcPr>
            <w:tcW w:w="5953" w:type="dxa"/>
            <w:gridSpan w:val="2"/>
            <w:tcBorders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  <w:tr w:rsidR="00B82DDB" w:rsidRPr="007E534B" w:rsidTr="00054C03">
        <w:trPr>
          <w:trHeight w:val="340"/>
        </w:trPr>
        <w:tc>
          <w:tcPr>
            <w:tcW w:w="2694" w:type="dxa"/>
            <w:tcBorders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electrònica:</w:t>
            </w:r>
          </w:p>
        </w:tc>
        <w:tc>
          <w:tcPr>
            <w:tcW w:w="5953" w:type="dxa"/>
            <w:gridSpan w:val="2"/>
            <w:tcBorders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  <w:tr w:rsidR="00B82DDB" w:rsidRPr="007E534B" w:rsidTr="00054C03">
        <w:trPr>
          <w:trHeight w:val="340"/>
        </w:trPr>
        <w:tc>
          <w:tcPr>
            <w:tcW w:w="2694" w:type="dxa"/>
            <w:tcBorders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 w:rsidRPr="007E534B">
              <w:rPr>
                <w:rFonts w:cs="Noto Sans"/>
              </w:rPr>
              <w:t>Codi postal</w:t>
            </w:r>
            <w:r>
              <w:rPr>
                <w:rFonts w:cs="Noto Sans"/>
              </w:rPr>
              <w:t>:</w:t>
            </w:r>
          </w:p>
        </w:tc>
        <w:tc>
          <w:tcPr>
            <w:tcW w:w="1288" w:type="dxa"/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  <w:tc>
          <w:tcPr>
            <w:tcW w:w="4665" w:type="dxa"/>
            <w:tcBorders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 w:rsidRPr="007E534B">
              <w:rPr>
                <w:rFonts w:cs="Noto Sans"/>
              </w:rPr>
              <w:t>Municipi</w:t>
            </w:r>
            <w:r>
              <w:rPr>
                <w:rFonts w:cs="Noto Sans"/>
              </w:rPr>
              <w:t>:</w:t>
            </w:r>
          </w:p>
        </w:tc>
      </w:tr>
      <w:tr w:rsidR="00B82DDB" w:rsidRPr="007E534B" w:rsidTr="00054C03">
        <w:trPr>
          <w:trHeight w:val="340"/>
        </w:trPr>
        <w:tc>
          <w:tcPr>
            <w:tcW w:w="2694" w:type="dxa"/>
            <w:tcBorders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Illa:</w:t>
            </w:r>
          </w:p>
        </w:tc>
        <w:tc>
          <w:tcPr>
            <w:tcW w:w="1288" w:type="dxa"/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  <w:tc>
          <w:tcPr>
            <w:tcW w:w="4665" w:type="dxa"/>
            <w:tcBorders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Telèfon mòbil:</w:t>
            </w:r>
          </w:p>
        </w:tc>
      </w:tr>
      <w:tr w:rsidR="00B82DDB" w:rsidRPr="007E534B" w:rsidTr="00054C03">
        <w:trPr>
          <w:trHeight w:val="340"/>
        </w:trPr>
        <w:tc>
          <w:tcPr>
            <w:tcW w:w="8647" w:type="dxa"/>
            <w:gridSpan w:val="3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Default="00B82DDB" w:rsidP="00054C03">
            <w:pPr>
              <w:rPr>
                <w:rFonts w:cs="Noto Sans"/>
              </w:rPr>
            </w:pPr>
            <w:proofErr w:type="spellStart"/>
            <w:r>
              <w:rPr>
                <w:rFonts w:cs="Noto Sans"/>
              </w:rPr>
              <w:t>IBAN</w:t>
            </w:r>
            <w:proofErr w:type="spellEnd"/>
            <w:r>
              <w:rPr>
                <w:rFonts w:cs="Noto Sans"/>
              </w:rPr>
              <w:t>:</w:t>
            </w:r>
          </w:p>
        </w:tc>
      </w:tr>
    </w:tbl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p w:rsidR="00B82DDB" w:rsidRPr="007E534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>Dades dels estudis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552"/>
        <w:gridCol w:w="3967"/>
        <w:gridCol w:w="2128"/>
      </w:tblGrid>
      <w:tr w:rsidR="00B82DDB" w:rsidRPr="007E534B" w:rsidTr="00054C03">
        <w:trPr>
          <w:trHeight w:val="340"/>
        </w:trPr>
        <w:tc>
          <w:tcPr>
            <w:tcW w:w="2552" w:type="dxa"/>
            <w:tcBorders>
              <w:top w:val="single" w:sz="18" w:space="0" w:color="auto"/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Centre:</w:t>
            </w:r>
          </w:p>
        </w:tc>
        <w:tc>
          <w:tcPr>
            <w:tcW w:w="6095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  <w:tr w:rsidR="00B82DDB" w:rsidRPr="007E534B" w:rsidTr="00054C03">
        <w:trPr>
          <w:trHeight w:val="340"/>
        </w:trPr>
        <w:tc>
          <w:tcPr>
            <w:tcW w:w="2552" w:type="dxa"/>
            <w:tcBorders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Estudis que es cursen:</w:t>
            </w:r>
          </w:p>
        </w:tc>
        <w:tc>
          <w:tcPr>
            <w:tcW w:w="3967" w:type="dxa"/>
            <w:tcBorders>
              <w:right w:val="single" w:sz="4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Crèdits:</w:t>
            </w:r>
          </w:p>
        </w:tc>
      </w:tr>
      <w:tr w:rsidR="00B82DDB" w:rsidRPr="007E534B" w:rsidTr="00054C03">
        <w:trPr>
          <w:trHeight w:val="340"/>
        </w:trPr>
        <w:tc>
          <w:tcPr>
            <w:tcW w:w="2552" w:type="dxa"/>
            <w:tcBorders>
              <w:left w:val="single" w:sz="18" w:space="0" w:color="auto"/>
              <w:bottom w:val="single" w:sz="18" w:space="0" w:color="auto"/>
            </w:tcBorders>
          </w:tcPr>
          <w:p w:rsidR="00B82DDB" w:rsidRPr="007E534B" w:rsidRDefault="00B82DDB" w:rsidP="00054C03">
            <w:r w:rsidRPr="00721CCD">
              <w:t>Especialitat</w:t>
            </w:r>
            <w:r>
              <w:t>:</w:t>
            </w:r>
          </w:p>
        </w:tc>
        <w:tc>
          <w:tcPr>
            <w:tcW w:w="6095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</w:tbl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p w:rsidR="00B82DDB" w:rsidRPr="007E534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>País en què es cursen els ensenyaments artístics superiors (marcar amb una x)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552"/>
        <w:gridCol w:w="6095"/>
      </w:tblGrid>
      <w:tr w:rsidR="00B82DDB" w:rsidRPr="007E534B" w:rsidTr="00054C03">
        <w:trPr>
          <w:trHeight w:val="340"/>
        </w:trPr>
        <w:tc>
          <w:tcPr>
            <w:tcW w:w="2552" w:type="dxa"/>
            <w:tcBorders>
              <w:top w:val="single" w:sz="18" w:space="0" w:color="auto"/>
              <w:lef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>Espanya</w:t>
            </w:r>
          </w:p>
        </w:tc>
        <w:tc>
          <w:tcPr>
            <w:tcW w:w="6095" w:type="dxa"/>
            <w:tcBorders>
              <w:top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  <w:tr w:rsidR="00B82DDB" w:rsidRPr="007E534B" w:rsidTr="00054C03">
        <w:trPr>
          <w:trHeight w:val="340"/>
        </w:trPr>
        <w:tc>
          <w:tcPr>
            <w:tcW w:w="2552" w:type="dxa"/>
            <w:tcBorders>
              <w:left w:val="single" w:sz="18" w:space="0" w:color="auto"/>
              <w:bottom w:val="single" w:sz="18" w:space="0" w:color="auto"/>
            </w:tcBorders>
          </w:tcPr>
          <w:p w:rsidR="00B82DDB" w:rsidRPr="007E534B" w:rsidRDefault="00B82DDB" w:rsidP="00054C03">
            <w:r>
              <w:t>Altre país de la UE-27</w:t>
            </w:r>
          </w:p>
        </w:tc>
        <w:tc>
          <w:tcPr>
            <w:tcW w:w="6095" w:type="dxa"/>
            <w:tcBorders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</w:p>
        </w:tc>
      </w:tr>
    </w:tbl>
    <w:p w:rsidR="00B82DDB" w:rsidRPr="007E534B" w:rsidRDefault="00B82DDB" w:rsidP="00B82DDB">
      <w:pPr>
        <w:rPr>
          <w:rFonts w:cs="Noto Sans"/>
          <w:b/>
          <w:bCs/>
          <w:smallCaps/>
          <w:color w:val="C00000"/>
        </w:rPr>
      </w:pPr>
    </w:p>
    <w:p w:rsidR="00B82DD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 xml:space="preserve">Modalitat de la sol·licitud (marcar amb una x) 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RPr="0083531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1. Alumnes amb domicili familiar a Menorca, Eivissa o Formentera que s’han de desplaçar a Mallorca per cursar estudis oficials d’ensenyaments artístics       superiors que s’imparteixen al Conservatori Superiors de Música de les Illes </w:t>
            </w:r>
            <w:r w:rsidRPr="00842723">
              <w:rPr>
                <w:rFonts w:eastAsia="MS Gothic" w:cs="Noto Sans"/>
              </w:rPr>
              <w:lastRenderedPageBreak/>
              <w:t xml:space="preserve">Balears, a l’Escola d’Art i Superiors de Disseny de les Illes Balears o a l’Escola d’Art Dramàtic de les Illes Balears. </w:t>
            </w:r>
          </w:p>
        </w:tc>
      </w:tr>
      <w:tr w:rsidR="00B82DDB" w:rsidRPr="0083531B" w:rsidTr="00054C03">
        <w:tc>
          <w:tcPr>
            <w:tcW w:w="8647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lastRenderedPageBreak/>
              <w:t>❏</w:t>
            </w:r>
            <w:r w:rsidRPr="00842723">
              <w:rPr>
                <w:rFonts w:eastAsia="MS Gothic" w:cs="Noto Sans"/>
              </w:rPr>
              <w:t xml:space="preserve"> 2. Alumnes amb domicili familiar a les Illes Balears que s’han de desplaçar a una altra comunitat autònoma d’Espanya a un altre país de la Unió Europea (UE-27) per cursar, a centres públics, estudis oficials d’ensenyaments artístics superiors que no s’imparteixen al Conservatori Superior de Música de les Illes Balears , a l’Escola d’Art i Superior de Disseny de les Illes Balears o al l’Escola Superior d’Art Dramàtic de les Illes Balears. </w:t>
            </w:r>
          </w:p>
        </w:tc>
      </w:tr>
      <w:tr w:rsidR="00B82DDB" w:rsidRPr="0083531B" w:rsidTr="00054C03">
        <w:tc>
          <w:tcPr>
            <w:tcW w:w="8647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3. Alumnes amb domicili familiar a les Illes Balears que s’han de desplaçar a una altra comunitat autònoma d’Espanya o a un altre país de la Unió Europea (UE-27) per cursar, a centres públics, estudis oficials d’ensenyaments artístics superior que no han obtingut plaça al Conservatori Superior de Música de les Illes Balears, a l’Escola d’Art i Superior de Disseny de les Illes Balears o a l’Escola Superior d’</w:t>
            </w:r>
            <w:r>
              <w:rPr>
                <w:rFonts w:eastAsia="MS Gothic" w:cs="Noto Sans"/>
              </w:rPr>
              <w:t>A</w:t>
            </w:r>
            <w:r w:rsidRPr="00842723">
              <w:rPr>
                <w:rFonts w:eastAsia="MS Gothic" w:cs="Noto Sans"/>
              </w:rPr>
              <w:t xml:space="preserve">rt Dramàtic de les Illes Balears. </w:t>
            </w:r>
          </w:p>
        </w:tc>
      </w:tr>
      <w:tr w:rsidR="00B82DDB" w:rsidRPr="0083531B" w:rsidTr="00054C03">
        <w:tc>
          <w:tcPr>
            <w:tcW w:w="8647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 4. Alumnes  amb domicili familiar a les Illes Balears que s’han de desplaçar a una altra comunitat autònoma d’Espanya o a un altre país de la Unió Europea (UE-27) per cursar, a centres privats, estudis oficials d’ensenyaments artístics superior que no s’imparteix al Conservatori Superior de Música de les Illes Balears, a l’Escola d’Art i Superior de Disseny de les Illes Balears o a l’Escola Superior d’</w:t>
            </w:r>
            <w:r>
              <w:rPr>
                <w:rFonts w:eastAsia="MS Gothic" w:cs="Noto Sans"/>
              </w:rPr>
              <w:t>A</w:t>
            </w:r>
            <w:r w:rsidRPr="00842723">
              <w:rPr>
                <w:rFonts w:eastAsia="MS Gothic" w:cs="Noto Sans"/>
              </w:rPr>
              <w:t>rt Dramàtic de les Illes Balears.</w:t>
            </w:r>
          </w:p>
        </w:tc>
      </w:tr>
      <w:tr w:rsidR="00B82DDB" w:rsidRPr="0083531B" w:rsidTr="00054C03">
        <w:tc>
          <w:tcPr>
            <w:tcW w:w="8647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5. Alumnes amb domicili familiar a les Illes Balears que s’han de desplaçar a una altra comunitat autònoma d’Espanya o a un altre país de la Unió Europea (UE-27) per cursar, a centres privats, estudis oficials d’ensenyaments artístics superior que no han obtingut plaça al Conservatori Superior de Música de les Illes Balears, a l’Escola d’Art i Superior de Disseny de les Illes Balears o a l’Escola Superior d’</w:t>
            </w:r>
            <w:r>
              <w:rPr>
                <w:rFonts w:eastAsia="MS Gothic" w:cs="Noto Sans"/>
              </w:rPr>
              <w:t>A</w:t>
            </w:r>
            <w:r w:rsidRPr="00842723">
              <w:rPr>
                <w:rFonts w:eastAsia="MS Gothic" w:cs="Noto Sans"/>
              </w:rPr>
              <w:t>rt Dramàtic de les Illes Balears.</w:t>
            </w:r>
          </w:p>
        </w:tc>
      </w:tr>
      <w:tr w:rsidR="00B82DDB" w:rsidRPr="0083531B" w:rsidTr="00054C03">
        <w:tc>
          <w:tcPr>
            <w:tcW w:w="864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26" w:hanging="426"/>
              <w:rPr>
                <w:rFonts w:cs="Noto Sans"/>
              </w:rPr>
            </w:pPr>
            <w:r w:rsidRPr="00842723">
              <w:rPr>
                <w:rFonts w:eastAsia="MS Gothic" w:cs="Noto Sans"/>
              </w:rPr>
              <w:t xml:space="preserve">  </w:t>
            </w: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6. Alumnes amb domicili familiar a les Illes Balears que s’han de desplaçar a una altra comunitat autònoma d’Espanya o a un altre país de la Unió Europea (UE-27) per cursar, a centres privats, estudis de màster oficial en els ensenyaments artístics, que no s’imparteixen Conservatori Superior de Música de les Illes Balears, a l’Escola d’Art i Superior de Disseny de les Illes Balears o a l’Escola Superior d’</w:t>
            </w:r>
            <w:r>
              <w:rPr>
                <w:rFonts w:eastAsia="MS Gothic" w:cs="Noto Sans"/>
              </w:rPr>
              <w:t>A</w:t>
            </w:r>
            <w:r w:rsidRPr="00842723">
              <w:rPr>
                <w:rFonts w:eastAsia="MS Gothic" w:cs="Noto Sans"/>
              </w:rPr>
              <w:t>rt Dramàtic de les Illes Balears.</w:t>
            </w:r>
          </w:p>
        </w:tc>
      </w:tr>
    </w:tbl>
    <w:p w:rsidR="00B82DDB" w:rsidRPr="00A65700" w:rsidRDefault="00B82DDB" w:rsidP="00B82DDB">
      <w:pPr>
        <w:ind w:left="426" w:hanging="426"/>
        <w:rPr>
          <w:rFonts w:cs="Noto Sans"/>
        </w:rPr>
      </w:pPr>
    </w:p>
    <w:p w:rsidR="00B82DD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 xml:space="preserve">Documentació a adjuntar (marcar allò que correspongui amb una x) 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612"/>
      </w:tblGrid>
      <w:tr w:rsidR="00B82DDB" w:rsidRPr="00A65700" w:rsidTr="00054C03">
        <w:tc>
          <w:tcPr>
            <w:tcW w:w="86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60" w:hanging="426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Fotocòpia de l’imprès de la matrícula corresponent al curs 2020-2021 en què consti la titulació cursada i el nombre de crèdits. </w:t>
            </w:r>
          </w:p>
        </w:tc>
      </w:tr>
      <w:tr w:rsidR="00B82DDB" w:rsidRPr="00A65700" w:rsidTr="00054C03">
        <w:tc>
          <w:tcPr>
            <w:tcW w:w="86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Acreditació pagament complet de la matrícula.</w:t>
            </w:r>
          </w:p>
        </w:tc>
      </w:tr>
      <w:tr w:rsidR="00B82DDB" w:rsidRPr="00A65700" w:rsidTr="00054C03">
        <w:tc>
          <w:tcPr>
            <w:tcW w:w="861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Declaració responsable de les dades bancàries aportades.</w:t>
            </w:r>
          </w:p>
        </w:tc>
      </w:tr>
      <w:tr w:rsidR="00B82DDB" w:rsidRPr="00A65700" w:rsidTr="00054C03">
        <w:tc>
          <w:tcPr>
            <w:tcW w:w="8612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318" w:hanging="318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En el cas d’alumne estranger, fotocòpia del passaport, del NIE i de la targeta de  residència.</w:t>
            </w:r>
          </w:p>
        </w:tc>
      </w:tr>
      <w:tr w:rsidR="00B82DDB" w:rsidRPr="00A65700" w:rsidTr="00054C03">
        <w:tc>
          <w:tcPr>
            <w:tcW w:w="8612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318" w:hanging="318"/>
              <w:rPr>
                <w:rFonts w:eastAsia="MS Gothic"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En el cas que la persona sol·licitant es matriculi del primer curs d’ensenyaments artístics superiors: una fotocòpia compulsada del resultat de les proves o del curs d’accés.</w:t>
            </w:r>
          </w:p>
        </w:tc>
      </w:tr>
      <w:tr w:rsidR="00B82DDB" w:rsidRPr="00F03C7C" w:rsidTr="00054C03">
        <w:tc>
          <w:tcPr>
            <w:tcW w:w="8612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ind w:left="460" w:hanging="460"/>
              <w:rPr>
                <w:rFonts w:cs="Noto Sans"/>
              </w:rPr>
            </w:pPr>
            <w:r w:rsidRPr="00842723">
              <w:rPr>
                <w:rFonts w:eastAsia="MS Gothic" w:hAnsi="MS Gothic" w:cs="Noto Sans"/>
              </w:rPr>
              <w:t>❏</w:t>
            </w:r>
            <w:r w:rsidRPr="00842723">
              <w:rPr>
                <w:rFonts w:eastAsia="MS Gothic" w:cs="Noto Sans"/>
              </w:rPr>
              <w:t xml:space="preserve"> En el cas que la persona sol·licitant es matriculi dels cursos segon i posteriors: </w:t>
            </w:r>
            <w:r w:rsidRPr="00842723">
              <w:rPr>
                <w:rFonts w:eastAsia="MS Gothic" w:cs="Noto Sans"/>
              </w:rPr>
              <w:lastRenderedPageBreak/>
              <w:t>una certificació acadèmica completa (original o fotocòpia compulsada) o un certificat emès pel centre a l’efecte de concedir la beca (original o fotocòpia compulsada) o una impressió de l’expedient personal, segellada pel centre, en què constin les assignatures de què s’ha matriculat, el nombre de crèdits i les qualificacions obtingudes en el curs 2019-2020.</w:t>
            </w:r>
          </w:p>
        </w:tc>
      </w:tr>
      <w:tr w:rsidR="00B82DDB" w:rsidRPr="00F03C7C" w:rsidTr="00054C03">
        <w:tc>
          <w:tcPr>
            <w:tcW w:w="8612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rPr>
                <w:rFonts w:eastAsia="MS Gothic" w:cs="Noto Sans"/>
              </w:rPr>
            </w:pPr>
            <w:r w:rsidRPr="00842723">
              <w:rPr>
                <w:rFonts w:eastAsia="MS Gothic" w:hAnsi="MS Gothic" w:cs="Noto Sans"/>
              </w:rPr>
              <w:lastRenderedPageBreak/>
              <w:t>❏</w:t>
            </w:r>
            <w:r w:rsidRPr="00842723">
              <w:rPr>
                <w:rFonts w:eastAsia="MS Gothic" w:cs="Noto Sans"/>
              </w:rPr>
              <w:t xml:space="preserve"> En cas de sol·licituds corresponents a les modalitats 3 i 5: la justificació documental de no haver-hi obtingut plaça al Conservatori, EASDIB O </w:t>
            </w:r>
            <w:proofErr w:type="spellStart"/>
            <w:r w:rsidRPr="00842723">
              <w:rPr>
                <w:rFonts w:eastAsia="MS Gothic" w:cs="Noto Sans"/>
              </w:rPr>
              <w:t>ESADIB</w:t>
            </w:r>
            <w:proofErr w:type="spellEnd"/>
            <w:r w:rsidRPr="00842723">
              <w:rPr>
                <w:rFonts w:eastAsia="MS Gothic" w:cs="Noto Sans"/>
              </w:rPr>
              <w:t xml:space="preserve">.   </w:t>
            </w:r>
          </w:p>
        </w:tc>
      </w:tr>
    </w:tbl>
    <w:p w:rsidR="00B82DDB" w:rsidRDefault="00B82DDB" w:rsidP="00B82DDB">
      <w:pPr>
        <w:rPr>
          <w:rFonts w:cs="Noto Sans"/>
          <w:b/>
          <w:bCs/>
          <w:smallCaps/>
          <w:color w:val="C00000"/>
        </w:rPr>
      </w:pPr>
    </w:p>
    <w:p w:rsidR="00B82DDB" w:rsidRPr="007E534B" w:rsidRDefault="00B82DDB" w:rsidP="00B82DDB">
      <w:pPr>
        <w:rPr>
          <w:rFonts w:cs="Noto Sans"/>
          <w:b/>
          <w:bCs/>
          <w:smallCaps/>
          <w:color w:val="C00000"/>
        </w:rPr>
      </w:pPr>
      <w:r>
        <w:rPr>
          <w:rFonts w:cs="Noto Sans"/>
          <w:b/>
          <w:bCs/>
          <w:smallCaps/>
          <w:color w:val="C00000"/>
        </w:rPr>
        <w:t xml:space="preserve">Altra documentació 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Tr="00054C03">
        <w:tc>
          <w:tcPr>
            <w:tcW w:w="8647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</w:p>
        </w:tc>
      </w:tr>
    </w:tbl>
    <w:p w:rsidR="00B82DDB" w:rsidRPr="008A5F7A" w:rsidRDefault="00B82DDB" w:rsidP="00B82DDB">
      <w:pPr>
        <w:rPr>
          <w:rFonts w:cs="Noto Sans"/>
          <w:b/>
          <w:bCs/>
          <w:smallCap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RPr="007E534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  <w:b/>
                <w:bCs/>
              </w:rPr>
            </w:pPr>
            <w:r w:rsidRPr="007E534B">
              <w:rPr>
                <w:rFonts w:cs="Noto Sans"/>
                <w:b/>
                <w:bCs/>
              </w:rPr>
              <w:t>EXPÒS:</w:t>
            </w:r>
          </w:p>
        </w:tc>
      </w:tr>
      <w:tr w:rsidR="00B82DDB" w:rsidRPr="007E534B" w:rsidTr="00054C03">
        <w:tc>
          <w:tcPr>
            <w:tcW w:w="864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pStyle w:val="Textoindependiente"/>
              <w:ind w:left="357"/>
              <w:rPr>
                <w:sz w:val="22"/>
                <w:szCs w:val="22"/>
              </w:rPr>
            </w:pPr>
          </w:p>
          <w:p w:rsidR="00B82DDB" w:rsidRPr="007E534B" w:rsidRDefault="00B82DDB" w:rsidP="00054C03">
            <w:pPr>
              <w:pStyle w:val="Textoindependiente"/>
              <w:numPr>
                <w:ilvl w:val="0"/>
                <w:numId w:val="22"/>
              </w:numPr>
              <w:ind w:left="357" w:hanging="357"/>
              <w:jc w:val="left"/>
              <w:rPr>
                <w:sz w:val="22"/>
                <w:szCs w:val="22"/>
              </w:rPr>
            </w:pPr>
            <w:r w:rsidRPr="007E534B">
              <w:rPr>
                <w:rFonts w:ascii="Noto Sans" w:hAnsi="Noto Sans" w:cs="Noto Sans"/>
                <w:sz w:val="22"/>
                <w:szCs w:val="22"/>
              </w:rPr>
              <w:t>Que les dades anteriors són certes i que conec i accept les bases d’aquesta convocatòria.</w:t>
            </w:r>
          </w:p>
          <w:p w:rsidR="00B82DDB" w:rsidRPr="007E534B" w:rsidRDefault="00B82DDB" w:rsidP="00054C03">
            <w:pPr>
              <w:pStyle w:val="Textoindependiente"/>
              <w:numPr>
                <w:ilvl w:val="0"/>
                <w:numId w:val="22"/>
              </w:numPr>
              <w:ind w:left="357" w:hanging="357"/>
              <w:jc w:val="left"/>
              <w:rPr>
                <w:sz w:val="22"/>
                <w:szCs w:val="22"/>
              </w:rPr>
            </w:pPr>
            <w:r w:rsidRPr="007E534B">
              <w:rPr>
                <w:rFonts w:ascii="Noto Sans" w:hAnsi="Noto Sans" w:cs="Noto Sans"/>
                <w:sz w:val="22"/>
                <w:szCs w:val="22"/>
              </w:rPr>
              <w:t>Que es compleixen totes les condicions de participació que preveu la convocatòria.</w:t>
            </w:r>
          </w:p>
          <w:p w:rsidR="00B82DDB" w:rsidRPr="002F3726" w:rsidRDefault="00B82DDB" w:rsidP="00054C03">
            <w:pPr>
              <w:pStyle w:val="Textoindependiente"/>
              <w:numPr>
                <w:ilvl w:val="0"/>
                <w:numId w:val="22"/>
              </w:numPr>
              <w:ind w:left="357" w:hanging="357"/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7E534B">
              <w:rPr>
                <w:rFonts w:ascii="Noto Sans" w:hAnsi="Noto Sans" w:cs="Noto Sans"/>
                <w:sz w:val="22"/>
                <w:szCs w:val="22"/>
              </w:rPr>
              <w:t>Que hem estat informats del sistema de tractament de les nostres dades, així com dels drets que ens atorga la Llei orgànica 3/2018, de 5 de desembre, de protecció de dades personals i garantia dels drets digitals.</w:t>
            </w:r>
          </w:p>
          <w:p w:rsidR="00B82DDB" w:rsidRPr="002F3726" w:rsidRDefault="00B82DDB" w:rsidP="00054C03">
            <w:pPr>
              <w:pStyle w:val="Textoindependiente"/>
              <w:numPr>
                <w:ilvl w:val="0"/>
                <w:numId w:val="22"/>
              </w:numPr>
              <w:ind w:left="357" w:hanging="357"/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Que estic al corrent de les obligacions tributàries amb la Comunitat Autònoma de les Illes Balears i l’Administració del Estat, així com de les obligacions amb la Seguretat Social. </w:t>
            </w:r>
          </w:p>
          <w:p w:rsidR="00B82DDB" w:rsidRPr="007E534B" w:rsidRDefault="00B82DDB" w:rsidP="00054C03">
            <w:pPr>
              <w:pStyle w:val="Textoindependiente"/>
              <w:numPr>
                <w:ilvl w:val="0"/>
                <w:numId w:val="22"/>
              </w:numPr>
              <w:ind w:left="357" w:hanging="357"/>
              <w:jc w:val="left"/>
              <w:rPr>
                <w:rFonts w:cs="Noto Sans"/>
                <w:b/>
                <w:bCs/>
              </w:rPr>
            </w:pPr>
            <w:r w:rsidRPr="00B4747C">
              <w:rPr>
                <w:rFonts w:ascii="Noto Sans" w:hAnsi="Noto Sans" w:cs="Noto Sans"/>
                <w:sz w:val="22"/>
                <w:szCs w:val="22"/>
              </w:rPr>
              <w:t xml:space="preserve">Que no </w:t>
            </w:r>
            <w:proofErr w:type="spellStart"/>
            <w:r w:rsidRPr="00B4747C">
              <w:rPr>
                <w:rFonts w:ascii="Noto Sans" w:hAnsi="Noto Sans" w:cs="Noto Sans"/>
                <w:sz w:val="22"/>
                <w:szCs w:val="22"/>
              </w:rPr>
              <w:t>incorr</w:t>
            </w:r>
            <w:proofErr w:type="spellEnd"/>
            <w:r w:rsidRPr="00B4747C">
              <w:rPr>
                <w:rFonts w:ascii="Noto Sans" w:hAnsi="Noto Sans" w:cs="Noto Sans"/>
                <w:sz w:val="22"/>
                <w:szCs w:val="22"/>
              </w:rPr>
              <w:t xml:space="preserve"> amb cap de les causes de prohibició o d’incompatibilitat per  rebre subvencions previstes en l’article 10 del text refós de la Ll</w:t>
            </w:r>
            <w:r>
              <w:rPr>
                <w:rFonts w:ascii="Noto Sans" w:hAnsi="Noto Sans" w:cs="Noto Sans"/>
                <w:sz w:val="22"/>
                <w:szCs w:val="22"/>
              </w:rPr>
              <w:t>ei de subvencions, aprovat pel D</w:t>
            </w:r>
            <w:r w:rsidRPr="00B4747C">
              <w:rPr>
                <w:rFonts w:ascii="Noto Sans" w:hAnsi="Noto Sans" w:cs="Noto Sans"/>
                <w:sz w:val="22"/>
                <w:szCs w:val="22"/>
              </w:rPr>
              <w:t xml:space="preserve">ecret legislatiu 2/2005 de 28 de desembre (BOIB núm. 196, de 31 de desembre ). </w:t>
            </w:r>
          </w:p>
        </w:tc>
      </w:tr>
    </w:tbl>
    <w:p w:rsidR="00B82DDB" w:rsidRPr="007E534B" w:rsidRDefault="00B82DDB" w:rsidP="00B82DDB">
      <w:pPr>
        <w:rPr>
          <w:rFonts w:cs="Noto Sans"/>
          <w:b/>
          <w:bCs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RPr="007E534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  <w:b/>
                <w:bCs/>
              </w:rPr>
            </w:pPr>
            <w:r w:rsidRPr="007E534B">
              <w:rPr>
                <w:rFonts w:cs="Noto Sans"/>
                <w:b/>
                <w:bCs/>
              </w:rPr>
              <w:t>SOL·LICIT:</w:t>
            </w:r>
          </w:p>
        </w:tc>
      </w:tr>
      <w:tr w:rsidR="00B82DDB" w:rsidRPr="007E534B" w:rsidTr="00054C03">
        <w:tc>
          <w:tcPr>
            <w:tcW w:w="864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</w:rPr>
            </w:pPr>
            <w:r>
              <w:rPr>
                <w:rFonts w:cs="Noto Sans"/>
              </w:rPr>
              <w:t xml:space="preserve">Que me sigui concedida l’ajuda de desplaçament del curs 2020-2021. </w:t>
            </w:r>
          </w:p>
        </w:tc>
      </w:tr>
    </w:tbl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RPr="007E534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7E534B" w:rsidRDefault="00B82DDB" w:rsidP="00054C03">
            <w:pPr>
              <w:rPr>
                <w:rFonts w:cs="Noto Sans"/>
                <w:b/>
                <w:bCs/>
                <w:smallCaps/>
                <w:color w:val="C00000"/>
              </w:rPr>
            </w:pPr>
            <w:r w:rsidRPr="007E534B">
              <w:rPr>
                <w:rFonts w:cs="Noto Sans"/>
                <w:b/>
                <w:bCs/>
                <w:smallCaps/>
                <w:color w:val="C00000"/>
              </w:rPr>
              <w:t>Informació sobre protecció de dades personals</w:t>
            </w:r>
          </w:p>
        </w:tc>
      </w:tr>
      <w:tr w:rsidR="00B82DDB" w:rsidRPr="007E534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842723" w:rsidRDefault="00B82DDB" w:rsidP="00054C03">
            <w:pPr>
              <w:autoSpaceDE w:val="0"/>
              <w:autoSpaceDN w:val="0"/>
              <w:adjustRightInd w:val="0"/>
              <w:rPr>
                <w:rFonts w:cs="NotoSans-Regular"/>
                <w:lang w:eastAsia="ca-ES"/>
              </w:rPr>
            </w:pPr>
            <w:r w:rsidRPr="00842723">
              <w:rPr>
                <w:rFonts w:cs="NotoSans-Regular"/>
                <w:lang w:eastAsia="ca-ES"/>
              </w:rPr>
              <w:t>De conformitat amb el Reglament (UE) 2016/679 del Parlament Europeu i del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Consell, de 27 d’abril de 2016, relatiu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a la protecció de les persones físiques pel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que fa al tractament de dades personals i a la lliure circulació d’aquestes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dades i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pel qual es deroga la Directiva 95/46/CE (Reglament general de protecció de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>dades), i amb la legislació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842723">
              <w:rPr>
                <w:rFonts w:cs="NotoSans-Regular"/>
                <w:lang w:eastAsia="ca-ES"/>
              </w:rPr>
              <w:t xml:space="preserve">vigent en matèria de protecció de dades, s’informa del </w:t>
            </w:r>
            <w:r w:rsidRPr="00842723">
              <w:rPr>
                <w:rFonts w:cs="NotoSans-Regular"/>
                <w:lang w:eastAsia="ca-ES"/>
              </w:rPr>
              <w:lastRenderedPageBreak/>
              <w:t>tractament de dades personals que conté aquesta petició.</w:t>
            </w:r>
          </w:p>
          <w:p w:rsidR="00B82DDB" w:rsidRPr="00842723" w:rsidRDefault="00B82DDB" w:rsidP="00054C03">
            <w:pPr>
              <w:pStyle w:val="Textoindependiente"/>
              <w:jc w:val="left"/>
              <w:rPr>
                <w:rFonts w:ascii="NotoSans-Regular" w:hAnsi="NotoSans-Regular" w:cs="NotoSans-Regular"/>
                <w:sz w:val="12"/>
                <w:szCs w:val="12"/>
                <w:lang w:eastAsia="ca-ES"/>
              </w:rPr>
            </w:pPr>
          </w:p>
          <w:p w:rsidR="00B82DDB" w:rsidRDefault="00B82DDB" w:rsidP="00054C03">
            <w:pPr>
              <w:pStyle w:val="Textoindependiente"/>
              <w:jc w:val="left"/>
              <w:rPr>
                <w:rFonts w:ascii="Noto Sans" w:hAnsi="Noto Sans" w:cs="Noto Sans"/>
                <w:sz w:val="22"/>
                <w:szCs w:val="22"/>
              </w:rPr>
            </w:pPr>
            <w:r w:rsidRPr="00165994">
              <w:rPr>
                <w:rFonts w:ascii="Noto Sans" w:hAnsi="Noto Sans" w:cs="Noto Sans"/>
                <w:b/>
                <w:sz w:val="22"/>
                <w:szCs w:val="22"/>
              </w:rPr>
              <w:t>Tractament de dades</w:t>
            </w:r>
            <w:r>
              <w:rPr>
                <w:rFonts w:ascii="Noto Sans" w:hAnsi="Noto Sans" w:cs="Noto Sans"/>
                <w:sz w:val="22"/>
                <w:szCs w:val="22"/>
              </w:rPr>
              <w:t>. Les dades personals que conté aquesta petició seran tractades per l</w:t>
            </w:r>
            <w:r w:rsidRPr="007E534B">
              <w:rPr>
                <w:rFonts w:ascii="Noto Sans" w:hAnsi="Noto Sans" w:cs="Noto Sans"/>
                <w:sz w:val="22"/>
                <w:szCs w:val="22"/>
              </w:rPr>
              <w:t>a Direcció General de Formació Professional i Ensenyaments Artístics Superiors amb la finalitat exclusiva de gestionar aquesta convocatòria.</w:t>
            </w:r>
          </w:p>
          <w:p w:rsidR="00B82DDB" w:rsidRPr="00165994" w:rsidRDefault="00B82DDB" w:rsidP="00054C03">
            <w:pPr>
              <w:pStyle w:val="Textoindependiente"/>
              <w:jc w:val="left"/>
              <w:rPr>
                <w:rFonts w:ascii="Noto Sans" w:hAnsi="Noto Sans"/>
                <w:sz w:val="22"/>
                <w:szCs w:val="22"/>
              </w:rPr>
            </w:pPr>
          </w:p>
          <w:p w:rsidR="00B82DDB" w:rsidRPr="00165994" w:rsidRDefault="00B82DDB" w:rsidP="00054C03">
            <w:pPr>
              <w:autoSpaceDE w:val="0"/>
              <w:autoSpaceDN w:val="0"/>
              <w:adjustRightInd w:val="0"/>
              <w:rPr>
                <w:rFonts w:cs="NotoSans-Regular"/>
                <w:lang w:eastAsia="ca-ES"/>
              </w:rPr>
            </w:pPr>
            <w:r w:rsidRPr="00165994">
              <w:rPr>
                <w:rFonts w:cs="NotoSans-Bold"/>
                <w:b/>
                <w:bCs/>
                <w:lang w:eastAsia="ca-ES"/>
              </w:rPr>
              <w:t>Exercici de drets i reclamacions</w:t>
            </w:r>
            <w:r w:rsidRPr="00165994">
              <w:rPr>
                <w:rFonts w:cs="NotoSans-Regular"/>
                <w:lang w:eastAsia="ca-ES"/>
              </w:rPr>
              <w:t>. La persona afectada pel tractament de dades personals pot exercir els seus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drets d’informació, d’accés, de rectificació, de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supressió, de limitació, de portabilitat, d’oposició i de no inclusió en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tractaments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automatitzats (i, fins i tot, de retirar el consentiment, si escau, en els termes que estableix el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Reglament general de protecció de dades) davant el responsable del tractament, mitjançant el procediment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«Sol·licitud d’exercici de drets en matèria de protecció de dades personals», previst a la Seu Electrònica de la CAIB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(</w:t>
            </w:r>
            <w:proofErr w:type="spellStart"/>
            <w:r w:rsidRPr="00165994">
              <w:rPr>
                <w:rFonts w:cs="NotoSans-Italic"/>
                <w:i/>
                <w:iCs/>
                <w:lang w:eastAsia="ca-ES"/>
              </w:rPr>
              <w:t>seuelectronica.caib.es</w:t>
            </w:r>
            <w:proofErr w:type="spellEnd"/>
            <w:r w:rsidRPr="00165994">
              <w:rPr>
                <w:rFonts w:cs="NotoSans-Regular"/>
                <w:lang w:eastAsia="ca-ES"/>
              </w:rPr>
              <w:t>).</w:t>
            </w:r>
          </w:p>
          <w:p w:rsidR="00B82DDB" w:rsidRPr="00165994" w:rsidRDefault="00B82DDB" w:rsidP="00054C03">
            <w:pPr>
              <w:autoSpaceDE w:val="0"/>
              <w:autoSpaceDN w:val="0"/>
              <w:adjustRightInd w:val="0"/>
              <w:rPr>
                <w:rFonts w:cs="NotoSans-Regular"/>
                <w:lang w:eastAsia="ca-ES"/>
              </w:rPr>
            </w:pPr>
            <w:r w:rsidRPr="00165994">
              <w:rPr>
                <w:rFonts w:cs="NotoSans-Regular"/>
                <w:lang w:eastAsia="ca-ES"/>
              </w:rPr>
              <w:t>Una vegada rebuda la resposta del responsable o en el cas que no hi hagi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resposta en el termini d’un mes, la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persona afectada pel tractament de les dades personals pot presentar la «Reclamació de tutela de drets» davant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l’Agència Espanyola de Protecció de Dades.</w:t>
            </w:r>
          </w:p>
          <w:p w:rsidR="00B82DDB" w:rsidRDefault="00B82DDB" w:rsidP="00054C03">
            <w:pPr>
              <w:autoSpaceDE w:val="0"/>
              <w:autoSpaceDN w:val="0"/>
              <w:adjustRightInd w:val="0"/>
              <w:rPr>
                <w:rFonts w:cs="NotoSans-Bold"/>
                <w:b/>
                <w:bCs/>
                <w:lang w:eastAsia="ca-ES"/>
              </w:rPr>
            </w:pPr>
          </w:p>
          <w:p w:rsidR="00B82DDB" w:rsidRPr="007E534B" w:rsidRDefault="00B82DDB" w:rsidP="00054C03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color w:val="C00000"/>
              </w:rPr>
            </w:pPr>
            <w:r w:rsidRPr="00165994">
              <w:rPr>
                <w:rFonts w:cs="NotoSans-Bold"/>
                <w:b/>
                <w:bCs/>
                <w:lang w:eastAsia="ca-ES"/>
              </w:rPr>
              <w:t>Delegació de Protecció de Dades</w:t>
            </w:r>
            <w:r w:rsidRPr="00165994">
              <w:rPr>
                <w:rFonts w:cs="NotoSans-Regular"/>
                <w:lang w:eastAsia="ca-ES"/>
              </w:rPr>
              <w:t>. La Delegació de Protecció de Dades de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l’Administració de la Comunitat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Autònoma de les Illes Balears té la seu a la Conselleria de Presidència (pg. de Sagrera, 2, 07012 Palma;</w:t>
            </w:r>
            <w:r>
              <w:rPr>
                <w:rFonts w:cs="NotoSans-Regular"/>
                <w:lang w:eastAsia="ca-ES"/>
              </w:rPr>
              <w:t xml:space="preserve"> </w:t>
            </w:r>
            <w:r w:rsidRPr="00165994">
              <w:rPr>
                <w:rFonts w:cs="NotoSans-Regular"/>
                <w:lang w:eastAsia="ca-ES"/>
              </w:rPr>
              <w:t>a/e:</w:t>
            </w:r>
            <w:r>
              <w:rPr>
                <w:rFonts w:cs="NotoSans-Regular"/>
                <w:lang w:eastAsia="ca-ES"/>
              </w:rPr>
              <w:t xml:space="preserve"> </w:t>
            </w:r>
            <w:hyperlink r:id="rId8" w:history="1">
              <w:r w:rsidRPr="00FD22DA">
                <w:rPr>
                  <w:rStyle w:val="Hipervnculo"/>
                  <w:rFonts w:cs="NotoSans-Italic"/>
                  <w:i/>
                  <w:iCs/>
                  <w:lang w:eastAsia="ca-ES"/>
                </w:rPr>
                <w:t>protecciodades@dpd.caib.es</w:t>
              </w:r>
            </w:hyperlink>
            <w:r>
              <w:rPr>
                <w:rFonts w:cs="NotoSans-Regular"/>
                <w:lang w:eastAsia="ca-ES"/>
              </w:rPr>
              <w:t>)</w:t>
            </w:r>
            <w:r w:rsidRPr="00165994">
              <w:rPr>
                <w:rFonts w:cs="NotoSans-Regular"/>
                <w:lang w:eastAsia="ca-ES"/>
              </w:rPr>
              <w:t>.</w:t>
            </w:r>
          </w:p>
        </w:tc>
      </w:tr>
    </w:tbl>
    <w:p w:rsidR="00B82DDB" w:rsidRDefault="00B82DDB" w:rsidP="00B82DDB">
      <w:pPr>
        <w:rPr>
          <w:rFonts w:cs="Noto Sans"/>
          <w:b/>
          <w:bC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647"/>
      </w:tblGrid>
      <w:tr w:rsidR="00B82DDB" w:rsidTr="00054C03">
        <w:tc>
          <w:tcPr>
            <w:tcW w:w="864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2DDB" w:rsidRDefault="00B82DDB" w:rsidP="00054C03">
            <w:pPr>
              <w:rPr>
                <w:rFonts w:cs="Noto Sans"/>
                <w:b/>
                <w:bCs/>
                <w:color w:val="C00000"/>
              </w:rPr>
            </w:pPr>
            <w:proofErr w:type="spellStart"/>
            <w:r>
              <w:rPr>
                <w:rFonts w:cs="Noto Sans"/>
                <w:b/>
                <w:bCs/>
                <w:color w:val="C00000"/>
              </w:rPr>
              <w:t>AUTORITZ</w:t>
            </w:r>
            <w:proofErr w:type="spellEnd"/>
            <w:r>
              <w:rPr>
                <w:rFonts w:cs="Noto Sans"/>
                <w:b/>
                <w:bCs/>
                <w:color w:val="C00000"/>
              </w:rPr>
              <w:t>:</w:t>
            </w:r>
          </w:p>
        </w:tc>
      </w:tr>
      <w:tr w:rsidR="00B82DDB" w:rsidTr="00054C03">
        <w:tc>
          <w:tcPr>
            <w:tcW w:w="8647" w:type="dxa"/>
            <w:tcBorders>
              <w:left w:val="single" w:sz="18" w:space="0" w:color="auto"/>
              <w:right w:val="single" w:sz="18" w:space="0" w:color="auto"/>
            </w:tcBorders>
          </w:tcPr>
          <w:p w:rsidR="00B82DDB" w:rsidRPr="00165994" w:rsidRDefault="00B82DDB" w:rsidP="00054C03">
            <w:pPr>
              <w:ind w:left="318" w:hanging="318"/>
              <w:rPr>
                <w:rFonts w:cs="Noto Sans"/>
                <w:b/>
                <w:bCs/>
                <w:color w:val="C00000"/>
              </w:rPr>
            </w:pPr>
            <w:r w:rsidRPr="00165994">
              <w:rPr>
                <w:rFonts w:eastAsia="MS Gothic" w:hAnsi="MS Gothic" w:cs="Noto Sans"/>
              </w:rPr>
              <w:t>❏</w:t>
            </w:r>
            <w:r w:rsidRPr="00165994">
              <w:rPr>
                <w:rFonts w:eastAsia="MS Gothic" w:cs="Noto Sans"/>
              </w:rPr>
              <w:t xml:space="preserve"> L’administració a obtenir les dades necessàries per comprovar que estic  empadronat/</w:t>
            </w:r>
            <w:proofErr w:type="spellStart"/>
            <w:r w:rsidRPr="00165994">
              <w:rPr>
                <w:rFonts w:eastAsia="MS Gothic" w:cs="Noto Sans"/>
              </w:rPr>
              <w:t>ada</w:t>
            </w:r>
            <w:proofErr w:type="spellEnd"/>
            <w:r w:rsidRPr="00165994">
              <w:rPr>
                <w:rFonts w:eastAsia="MS Gothic" w:cs="Noto Sans"/>
              </w:rPr>
              <w:t xml:space="preserve"> a les Illes Balears a l’efecte de concedir-me la beca (en cas contrari s’ha d’aportar un certificat d’empadronament del sol·licitant ). </w:t>
            </w:r>
          </w:p>
        </w:tc>
      </w:tr>
      <w:tr w:rsidR="00B82DDB" w:rsidTr="00054C03">
        <w:tc>
          <w:tcPr>
            <w:tcW w:w="864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2DDB" w:rsidRPr="00165994" w:rsidRDefault="00B82DDB" w:rsidP="00054C03">
            <w:pPr>
              <w:rPr>
                <w:rFonts w:cs="Noto Sans"/>
                <w:b/>
                <w:bCs/>
                <w:color w:val="C00000"/>
              </w:rPr>
            </w:pPr>
            <w:r w:rsidRPr="00165994">
              <w:rPr>
                <w:rFonts w:eastAsia="MS Gothic" w:hAnsi="MS Gothic" w:cs="Noto Sans"/>
              </w:rPr>
              <w:t>❏</w:t>
            </w:r>
            <w:r w:rsidRPr="00165994">
              <w:rPr>
                <w:rFonts w:eastAsia="MS Gothic" w:cs="Noto Sans"/>
              </w:rPr>
              <w:t xml:space="preserve"> L’administració a obtenir les dades necessàries per comprovar les dades de concessió de beques </w:t>
            </w:r>
            <w:r>
              <w:rPr>
                <w:rFonts w:eastAsia="MS Gothic" w:cs="Noto Sans"/>
              </w:rPr>
              <w:t>de</w:t>
            </w:r>
            <w:r w:rsidRPr="00165994">
              <w:rPr>
                <w:rFonts w:eastAsia="MS Gothic" w:cs="Noto Sans"/>
              </w:rPr>
              <w:t xml:space="preserve"> la base de dades del Ministeri d’Educació i Formació Professional a efectes de concedir-me la beca (en cas contrari, s’haurà d’aportar un certificat emès per la universitat que acrediti que la persona sol·licitant no gaudeix de cap beca del Ministeri d’Educació i Formació Professional). </w:t>
            </w:r>
          </w:p>
        </w:tc>
      </w:tr>
    </w:tbl>
    <w:p w:rsidR="00B82DDB" w:rsidRPr="007E534B" w:rsidRDefault="00B82DDB" w:rsidP="00B82DDB">
      <w:pPr>
        <w:rPr>
          <w:rFonts w:cs="Noto Sans"/>
          <w:b/>
          <w:bCs/>
          <w:color w:val="C00000"/>
        </w:rPr>
      </w:pPr>
    </w:p>
    <w:p w:rsidR="00B82DDB" w:rsidRPr="007E534B" w:rsidRDefault="00B82DDB" w:rsidP="00B82DDB">
      <w:pPr>
        <w:rPr>
          <w:rFonts w:cs="Noto Sans"/>
        </w:rPr>
      </w:pPr>
      <w:r w:rsidRPr="007E534B">
        <w:rPr>
          <w:rFonts w:cs="Noto Sans"/>
        </w:rPr>
        <w:t>______________________, _______ d________________ de 20</w:t>
      </w:r>
      <w:r>
        <w:rPr>
          <w:rFonts w:cs="Noto Sans"/>
        </w:rPr>
        <w:t>__</w:t>
      </w:r>
    </w:p>
    <w:p w:rsidR="00B82DDB" w:rsidRPr="00A01B95" w:rsidRDefault="00B82DDB" w:rsidP="00B82DDB">
      <w:pPr>
        <w:rPr>
          <w:rFonts w:cs="Noto Sans"/>
          <w:color w:val="BFBFBF"/>
        </w:rPr>
      </w:pPr>
      <w:r w:rsidRPr="00A01B95">
        <w:rPr>
          <w:rFonts w:cs="Noto Sans"/>
          <w:color w:val="BFBFBF"/>
        </w:rPr>
        <w:t>[rúbrica]</w:t>
      </w:r>
    </w:p>
    <w:sectPr w:rsidR="00B82DDB" w:rsidRPr="00A01B95" w:rsidSect="009B73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56" w:right="851" w:bottom="1701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F08" w:rsidRDefault="00957F08" w:rsidP="002F3D33">
      <w:r>
        <w:separator/>
      </w:r>
    </w:p>
  </w:endnote>
  <w:endnote w:type="continuationSeparator" w:id="1">
    <w:p w:rsidR="00957F08" w:rsidRDefault="00957F0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NotoSans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Sans-Bol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NotoSans-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3E59" w:rsidRDefault="006D3E5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541"/>
      <w:gridCol w:w="4076"/>
      <w:gridCol w:w="2419"/>
    </w:tblGrid>
    <w:tr w:rsidR="00957F0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57F08" w:rsidRPr="00901173" w:rsidRDefault="00957F08" w:rsidP="00A908A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957F08" w:rsidRPr="00901173" w:rsidRDefault="00957F08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957F08" w:rsidRPr="00901173" w:rsidRDefault="00957F08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957F08" w:rsidRPr="00144C26" w:rsidRDefault="00957F08" w:rsidP="006D3E59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educacioiformaci</w:t>
          </w:r>
          <w:r w:rsidR="006D3E59">
            <w:rPr>
              <w:rFonts w:ascii="Noto Sans" w:hAnsi="Noto Sans" w:cs="Noto Sans"/>
              <w:color w:val="C30045"/>
              <w:lang w:val="ca-ES"/>
            </w:rPr>
            <w:t>o</w:t>
          </w:r>
          <w:r>
            <w:rPr>
              <w:rFonts w:ascii="Noto Sans" w:hAnsi="Noto Sans" w:cs="Noto Sans"/>
              <w:color w:val="C30045"/>
              <w:lang w:val="ca-ES"/>
            </w:rPr>
            <w:t>professional.caib.es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57F08" w:rsidRPr="00144C26" w:rsidRDefault="00957F0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57F08" w:rsidRPr="00144C26" w:rsidRDefault="003E4AC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57F0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6D3E59">
            <w:rPr>
              <w:rFonts w:ascii="Noto Sans" w:hAnsi="Noto Sans" w:cs="Noto Sans"/>
              <w:noProof/>
            </w:rPr>
            <w:t>4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57F08" w:rsidRPr="00144C26" w:rsidRDefault="00957F08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891"/>
      <w:gridCol w:w="4484"/>
      <w:gridCol w:w="2661"/>
    </w:tblGrid>
    <w:tr w:rsidR="00957F08" w:rsidRPr="00901173" w:rsidTr="000A493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57F08" w:rsidRPr="00901173" w:rsidRDefault="00957F08" w:rsidP="000A493F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957F08" w:rsidRPr="00901173" w:rsidRDefault="00957F08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957F08" w:rsidRPr="00901173" w:rsidRDefault="00957F08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957F08" w:rsidRPr="00901173" w:rsidRDefault="00957F08" w:rsidP="000A493F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educacioiuniversitat.caib.es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57F08" w:rsidRPr="00901173" w:rsidRDefault="00957F08" w:rsidP="000A493F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57F08" w:rsidRPr="00901173" w:rsidRDefault="00957F08" w:rsidP="000A493F">
          <w:pPr>
            <w:pStyle w:val="Peudepgina"/>
            <w:rPr>
              <w:rFonts w:ascii="Noto Sans" w:hAnsi="Noto Sans" w:cs="Noto Sans"/>
            </w:rPr>
          </w:pPr>
        </w:p>
      </w:tc>
    </w:tr>
  </w:tbl>
  <w:p w:rsidR="00957F08" w:rsidRPr="00450F6A" w:rsidRDefault="003E4AC7" w:rsidP="00450F6A">
    <w:pPr>
      <w:pStyle w:val="Piedepgina"/>
      <w:jc w:val="right"/>
      <w:rPr>
        <w:sz w:val="18"/>
        <w:szCs w:val="18"/>
      </w:rPr>
    </w:pPr>
    <w:r w:rsidRPr="00450F6A">
      <w:rPr>
        <w:sz w:val="18"/>
        <w:szCs w:val="18"/>
      </w:rPr>
      <w:fldChar w:fldCharType="begin"/>
    </w:r>
    <w:r w:rsidR="00957F08" w:rsidRPr="00450F6A">
      <w:rPr>
        <w:sz w:val="18"/>
        <w:szCs w:val="18"/>
      </w:rPr>
      <w:instrText xml:space="preserve"> PAGE   \* MERGEFORMAT </w:instrText>
    </w:r>
    <w:r w:rsidRPr="00450F6A">
      <w:rPr>
        <w:sz w:val="18"/>
        <w:szCs w:val="18"/>
      </w:rPr>
      <w:fldChar w:fldCharType="separate"/>
    </w:r>
    <w:r w:rsidR="006D3E59">
      <w:rPr>
        <w:noProof/>
        <w:sz w:val="18"/>
        <w:szCs w:val="18"/>
      </w:rPr>
      <w:t>1</w:t>
    </w:r>
    <w:r w:rsidRPr="00450F6A">
      <w:rPr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F08" w:rsidRDefault="00957F08" w:rsidP="002F3D33">
      <w:r>
        <w:separator/>
      </w:r>
    </w:p>
  </w:footnote>
  <w:footnote w:type="continuationSeparator" w:id="1">
    <w:p w:rsidR="00957F08" w:rsidRDefault="00957F0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3E59" w:rsidRDefault="006D3E5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F08" w:rsidRDefault="00957F0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F08" w:rsidRDefault="00957F08" w:rsidP="00842723">
    <w:pPr>
      <w:pStyle w:val="Encabezado"/>
      <w:spacing w:after="240"/>
      <w:ind w:left="-709"/>
    </w:pPr>
    <w:r>
      <w:rPr>
        <w:noProof/>
        <w:lang w:val="es-ES" w:eastAsia="es-ES"/>
      </w:rPr>
      <w:drawing>
        <wp:inline distT="0" distB="0" distL="0" distR="0">
          <wp:extent cx="1647825" cy="1447800"/>
          <wp:effectExtent l="0" t="0" r="0" b="0"/>
          <wp:docPr id="3" name="Imagen 1" descr="01_EDU_FOR_PRO_B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01_EDU_FOR_PRO_B_C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3845" cy="14530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2407130"/>
    <w:multiLevelType w:val="hybridMultilevel"/>
    <w:tmpl w:val="2EB40110"/>
    <w:lvl w:ilvl="0" w:tplc="1A58ED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B6C6F"/>
    <w:multiLevelType w:val="hybridMultilevel"/>
    <w:tmpl w:val="66D8F5AA"/>
    <w:lvl w:ilvl="0" w:tplc="0F02FA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62781D"/>
    <w:multiLevelType w:val="hybridMultilevel"/>
    <w:tmpl w:val="666815C0"/>
    <w:lvl w:ilvl="0" w:tplc="E15C201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CC1DF7"/>
    <w:multiLevelType w:val="hybridMultilevel"/>
    <w:tmpl w:val="A95E2AFA"/>
    <w:lvl w:ilvl="0" w:tplc="CBB0A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16B7F"/>
    <w:multiLevelType w:val="hybridMultilevel"/>
    <w:tmpl w:val="58620BB8"/>
    <w:lvl w:ilvl="0" w:tplc="9702C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54106B"/>
    <w:multiLevelType w:val="hybridMultilevel"/>
    <w:tmpl w:val="358C868A"/>
    <w:lvl w:ilvl="0" w:tplc="5EE00F1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004430"/>
    <w:multiLevelType w:val="hybridMultilevel"/>
    <w:tmpl w:val="4762D7AA"/>
    <w:lvl w:ilvl="0" w:tplc="EFF4E5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365F21"/>
    <w:multiLevelType w:val="hybridMultilevel"/>
    <w:tmpl w:val="6ECAB740"/>
    <w:lvl w:ilvl="0" w:tplc="BB8C738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922561"/>
    <w:multiLevelType w:val="hybridMultilevel"/>
    <w:tmpl w:val="7302B7D4"/>
    <w:lvl w:ilvl="0" w:tplc="EFE83B2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9E47CE"/>
    <w:multiLevelType w:val="hybridMultilevel"/>
    <w:tmpl w:val="2D06C8FE"/>
    <w:lvl w:ilvl="0" w:tplc="F22C33C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0C3A45"/>
    <w:multiLevelType w:val="hybridMultilevel"/>
    <w:tmpl w:val="5A3AC8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4F734E"/>
    <w:multiLevelType w:val="hybridMultilevel"/>
    <w:tmpl w:val="6E3EC844"/>
    <w:lvl w:ilvl="0" w:tplc="A96040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8270E5"/>
    <w:multiLevelType w:val="hybridMultilevel"/>
    <w:tmpl w:val="95F41C84"/>
    <w:lvl w:ilvl="0" w:tplc="F1864D6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CB0428"/>
    <w:multiLevelType w:val="hybridMultilevel"/>
    <w:tmpl w:val="D9C86AB6"/>
    <w:lvl w:ilvl="0" w:tplc="467C81C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2D30"/>
    <w:multiLevelType w:val="hybridMultilevel"/>
    <w:tmpl w:val="85A8E5C4"/>
    <w:lvl w:ilvl="0" w:tplc="56AEDCE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F6256F"/>
    <w:multiLevelType w:val="hybridMultilevel"/>
    <w:tmpl w:val="844610A2"/>
    <w:lvl w:ilvl="0" w:tplc="32BCDD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E44CB2"/>
    <w:multiLevelType w:val="hybridMultilevel"/>
    <w:tmpl w:val="0802B254"/>
    <w:lvl w:ilvl="0" w:tplc="3B8A853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9448BD"/>
    <w:multiLevelType w:val="hybridMultilevel"/>
    <w:tmpl w:val="7750C742"/>
    <w:lvl w:ilvl="0" w:tplc="474C999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5E1585"/>
    <w:multiLevelType w:val="hybridMultilevel"/>
    <w:tmpl w:val="7DF46BAE"/>
    <w:lvl w:ilvl="0" w:tplc="EA6E22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FA92DCF"/>
    <w:multiLevelType w:val="hybridMultilevel"/>
    <w:tmpl w:val="EB14D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973AEF"/>
    <w:multiLevelType w:val="hybridMultilevel"/>
    <w:tmpl w:val="261688B6"/>
    <w:lvl w:ilvl="0" w:tplc="606EBB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20"/>
  </w:num>
  <w:num w:numId="4">
    <w:abstractNumId w:val="11"/>
  </w:num>
  <w:num w:numId="5">
    <w:abstractNumId w:val="14"/>
  </w:num>
  <w:num w:numId="6">
    <w:abstractNumId w:val="21"/>
  </w:num>
  <w:num w:numId="7">
    <w:abstractNumId w:val="4"/>
  </w:num>
  <w:num w:numId="8">
    <w:abstractNumId w:val="13"/>
  </w:num>
  <w:num w:numId="9">
    <w:abstractNumId w:val="9"/>
  </w:num>
  <w:num w:numId="10">
    <w:abstractNumId w:val="12"/>
  </w:num>
  <w:num w:numId="11">
    <w:abstractNumId w:val="3"/>
  </w:num>
  <w:num w:numId="12">
    <w:abstractNumId w:val="7"/>
  </w:num>
  <w:num w:numId="13">
    <w:abstractNumId w:val="8"/>
  </w:num>
  <w:num w:numId="14">
    <w:abstractNumId w:val="2"/>
  </w:num>
  <w:num w:numId="15">
    <w:abstractNumId w:val="17"/>
  </w:num>
  <w:num w:numId="16">
    <w:abstractNumId w:val="16"/>
  </w:num>
  <w:num w:numId="17">
    <w:abstractNumId w:val="15"/>
  </w:num>
  <w:num w:numId="18">
    <w:abstractNumId w:val="6"/>
  </w:num>
  <w:num w:numId="19">
    <w:abstractNumId w:val="5"/>
  </w:num>
  <w:num w:numId="20">
    <w:abstractNumId w:val="1"/>
  </w:num>
  <w:num w:numId="21">
    <w:abstractNumId w:val="18"/>
  </w:num>
  <w:num w:numId="2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4F371F"/>
    <w:rsid w:val="0001132A"/>
    <w:rsid w:val="000156CD"/>
    <w:rsid w:val="00023205"/>
    <w:rsid w:val="000237A9"/>
    <w:rsid w:val="0003059B"/>
    <w:rsid w:val="00034A40"/>
    <w:rsid w:val="0003537B"/>
    <w:rsid w:val="00036B37"/>
    <w:rsid w:val="00040DCB"/>
    <w:rsid w:val="00044AD8"/>
    <w:rsid w:val="00050D54"/>
    <w:rsid w:val="000704CA"/>
    <w:rsid w:val="00074F0B"/>
    <w:rsid w:val="00092B9B"/>
    <w:rsid w:val="000950E0"/>
    <w:rsid w:val="000960B0"/>
    <w:rsid w:val="00097866"/>
    <w:rsid w:val="000A1B1B"/>
    <w:rsid w:val="000A493F"/>
    <w:rsid w:val="000A7669"/>
    <w:rsid w:val="000B1813"/>
    <w:rsid w:val="000B184C"/>
    <w:rsid w:val="000B2EC5"/>
    <w:rsid w:val="000D7FC3"/>
    <w:rsid w:val="000E180E"/>
    <w:rsid w:val="000E29DB"/>
    <w:rsid w:val="000F4D53"/>
    <w:rsid w:val="000F5975"/>
    <w:rsid w:val="00104552"/>
    <w:rsid w:val="0010508B"/>
    <w:rsid w:val="00110FE4"/>
    <w:rsid w:val="00114152"/>
    <w:rsid w:val="001266B7"/>
    <w:rsid w:val="00144C26"/>
    <w:rsid w:val="001509D2"/>
    <w:rsid w:val="00165994"/>
    <w:rsid w:val="00166DF6"/>
    <w:rsid w:val="00181594"/>
    <w:rsid w:val="00183837"/>
    <w:rsid w:val="001962BE"/>
    <w:rsid w:val="0019637C"/>
    <w:rsid w:val="0019689E"/>
    <w:rsid w:val="001A1D9F"/>
    <w:rsid w:val="001A2C2B"/>
    <w:rsid w:val="001B2202"/>
    <w:rsid w:val="001B4283"/>
    <w:rsid w:val="001B4CA9"/>
    <w:rsid w:val="001B619C"/>
    <w:rsid w:val="001C42EC"/>
    <w:rsid w:val="001C76E5"/>
    <w:rsid w:val="001D255F"/>
    <w:rsid w:val="001D2A3E"/>
    <w:rsid w:val="001D3D05"/>
    <w:rsid w:val="001D4D7F"/>
    <w:rsid w:val="001E34FC"/>
    <w:rsid w:val="001E5F53"/>
    <w:rsid w:val="001E5FD1"/>
    <w:rsid w:val="001F1FA9"/>
    <w:rsid w:val="0020001D"/>
    <w:rsid w:val="00201304"/>
    <w:rsid w:val="002063EF"/>
    <w:rsid w:val="002177EB"/>
    <w:rsid w:val="002228FC"/>
    <w:rsid w:val="00222923"/>
    <w:rsid w:val="002266B1"/>
    <w:rsid w:val="00230ADA"/>
    <w:rsid w:val="00242414"/>
    <w:rsid w:val="002469F0"/>
    <w:rsid w:val="002502C7"/>
    <w:rsid w:val="00253580"/>
    <w:rsid w:val="00257396"/>
    <w:rsid w:val="0025741D"/>
    <w:rsid w:val="002635A5"/>
    <w:rsid w:val="00274B69"/>
    <w:rsid w:val="00276FB6"/>
    <w:rsid w:val="002809A3"/>
    <w:rsid w:val="0029653D"/>
    <w:rsid w:val="002C075E"/>
    <w:rsid w:val="002D5633"/>
    <w:rsid w:val="002D58AC"/>
    <w:rsid w:val="002E219A"/>
    <w:rsid w:val="002F1FA3"/>
    <w:rsid w:val="002F3D33"/>
    <w:rsid w:val="00307F7A"/>
    <w:rsid w:val="0031581A"/>
    <w:rsid w:val="00322246"/>
    <w:rsid w:val="00323D33"/>
    <w:rsid w:val="00331224"/>
    <w:rsid w:val="003327CE"/>
    <w:rsid w:val="003403A6"/>
    <w:rsid w:val="003419D5"/>
    <w:rsid w:val="00357840"/>
    <w:rsid w:val="00373894"/>
    <w:rsid w:val="003866E4"/>
    <w:rsid w:val="00386BCA"/>
    <w:rsid w:val="00392DD5"/>
    <w:rsid w:val="0039528E"/>
    <w:rsid w:val="003B577B"/>
    <w:rsid w:val="003C228C"/>
    <w:rsid w:val="003D785A"/>
    <w:rsid w:val="003E353D"/>
    <w:rsid w:val="003E4AC7"/>
    <w:rsid w:val="003F0606"/>
    <w:rsid w:val="003F6178"/>
    <w:rsid w:val="003F6E57"/>
    <w:rsid w:val="003F771A"/>
    <w:rsid w:val="00404EBC"/>
    <w:rsid w:val="0041309D"/>
    <w:rsid w:val="00424D60"/>
    <w:rsid w:val="00450F6A"/>
    <w:rsid w:val="00466CDE"/>
    <w:rsid w:val="00474C7D"/>
    <w:rsid w:val="00485578"/>
    <w:rsid w:val="004872CC"/>
    <w:rsid w:val="004A75E6"/>
    <w:rsid w:val="004B100A"/>
    <w:rsid w:val="004C6BE5"/>
    <w:rsid w:val="004D2A64"/>
    <w:rsid w:val="004D391E"/>
    <w:rsid w:val="004D6713"/>
    <w:rsid w:val="004F171A"/>
    <w:rsid w:val="004F371F"/>
    <w:rsid w:val="004F7E4B"/>
    <w:rsid w:val="0050440F"/>
    <w:rsid w:val="00506EAC"/>
    <w:rsid w:val="0051297F"/>
    <w:rsid w:val="00515F2F"/>
    <w:rsid w:val="005315AD"/>
    <w:rsid w:val="005536D9"/>
    <w:rsid w:val="00555FF7"/>
    <w:rsid w:val="005622F6"/>
    <w:rsid w:val="00563726"/>
    <w:rsid w:val="00574AA6"/>
    <w:rsid w:val="00586EFF"/>
    <w:rsid w:val="005C057F"/>
    <w:rsid w:val="005E2967"/>
    <w:rsid w:val="005E3236"/>
    <w:rsid w:val="006013FF"/>
    <w:rsid w:val="00610B33"/>
    <w:rsid w:val="00615F31"/>
    <w:rsid w:val="0062257F"/>
    <w:rsid w:val="006232BB"/>
    <w:rsid w:val="00635971"/>
    <w:rsid w:val="00635C8B"/>
    <w:rsid w:val="00637409"/>
    <w:rsid w:val="006377DF"/>
    <w:rsid w:val="006414EF"/>
    <w:rsid w:val="00651C37"/>
    <w:rsid w:val="006545F3"/>
    <w:rsid w:val="006613C2"/>
    <w:rsid w:val="00665CFA"/>
    <w:rsid w:val="006671AD"/>
    <w:rsid w:val="00674669"/>
    <w:rsid w:val="00676AA6"/>
    <w:rsid w:val="006776B5"/>
    <w:rsid w:val="006840C2"/>
    <w:rsid w:val="00686CDC"/>
    <w:rsid w:val="006A009C"/>
    <w:rsid w:val="006A17DA"/>
    <w:rsid w:val="006A1CEE"/>
    <w:rsid w:val="006A6A09"/>
    <w:rsid w:val="006B4CEB"/>
    <w:rsid w:val="006B6049"/>
    <w:rsid w:val="006B6306"/>
    <w:rsid w:val="006C5013"/>
    <w:rsid w:val="006D3E59"/>
    <w:rsid w:val="006E1986"/>
    <w:rsid w:val="006F0D2E"/>
    <w:rsid w:val="0072100A"/>
    <w:rsid w:val="007265EF"/>
    <w:rsid w:val="00736DAC"/>
    <w:rsid w:val="0074473A"/>
    <w:rsid w:val="00747C89"/>
    <w:rsid w:val="0075086B"/>
    <w:rsid w:val="00750C99"/>
    <w:rsid w:val="007567B3"/>
    <w:rsid w:val="00762CDE"/>
    <w:rsid w:val="00764163"/>
    <w:rsid w:val="00772EEB"/>
    <w:rsid w:val="00774D29"/>
    <w:rsid w:val="00782A48"/>
    <w:rsid w:val="0078334E"/>
    <w:rsid w:val="007A7B53"/>
    <w:rsid w:val="007B5344"/>
    <w:rsid w:val="007D487C"/>
    <w:rsid w:val="007F175D"/>
    <w:rsid w:val="007F36BC"/>
    <w:rsid w:val="007F5517"/>
    <w:rsid w:val="007F6F4F"/>
    <w:rsid w:val="00801064"/>
    <w:rsid w:val="0081333C"/>
    <w:rsid w:val="00814DA2"/>
    <w:rsid w:val="00826197"/>
    <w:rsid w:val="008261EA"/>
    <w:rsid w:val="0083573F"/>
    <w:rsid w:val="008413FC"/>
    <w:rsid w:val="00842723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0595"/>
    <w:rsid w:val="008B36AC"/>
    <w:rsid w:val="008B6FBE"/>
    <w:rsid w:val="008B7970"/>
    <w:rsid w:val="008E248C"/>
    <w:rsid w:val="008E45F4"/>
    <w:rsid w:val="008E5F14"/>
    <w:rsid w:val="008F3D44"/>
    <w:rsid w:val="008F7E07"/>
    <w:rsid w:val="00901173"/>
    <w:rsid w:val="0091016F"/>
    <w:rsid w:val="00913B3B"/>
    <w:rsid w:val="0093340F"/>
    <w:rsid w:val="0093605D"/>
    <w:rsid w:val="00946B95"/>
    <w:rsid w:val="00947507"/>
    <w:rsid w:val="00950F25"/>
    <w:rsid w:val="00957F08"/>
    <w:rsid w:val="00963C23"/>
    <w:rsid w:val="009653C5"/>
    <w:rsid w:val="009737AF"/>
    <w:rsid w:val="009A0E69"/>
    <w:rsid w:val="009A79DC"/>
    <w:rsid w:val="009B0D36"/>
    <w:rsid w:val="009B3FD2"/>
    <w:rsid w:val="009B73F8"/>
    <w:rsid w:val="009C2E23"/>
    <w:rsid w:val="009D0416"/>
    <w:rsid w:val="009D05A6"/>
    <w:rsid w:val="009D0A5F"/>
    <w:rsid w:val="009D4599"/>
    <w:rsid w:val="009E04E3"/>
    <w:rsid w:val="009F36D4"/>
    <w:rsid w:val="00A12771"/>
    <w:rsid w:val="00A2137F"/>
    <w:rsid w:val="00A24F99"/>
    <w:rsid w:val="00A31C73"/>
    <w:rsid w:val="00A32066"/>
    <w:rsid w:val="00A32F14"/>
    <w:rsid w:val="00A36D5C"/>
    <w:rsid w:val="00A45203"/>
    <w:rsid w:val="00A503A0"/>
    <w:rsid w:val="00A70754"/>
    <w:rsid w:val="00A7113F"/>
    <w:rsid w:val="00A908A7"/>
    <w:rsid w:val="00A90ED1"/>
    <w:rsid w:val="00A9443C"/>
    <w:rsid w:val="00A94FEA"/>
    <w:rsid w:val="00AA2E2E"/>
    <w:rsid w:val="00AA55B1"/>
    <w:rsid w:val="00AA6DA4"/>
    <w:rsid w:val="00AB3AB2"/>
    <w:rsid w:val="00AB4817"/>
    <w:rsid w:val="00AD6AF8"/>
    <w:rsid w:val="00AE4704"/>
    <w:rsid w:val="00AE7A5E"/>
    <w:rsid w:val="00AE7DD6"/>
    <w:rsid w:val="00AF6E68"/>
    <w:rsid w:val="00B049DA"/>
    <w:rsid w:val="00B0791A"/>
    <w:rsid w:val="00B126EF"/>
    <w:rsid w:val="00B13ECC"/>
    <w:rsid w:val="00B17C38"/>
    <w:rsid w:val="00B20E87"/>
    <w:rsid w:val="00B22E54"/>
    <w:rsid w:val="00B2463B"/>
    <w:rsid w:val="00B33F21"/>
    <w:rsid w:val="00B340FE"/>
    <w:rsid w:val="00B4747C"/>
    <w:rsid w:val="00B4748B"/>
    <w:rsid w:val="00B522DD"/>
    <w:rsid w:val="00B611B6"/>
    <w:rsid w:val="00B615C5"/>
    <w:rsid w:val="00B676D2"/>
    <w:rsid w:val="00B70D3B"/>
    <w:rsid w:val="00B72590"/>
    <w:rsid w:val="00B82DDB"/>
    <w:rsid w:val="00B86DE2"/>
    <w:rsid w:val="00B96B23"/>
    <w:rsid w:val="00BA5DF3"/>
    <w:rsid w:val="00BB0971"/>
    <w:rsid w:val="00BB64C8"/>
    <w:rsid w:val="00BD0083"/>
    <w:rsid w:val="00BE780F"/>
    <w:rsid w:val="00BF3976"/>
    <w:rsid w:val="00BF3E6F"/>
    <w:rsid w:val="00C004FA"/>
    <w:rsid w:val="00C04F93"/>
    <w:rsid w:val="00C06CE5"/>
    <w:rsid w:val="00C1176A"/>
    <w:rsid w:val="00C14446"/>
    <w:rsid w:val="00C168B0"/>
    <w:rsid w:val="00C24228"/>
    <w:rsid w:val="00C30964"/>
    <w:rsid w:val="00C6481A"/>
    <w:rsid w:val="00C77D5C"/>
    <w:rsid w:val="00C900D7"/>
    <w:rsid w:val="00C93787"/>
    <w:rsid w:val="00CA7E9E"/>
    <w:rsid w:val="00CB6786"/>
    <w:rsid w:val="00CC759F"/>
    <w:rsid w:val="00CF5372"/>
    <w:rsid w:val="00CF64B3"/>
    <w:rsid w:val="00D0530C"/>
    <w:rsid w:val="00D07E68"/>
    <w:rsid w:val="00D12AFF"/>
    <w:rsid w:val="00D12B6D"/>
    <w:rsid w:val="00D1640E"/>
    <w:rsid w:val="00D2404A"/>
    <w:rsid w:val="00D40806"/>
    <w:rsid w:val="00D44E04"/>
    <w:rsid w:val="00D616E9"/>
    <w:rsid w:val="00D67EB5"/>
    <w:rsid w:val="00D716BF"/>
    <w:rsid w:val="00D7586F"/>
    <w:rsid w:val="00D76585"/>
    <w:rsid w:val="00D911CC"/>
    <w:rsid w:val="00DA03A6"/>
    <w:rsid w:val="00DA3C56"/>
    <w:rsid w:val="00DA5056"/>
    <w:rsid w:val="00DB06DC"/>
    <w:rsid w:val="00DD7696"/>
    <w:rsid w:val="00DF0E12"/>
    <w:rsid w:val="00DF1C34"/>
    <w:rsid w:val="00DF2AFF"/>
    <w:rsid w:val="00DF7C2E"/>
    <w:rsid w:val="00E16ABC"/>
    <w:rsid w:val="00E25975"/>
    <w:rsid w:val="00E3324B"/>
    <w:rsid w:val="00E41CE8"/>
    <w:rsid w:val="00E43A6C"/>
    <w:rsid w:val="00E562D7"/>
    <w:rsid w:val="00E710FA"/>
    <w:rsid w:val="00E87866"/>
    <w:rsid w:val="00E91E39"/>
    <w:rsid w:val="00E922C1"/>
    <w:rsid w:val="00EA0467"/>
    <w:rsid w:val="00EA0A47"/>
    <w:rsid w:val="00EB69B0"/>
    <w:rsid w:val="00EC1A00"/>
    <w:rsid w:val="00EC5AB0"/>
    <w:rsid w:val="00ED401B"/>
    <w:rsid w:val="00EE10F0"/>
    <w:rsid w:val="00EE2109"/>
    <w:rsid w:val="00EE3B34"/>
    <w:rsid w:val="00EE77C0"/>
    <w:rsid w:val="00EE7C2F"/>
    <w:rsid w:val="00EF05CC"/>
    <w:rsid w:val="00EF08FB"/>
    <w:rsid w:val="00EF2802"/>
    <w:rsid w:val="00EF3F93"/>
    <w:rsid w:val="00EF4E56"/>
    <w:rsid w:val="00F002EE"/>
    <w:rsid w:val="00F1333D"/>
    <w:rsid w:val="00F1519E"/>
    <w:rsid w:val="00F359E1"/>
    <w:rsid w:val="00F62DA3"/>
    <w:rsid w:val="00F641F6"/>
    <w:rsid w:val="00F66105"/>
    <w:rsid w:val="00F66DD6"/>
    <w:rsid w:val="00F702BF"/>
    <w:rsid w:val="00F72CCB"/>
    <w:rsid w:val="00F846E1"/>
    <w:rsid w:val="00F8738C"/>
    <w:rsid w:val="00FB249B"/>
    <w:rsid w:val="00FD232E"/>
    <w:rsid w:val="00FD6C21"/>
    <w:rsid w:val="00FE362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eastAsia="en-US"/>
    </w:rPr>
  </w:style>
  <w:style w:type="paragraph" w:styleId="Ttulo3">
    <w:name w:val="heading 3"/>
    <w:basedOn w:val="Normal"/>
    <w:link w:val="Ttulo3Car"/>
    <w:uiPriority w:val="9"/>
    <w:qFormat/>
    <w:rsid w:val="001E5F53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uiPriority w:val="9"/>
    <w:rsid w:val="001E5F53"/>
    <w:rPr>
      <w:rFonts w:ascii="Times New Roman" w:eastAsia="Times New Roman" w:hAnsi="Times New Roman"/>
      <w:b/>
      <w:bCs/>
      <w:sz w:val="27"/>
      <w:szCs w:val="27"/>
    </w:rPr>
  </w:style>
  <w:style w:type="paragraph" w:styleId="Textoindependiente">
    <w:name w:val="Body Text"/>
    <w:basedOn w:val="Normal"/>
    <w:link w:val="TextoindependienteCar"/>
    <w:rsid w:val="001E5F53"/>
    <w:pPr>
      <w:suppressAutoHyphens/>
      <w:jc w:val="both"/>
    </w:pPr>
    <w:rPr>
      <w:rFonts w:ascii="Arial" w:eastAsia="Times New Roman" w:hAnsi="Arial"/>
      <w:sz w:val="24"/>
      <w:szCs w:val="20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1E5F53"/>
    <w:rPr>
      <w:rFonts w:ascii="Arial" w:eastAsia="Times New Roman" w:hAnsi="Arial"/>
      <w:sz w:val="24"/>
      <w:lang w:eastAsia="ar-SA"/>
    </w:rPr>
  </w:style>
  <w:style w:type="paragraph" w:styleId="NormalWeb">
    <w:name w:val="Normal (Web)"/>
    <w:basedOn w:val="Normal"/>
    <w:uiPriority w:val="99"/>
    <w:rsid w:val="001E5F5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1E5F53"/>
    <w:pPr>
      <w:ind w:left="708"/>
      <w:jc w:val="both"/>
    </w:pPr>
    <w:rPr>
      <w:rFonts w:ascii="LegacySanITCBoo" w:eastAsia="Times New Roman" w:hAnsi="LegacySanITCBoo"/>
      <w:sz w:val="26"/>
      <w:szCs w:val="20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1E5F53"/>
    <w:pPr>
      <w:spacing w:after="120"/>
      <w:ind w:left="283"/>
      <w:jc w:val="both"/>
    </w:pPr>
    <w:rPr>
      <w:rFonts w:ascii="LegacySanITCBoo" w:eastAsia="Times New Roman" w:hAnsi="LegacySanITCBoo"/>
      <w:sz w:val="26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E5F53"/>
    <w:rPr>
      <w:rFonts w:ascii="LegacySanITCBoo" w:eastAsia="Times New Roman" w:hAnsi="LegacySanITCBoo"/>
      <w:sz w:val="26"/>
    </w:rPr>
  </w:style>
  <w:style w:type="paragraph" w:styleId="Textoindependiente3">
    <w:name w:val="Body Text 3"/>
    <w:basedOn w:val="Normal"/>
    <w:link w:val="Textoindependiente3Car"/>
    <w:rsid w:val="001E5F53"/>
    <w:pPr>
      <w:jc w:val="both"/>
    </w:pPr>
    <w:rPr>
      <w:rFonts w:ascii="Arial" w:eastAsia="Times New Roman" w:hAnsi="Arial"/>
      <w:snapToGrid w:val="0"/>
      <w:sz w:val="24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1E5F53"/>
    <w:rPr>
      <w:rFonts w:ascii="Arial" w:eastAsia="Times New Roman" w:hAnsi="Arial"/>
      <w:snapToGrid w:val="0"/>
      <w:sz w:val="24"/>
    </w:rPr>
  </w:style>
  <w:style w:type="paragraph" w:styleId="Textocomentario">
    <w:name w:val="annotation text"/>
    <w:basedOn w:val="Normal"/>
    <w:link w:val="TextocomentarioCar"/>
    <w:unhideWhenUsed/>
    <w:rsid w:val="001E5F53"/>
    <w:pPr>
      <w:jc w:val="both"/>
    </w:pPr>
    <w:rPr>
      <w:rFonts w:ascii="LegacySanITCBoo" w:eastAsia="Times New Roman" w:hAnsi="LegacySanITCBoo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E5F53"/>
    <w:rPr>
      <w:rFonts w:ascii="LegacySanITCBoo" w:eastAsia="Times New Roman" w:hAnsi="LegacySanITCBoo"/>
    </w:rPr>
  </w:style>
  <w:style w:type="character" w:styleId="Refdecomentario">
    <w:name w:val="annotation reference"/>
    <w:basedOn w:val="Fuentedeprrafopredeter"/>
    <w:uiPriority w:val="99"/>
    <w:semiHidden/>
    <w:unhideWhenUsed/>
    <w:rsid w:val="006A6A0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A6A09"/>
    <w:pPr>
      <w:jc w:val="left"/>
    </w:pPr>
    <w:rPr>
      <w:rFonts w:ascii="Noto Sans" w:eastAsia="Calibri" w:hAnsi="Noto Sans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A6A09"/>
    <w:rPr>
      <w:rFonts w:ascii="Noto Sans" w:hAnsi="Noto Sans"/>
      <w:b/>
      <w:bCs/>
      <w:lang w:eastAsia="en-US"/>
    </w:rPr>
  </w:style>
  <w:style w:type="character" w:styleId="CitaHTML">
    <w:name w:val="HTML Cite"/>
    <w:basedOn w:val="Fuentedeprrafopredeter"/>
    <w:uiPriority w:val="99"/>
    <w:semiHidden/>
    <w:unhideWhenUsed/>
    <w:rsid w:val="00C1176A"/>
    <w:rPr>
      <w:i/>
      <w:iCs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EC5AB0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EC5AB0"/>
    <w:rPr>
      <w:rFonts w:ascii="Noto Sans" w:hAnsi="Noto Sans"/>
      <w:sz w:val="22"/>
      <w:szCs w:val="22"/>
      <w:lang w:eastAsia="en-US"/>
    </w:rPr>
  </w:style>
  <w:style w:type="character" w:styleId="Refdenotaalpie">
    <w:name w:val="footnote reference"/>
    <w:uiPriority w:val="99"/>
    <w:semiHidden/>
    <w:unhideWhenUsed/>
    <w:rsid w:val="00EC5AB0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327CE"/>
    <w:rPr>
      <w:rFonts w:asciiTheme="minorHAnsi" w:eastAsiaTheme="minorHAnsi" w:hAnsiTheme="minorHAnsi" w:cstheme="minorBid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327CE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3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03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78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C95EF2-8F82-4ED6-8C06-DBEBFB28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8</TotalTime>
  <Pages>4</Pages>
  <Words>1234</Words>
  <Characters>6791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u137002</dc:creator>
  <cp:lastModifiedBy>x43070478</cp:lastModifiedBy>
  <cp:revision>12</cp:revision>
  <cp:lastPrinted>2021-05-14T05:49:00Z</cp:lastPrinted>
  <dcterms:created xsi:type="dcterms:W3CDTF">2021-05-14T11:21:00Z</dcterms:created>
  <dcterms:modified xsi:type="dcterms:W3CDTF">2021-05-24T11:32:00Z</dcterms:modified>
</cp:coreProperties>
</file>