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DED" w:rsidRPr="002B7DD7" w:rsidRDefault="00357DED" w:rsidP="00357DED">
      <w:pPr>
        <w:pageBreakBefore/>
        <w:spacing w:before="100" w:beforeAutospacing="1"/>
        <w:jc w:val="center"/>
        <w:rPr>
          <w:rFonts w:ascii="Times New Roman" w:eastAsia="Times New Roman" w:hAnsi="Times New Roman"/>
          <w:sz w:val="24"/>
          <w:szCs w:val="24"/>
          <w:lang w:eastAsia="es-ES"/>
        </w:rPr>
      </w:pPr>
      <w:bookmarkStart w:id="0" w:name="_GoBack"/>
      <w:bookmarkEnd w:id="0"/>
      <w:r w:rsidRPr="002B7DD7">
        <w:rPr>
          <w:rFonts w:eastAsia="Times New Roman" w:cs="Noto Sans"/>
          <w:b/>
          <w:bCs/>
          <w:sz w:val="20"/>
          <w:szCs w:val="20"/>
          <w:lang w:eastAsia="es-ES"/>
        </w:rPr>
        <w:t xml:space="preserve">DECLARACIÓ D’ACCEPTACIÓ DE LA SUBVENCIÓ </w:t>
      </w:r>
    </w:p>
    <w:p w:rsidR="00357DED" w:rsidRPr="002B7DD7" w:rsidRDefault="00357DED" w:rsidP="00357DED">
      <w:pPr>
        <w:spacing w:before="100" w:beforeAutospacing="1"/>
        <w:rPr>
          <w:rFonts w:ascii="Times New Roman" w:eastAsia="Times New Roman" w:hAnsi="Times New Roman"/>
          <w:sz w:val="24"/>
          <w:szCs w:val="24"/>
          <w:lang w:eastAsia="es-ES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824"/>
        <w:gridCol w:w="1639"/>
        <w:gridCol w:w="1748"/>
        <w:gridCol w:w="109"/>
        <w:gridCol w:w="3606"/>
      </w:tblGrid>
      <w:tr w:rsidR="00357DED" w:rsidRPr="002B7DD7" w:rsidTr="00923B57">
        <w:trPr>
          <w:trHeight w:val="360"/>
          <w:tblCellSpacing w:w="0" w:type="dxa"/>
        </w:trPr>
        <w:tc>
          <w:tcPr>
            <w:tcW w:w="5000" w:type="pct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 xml:space="preserve">Dades identificatives de la </w:t>
            </w:r>
            <w:r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 xml:space="preserve">entitat </w:t>
            </w:r>
            <w:r w:rsidRPr="002B7DD7"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>beneficiària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3350" w:type="pct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Nom</w:t>
            </w: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 de la entitat</w:t>
            </w: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:</w:t>
            </w:r>
          </w:p>
        </w:tc>
        <w:tc>
          <w:tcPr>
            <w:tcW w:w="16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NIF: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>Adreça</w:t>
            </w: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175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Localitat:</w:t>
            </w:r>
          </w:p>
        </w:tc>
        <w:tc>
          <w:tcPr>
            <w:tcW w:w="1550" w:type="pct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Codi postal:</w:t>
            </w:r>
          </w:p>
        </w:tc>
        <w:tc>
          <w:tcPr>
            <w:tcW w:w="1700" w:type="pct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Municipi: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2500" w:type="pct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Província:</w:t>
            </w:r>
          </w:p>
        </w:tc>
        <w:tc>
          <w:tcPr>
            <w:tcW w:w="2500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País: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Telèfon: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Adreça electrònica:</w:t>
            </w:r>
          </w:p>
        </w:tc>
      </w:tr>
    </w:tbl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0926"/>
      </w:tblGrid>
      <w:tr w:rsidR="00357DED" w:rsidRPr="002B7DD7" w:rsidTr="00923B57">
        <w:trPr>
          <w:trHeight w:val="360"/>
          <w:tblCellSpacing w:w="0" w:type="dxa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>Dades identificatives de la subvenció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66673A" w:rsidRDefault="00357DED" w:rsidP="00357DED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Nom de la convocatòria:</w:t>
            </w: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 S</w:t>
            </w:r>
            <w:r w:rsidRPr="0066673A">
              <w:rPr>
                <w:rFonts w:cs="Noto Sans"/>
                <w:i/>
                <w:sz w:val="20"/>
                <w:szCs w:val="20"/>
              </w:rPr>
              <w:t>ubvencions per a projectes de foment i suport a la igualtat d’oport</w:t>
            </w:r>
            <w:r>
              <w:rPr>
                <w:rFonts w:cs="Noto Sans"/>
                <w:i/>
                <w:sz w:val="20"/>
                <w:szCs w:val="20"/>
              </w:rPr>
              <w:t>unitats entre dones i homes, i</w:t>
            </w:r>
            <w:r w:rsidRPr="0066673A">
              <w:rPr>
                <w:rFonts w:cs="Noto Sans"/>
                <w:i/>
                <w:sz w:val="20"/>
                <w:szCs w:val="20"/>
              </w:rPr>
              <w:t xml:space="preserve"> de prevenció i erradicació de les violèn</w:t>
            </w:r>
            <w:r>
              <w:rPr>
                <w:rFonts w:cs="Noto Sans"/>
                <w:i/>
                <w:sz w:val="20"/>
                <w:szCs w:val="20"/>
              </w:rPr>
              <w:t>cies masclistes per a l’any 2021</w:t>
            </w:r>
            <w:r w:rsidRPr="0066673A">
              <w:rPr>
                <w:rFonts w:cs="Noto Sans"/>
                <w:i/>
                <w:sz w:val="20"/>
                <w:szCs w:val="20"/>
              </w:rPr>
              <w:t>.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Activitat subvencionada: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Import concedit:</w:t>
            </w: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 </w:t>
            </w:r>
          </w:p>
        </w:tc>
      </w:tr>
    </w:tbl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7320"/>
        <w:gridCol w:w="3606"/>
      </w:tblGrid>
      <w:tr w:rsidR="00357DED" w:rsidRPr="002B7DD7" w:rsidTr="00923B57">
        <w:trPr>
          <w:trHeight w:val="360"/>
          <w:tblCellSpacing w:w="0" w:type="dxa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>Dades identificatives del representant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335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Nom i llinatges:</w:t>
            </w:r>
          </w:p>
        </w:tc>
        <w:tc>
          <w:tcPr>
            <w:tcW w:w="16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NIF:</w:t>
            </w:r>
          </w:p>
        </w:tc>
      </w:tr>
      <w:tr w:rsidR="00357DED" w:rsidRPr="002B7DD7" w:rsidTr="00923B57">
        <w:trPr>
          <w:tblCellSpacing w:w="0" w:type="dxa"/>
        </w:trPr>
        <w:tc>
          <w:tcPr>
            <w:tcW w:w="5000" w:type="pct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Càrrec:</w:t>
            </w:r>
          </w:p>
        </w:tc>
      </w:tr>
    </w:tbl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0906"/>
      </w:tblGrid>
      <w:tr w:rsidR="00357DED" w:rsidRPr="00357DED" w:rsidTr="00923B57">
        <w:trPr>
          <w:tblCellSpacing w:w="0" w:type="dxa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>DECLAR:</w:t>
            </w:r>
          </w:p>
          <w:p w:rsidR="00357DED" w:rsidRPr="00357DED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Que en nom </w:t>
            </w: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 xml:space="preserve">de l'entitat que represent, </w:t>
            </w:r>
            <w:proofErr w:type="spellStart"/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accept</w:t>
            </w:r>
            <w:proofErr w:type="spellEnd"/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ex</w:t>
            </w:r>
            <w:r>
              <w:rPr>
                <w:rFonts w:eastAsia="Times New Roman" w:cs="Noto Sans"/>
                <w:sz w:val="20"/>
                <w:szCs w:val="20"/>
                <w:lang w:eastAsia="es-ES"/>
              </w:rPr>
              <w:t>pressament la subvenció atorgada</w:t>
            </w: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.</w:t>
            </w:r>
          </w:p>
        </w:tc>
      </w:tr>
    </w:tbl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0906"/>
      </w:tblGrid>
      <w:tr w:rsidR="00357DED" w:rsidRPr="002B7DD7" w:rsidTr="00923B57">
        <w:trPr>
          <w:tblCellSpacing w:w="0" w:type="dxa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Palma, _____ de ____________________ de 20____</w:t>
            </w:r>
          </w:p>
        </w:tc>
      </w:tr>
    </w:tbl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  <w:r w:rsidRPr="002B7DD7">
        <w:rPr>
          <w:rFonts w:eastAsia="Times New Roman" w:cs="Noto Sans"/>
          <w:color w:val="CCCCCC"/>
          <w:sz w:val="20"/>
          <w:szCs w:val="20"/>
          <w:lang w:eastAsia="es-ES"/>
        </w:rPr>
        <w:t>[signatura]</w:t>
      </w:r>
    </w:p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0906"/>
      </w:tblGrid>
      <w:tr w:rsidR="00357DED" w:rsidRPr="002B7DD7" w:rsidTr="00923B57">
        <w:trPr>
          <w:trHeight w:val="276"/>
          <w:tblCellSpacing w:w="0" w:type="dxa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57DED" w:rsidRPr="002B7DD7" w:rsidRDefault="00357DED" w:rsidP="00923B57">
            <w:pPr>
              <w:spacing w:before="100" w:beforeAutospacing="1" w:after="142" w:line="288" w:lineRule="auto"/>
              <w:rPr>
                <w:rFonts w:eastAsia="Times New Roman" w:cs="Noto Sans"/>
                <w:lang w:eastAsia="es-ES"/>
              </w:rPr>
            </w:pPr>
            <w:r w:rsidRPr="002B7DD7">
              <w:rPr>
                <w:rFonts w:eastAsia="Times New Roman" w:cs="Noto Sans"/>
                <w:b/>
                <w:bCs/>
                <w:sz w:val="20"/>
                <w:szCs w:val="20"/>
                <w:lang w:eastAsia="es-ES"/>
              </w:rPr>
              <w:t xml:space="preserve">DESTINACIÓ: </w:t>
            </w:r>
            <w:r w:rsidRPr="002B7DD7">
              <w:rPr>
                <w:rFonts w:eastAsia="Times New Roman" w:cs="Noto Sans"/>
                <w:sz w:val="20"/>
                <w:szCs w:val="20"/>
                <w:lang w:eastAsia="es-ES"/>
              </w:rPr>
              <w:t>INSTITUT BALEAR DE LA DONA</w:t>
            </w:r>
          </w:p>
        </w:tc>
      </w:tr>
    </w:tbl>
    <w:p w:rsidR="00357DED" w:rsidRPr="002B7DD7" w:rsidRDefault="00357DED" w:rsidP="00357DED">
      <w:pPr>
        <w:spacing w:before="100" w:beforeAutospacing="1"/>
        <w:rPr>
          <w:rFonts w:eastAsia="Times New Roman" w:cs="Noto Sans"/>
          <w:lang w:eastAsia="es-ES"/>
        </w:rPr>
      </w:pPr>
    </w:p>
    <w:p w:rsidR="0040504C" w:rsidRPr="00357DED" w:rsidRDefault="0040504C" w:rsidP="00AD6FB1"/>
    <w:sectPr w:rsidR="0040504C" w:rsidRPr="00357DED" w:rsidSect="00AD6FB1">
      <w:headerReference w:type="first" r:id="rId6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DED" w:rsidRDefault="00357DED" w:rsidP="00EB710B">
      <w:r>
        <w:separator/>
      </w:r>
    </w:p>
  </w:endnote>
  <w:endnote w:type="continuationSeparator" w:id="0">
    <w:p w:rsidR="00357DED" w:rsidRDefault="00357DED" w:rsidP="00EB7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DED" w:rsidRDefault="00357DED" w:rsidP="00EB710B">
      <w:r>
        <w:separator/>
      </w:r>
    </w:p>
  </w:footnote>
  <w:footnote w:type="continuationSeparator" w:id="0">
    <w:p w:rsidR="00357DED" w:rsidRDefault="00357DED" w:rsidP="00EB71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FB1" w:rsidRDefault="003F6980">
    <w:pPr>
      <w:pStyle w:val="Encabezado"/>
    </w:pPr>
    <w:r>
      <w:rPr>
        <w:noProof/>
        <w:lang w:eastAsia="ca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 w:val="000C2660"/>
    <w:rsid w:val="00357DED"/>
    <w:rsid w:val="003F6980"/>
    <w:rsid w:val="0040504C"/>
    <w:rsid w:val="00854A70"/>
    <w:rsid w:val="0087182C"/>
    <w:rsid w:val="00A1131E"/>
    <w:rsid w:val="00A777C8"/>
    <w:rsid w:val="00AD6FB1"/>
    <w:rsid w:val="00CE2763"/>
    <w:rsid w:val="00EB7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DED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94199\AppData\Local\Temp\000.%20Plantilla%20base%20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impresos</Template>
  <TotalTime>2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 Ginard</dc:creator>
  <cp:lastModifiedBy>Edgard Ginard</cp:lastModifiedBy>
  <cp:revision>1</cp:revision>
  <cp:lastPrinted>2017-09-28T08:10:00Z</cp:lastPrinted>
  <dcterms:created xsi:type="dcterms:W3CDTF">2021-03-29T10:16:00Z</dcterms:created>
  <dcterms:modified xsi:type="dcterms:W3CDTF">2021-03-29T10:18:00Z</dcterms:modified>
</cp:coreProperties>
</file>