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644"/>
      </w:tblGrid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5349A8" w:rsidP="00180BAE">
            <w:pPr>
              <w:jc w:val="center"/>
              <w:rPr>
                <w:rFonts w:ascii="LegacySanITCBoo" w:hAnsi="LegacySanITCBoo"/>
                <w:b/>
                <w:sz w:val="26"/>
                <w:lang w:val="es-ES"/>
              </w:rPr>
            </w:pPr>
            <w:r w:rsidRPr="00A52FC8">
              <w:rPr>
                <w:rFonts w:ascii="LegacySanITCBoo" w:hAnsi="LegacySanITCBoo"/>
                <w:b/>
                <w:sz w:val="26"/>
                <w:lang w:val="es-ES"/>
              </w:rPr>
              <w:t>FORMULARI</w:t>
            </w:r>
            <w:r w:rsidR="00A52FC8" w:rsidRPr="00A52FC8">
              <w:rPr>
                <w:rFonts w:ascii="LegacySanITCBoo" w:hAnsi="LegacySanITCBoo"/>
                <w:b/>
                <w:sz w:val="26"/>
                <w:lang w:val="es-ES"/>
              </w:rPr>
              <w:t>O DE SOLICITUD PARA LA</w:t>
            </w:r>
            <w:r w:rsidRPr="00A52FC8">
              <w:rPr>
                <w:rFonts w:ascii="LegacySanITCBoo" w:hAnsi="LegacySanITCBoo"/>
                <w:b/>
                <w:sz w:val="26"/>
                <w:lang w:val="es-ES"/>
              </w:rPr>
              <w:t xml:space="preserve"> </w:t>
            </w:r>
            <w:r w:rsidR="00A52FC8" w:rsidRPr="00A52FC8">
              <w:rPr>
                <w:rFonts w:ascii="LegacySanITCBoo" w:hAnsi="LegacySanITCBoo"/>
                <w:b/>
                <w:sz w:val="26"/>
                <w:lang w:val="es-ES"/>
              </w:rPr>
              <w:t>RETIRADA DE O RECO</w:t>
            </w:r>
            <w:r w:rsidR="00864C64" w:rsidRPr="00A52FC8">
              <w:rPr>
                <w:rFonts w:ascii="LegacySanITCBoo" w:hAnsi="LegacySanITCBoo"/>
                <w:b/>
                <w:sz w:val="26"/>
                <w:lang w:val="es-ES"/>
              </w:rPr>
              <w:t>LECCI</w:t>
            </w:r>
            <w:r w:rsidRPr="00A52FC8">
              <w:rPr>
                <w:rFonts w:ascii="LegacySanITCBoo" w:hAnsi="LegacySanITCBoo"/>
                <w:b/>
                <w:sz w:val="26"/>
                <w:lang w:val="es-ES"/>
              </w:rPr>
              <w:t>Ó</w:t>
            </w:r>
            <w:r w:rsidR="00A52FC8" w:rsidRPr="00A52FC8">
              <w:rPr>
                <w:rFonts w:ascii="LegacySanITCBoo" w:hAnsi="LegacySanITCBoo"/>
                <w:b/>
                <w:sz w:val="26"/>
                <w:lang w:val="es-ES"/>
              </w:rPr>
              <w:t>N</w:t>
            </w:r>
            <w:r w:rsidR="00864C64" w:rsidRPr="00A52FC8">
              <w:rPr>
                <w:rFonts w:ascii="LegacySanITCBoo" w:hAnsi="LegacySanITCBoo"/>
                <w:b/>
                <w:sz w:val="26"/>
                <w:lang w:val="es-ES"/>
              </w:rPr>
              <w:t xml:space="preserve"> </w:t>
            </w:r>
            <w:r w:rsidR="00A52FC8" w:rsidRPr="00A52FC8">
              <w:rPr>
                <w:rFonts w:ascii="LegacySanITCBoo" w:hAnsi="LegacySanITCBoo"/>
                <w:b/>
                <w:sz w:val="26"/>
                <w:lang w:val="es-ES"/>
              </w:rPr>
              <w:t xml:space="preserve"> DE </w:t>
            </w:r>
            <w:r w:rsidR="00387004" w:rsidRPr="00180BAE">
              <w:rPr>
                <w:rFonts w:ascii="LegacySanITCBoo" w:hAnsi="LegacySanITCBoo"/>
                <w:b/>
                <w:i/>
                <w:sz w:val="26"/>
                <w:lang w:val="es-ES"/>
              </w:rPr>
              <w:t>POSIDONIA OCE</w:t>
            </w:r>
            <w:r w:rsidR="00180BAE">
              <w:rPr>
                <w:rFonts w:ascii="LegacySanITCBoo" w:hAnsi="LegacySanITCBoo"/>
                <w:b/>
                <w:i/>
                <w:sz w:val="26"/>
                <w:lang w:val="es-ES"/>
              </w:rPr>
              <w:t>Á</w:t>
            </w:r>
            <w:r w:rsidR="00387004" w:rsidRPr="00180BAE">
              <w:rPr>
                <w:rFonts w:ascii="LegacySanITCBoo" w:hAnsi="LegacySanITCBoo"/>
                <w:b/>
                <w:i/>
                <w:sz w:val="26"/>
                <w:lang w:val="es-ES"/>
              </w:rPr>
              <w:t>NICA</w:t>
            </w:r>
          </w:p>
        </w:tc>
      </w:tr>
      <w:tr w:rsidR="005349A8" w:rsidRPr="00A52FC8" w:rsidTr="0056617A">
        <w:tc>
          <w:tcPr>
            <w:tcW w:w="8644" w:type="dxa"/>
            <w:tcBorders>
              <w:top w:val="single" w:sz="4" w:space="0" w:color="000000"/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Datos personales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Nom</w:t>
            </w:r>
            <w:r w:rsidR="00A52FC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bre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complet</w:t>
            </w:r>
            <w:r w:rsidR="00A52FC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o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A52FC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DNI: 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A52FC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Dirección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postal: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Telé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fon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o: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  <w:t>Correo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electró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nic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Entid</w:t>
            </w:r>
            <w:r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ade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s/Institucion</w:t>
            </w:r>
            <w:r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e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s: </w:t>
            </w: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A52FC8" w:rsidP="00A52FC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Entidad del so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licitant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e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Persona/ institució</w:t>
            </w:r>
            <w:r w:rsidR="00A52FC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n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avaladora:</w:t>
            </w: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180BAE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Espe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cie/Actuació</w:t>
            </w: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n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 retirada o reco</w:t>
            </w:r>
            <w:r w:rsidR="00864C64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lecció</w:t>
            </w: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n</w:t>
            </w:r>
            <w:r w:rsidR="00864C64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  de  </w:t>
            </w:r>
            <w:r w:rsidR="00864C64" w:rsidRPr="00180BAE">
              <w:rPr>
                <w:rFonts w:ascii="LegacySanITCBoo" w:hAnsi="LegacySanITCBoo"/>
                <w:b/>
                <w:i/>
                <w:sz w:val="26"/>
                <w:szCs w:val="26"/>
                <w:lang w:val="es-ES"/>
              </w:rPr>
              <w:t>P</w:t>
            </w:r>
            <w:r w:rsidR="00180BAE" w:rsidRPr="00180BAE">
              <w:rPr>
                <w:rFonts w:ascii="LegacySanITCBoo" w:hAnsi="LegacySanITCBoo"/>
                <w:b/>
                <w:i/>
                <w:sz w:val="26"/>
                <w:szCs w:val="26"/>
                <w:lang w:val="es-ES"/>
              </w:rPr>
              <w:t>osidonia</w:t>
            </w:r>
            <w:r w:rsidR="00864C64" w:rsidRPr="00180BAE">
              <w:rPr>
                <w:rFonts w:ascii="LegacySanITCBoo" w:hAnsi="LegacySanITCBoo"/>
                <w:b/>
                <w:i/>
                <w:sz w:val="26"/>
                <w:szCs w:val="26"/>
                <w:lang w:val="es-ES"/>
              </w:rPr>
              <w:t xml:space="preserve"> </w:t>
            </w:r>
            <w:r w:rsidR="00180BAE" w:rsidRPr="00180BAE">
              <w:rPr>
                <w:rFonts w:ascii="LegacySanITCBoo" w:hAnsi="LegacySanITCBoo"/>
                <w:b/>
                <w:i/>
                <w:sz w:val="26"/>
                <w:szCs w:val="26"/>
                <w:lang w:val="es-ES"/>
              </w:rPr>
              <w:t>oceánica</w:t>
            </w: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Cantidad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Actuació</w:t>
            </w:r>
            <w:r w:rsidR="00A52FC8">
              <w:rPr>
                <w:rFonts w:ascii="LegacySanITCBoo" w:hAnsi="LegacySanITCBoo"/>
                <w:sz w:val="26"/>
                <w:szCs w:val="26"/>
                <w:lang w:val="es-ES"/>
              </w:rPr>
              <w:t>n sol</w:t>
            </w: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icitada: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864C64" w:rsidRPr="00A52FC8" w:rsidRDefault="00864C64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Retirada temporal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</w:p>
          <w:p w:rsidR="00864C64" w:rsidRPr="00A52FC8" w:rsidRDefault="00864C64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Retirada definitiva</w:t>
            </w:r>
          </w:p>
          <w:p w:rsidR="005349A8" w:rsidRPr="00A52FC8" w:rsidRDefault="00A52FC8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Recol</w:t>
            </w:r>
            <w:r w:rsidR="00864C64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ecció</w:t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n para</w:t>
            </w:r>
            <w:r w:rsidR="00864C64"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usos tradicional</w:t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e</w:t>
            </w:r>
            <w:r w:rsidR="00864C64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s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864C64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864C64">
            <w:pPr>
              <w:ind w:left="720"/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F21D21">
        <w:trPr>
          <w:trHeight w:val="87"/>
        </w:trPr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A52FC8" w:rsidRDefault="005349A8" w:rsidP="00864C64">
            <w:pPr>
              <w:ind w:left="720"/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Locali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zació</w:t>
            </w: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n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: </w:t>
            </w:r>
          </w:p>
          <w:p w:rsidR="00585020" w:rsidRPr="00A52FC8" w:rsidRDefault="00585020" w:rsidP="005349A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A52FC8" w:rsidP="00864C64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Isla/as y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zona/</w:t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playa</w:t>
            </w:r>
            <w:r w:rsidR="00864C64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s</w:t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 xml:space="preserve"> donde se ha de desarrollar la tarea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</w:p>
          <w:p w:rsidR="00F21D21" w:rsidRPr="00A52FC8" w:rsidRDefault="00F21D21" w:rsidP="00864C64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A52FC8" w:rsidP="00A52FC8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 xml:space="preserve">Fuera de 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espa</w:t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cio natural protegido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A52FC8" w:rsidP="00A52FC8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Dentro de espacio natural protegido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Cuál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 ............................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A52FC8" w:rsidRDefault="00A52FC8" w:rsidP="0056617A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Dentro y fuera de espacio natural protegido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Cuál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 ............................</w:t>
            </w:r>
          </w:p>
          <w:p w:rsidR="00585020" w:rsidRPr="00A52FC8" w:rsidRDefault="00585020" w:rsidP="00585020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  <w:p w:rsidR="00585020" w:rsidRPr="00A52FC8" w:rsidRDefault="00A52FC8" w:rsidP="00585020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Tipo de playa</w:t>
            </w:r>
            <w:r w:rsidR="00585020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*</w:t>
            </w:r>
          </w:p>
          <w:p w:rsidR="00585020" w:rsidRPr="00A52FC8" w:rsidRDefault="00585020" w:rsidP="0056617A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Natural </w:t>
            </w:r>
            <w:r w:rsidR="00A52FC8">
              <w:rPr>
                <w:rFonts w:ascii="LegacySanITCBoo" w:hAnsi="LegacySanITCBoo"/>
                <w:sz w:val="26"/>
                <w:szCs w:val="26"/>
                <w:lang w:val="es-ES"/>
              </w:rPr>
              <w:t>con servicios</w:t>
            </w:r>
          </w:p>
          <w:p w:rsidR="00585020" w:rsidRPr="00A52FC8" w:rsidRDefault="00585020" w:rsidP="00962E67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 xml:space="preserve">Urbana </w:t>
            </w: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A52FC8" w:rsidP="00864C6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Método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 de </w:t>
            </w:r>
            <w:r w:rsidR="00864C64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Retirada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</w:p>
          <w:p w:rsidR="00585020" w:rsidRPr="00A52FC8" w:rsidRDefault="00585020" w:rsidP="00864C6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</w:p>
          <w:p w:rsidR="00585020" w:rsidRPr="00A52FC8" w:rsidRDefault="00585020" w:rsidP="00864C6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  <w:p w:rsidR="006221E9" w:rsidRPr="00A52FC8" w:rsidRDefault="006221E9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</w:tcBorders>
          </w:tcPr>
          <w:p w:rsidR="006221E9" w:rsidRPr="00A52FC8" w:rsidRDefault="006221E9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A52FC8" w:rsidRDefault="00A52FC8" w:rsidP="0026127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Fecha de inicio de la autorización</w:t>
            </w:r>
            <w:r w:rsidR="006221E9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**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ab/>
            </w:r>
          </w:p>
          <w:p w:rsidR="005349A8" w:rsidRPr="00A52FC8" w:rsidRDefault="00A52FC8" w:rsidP="0026127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Fecha caducidad de la autorización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 xml:space="preserve">: </w:t>
            </w:r>
          </w:p>
          <w:p w:rsidR="006221E9" w:rsidRPr="00A52FC8" w:rsidRDefault="006221E9" w:rsidP="00261274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  <w:p w:rsidR="00585020" w:rsidRPr="00A52FC8" w:rsidRDefault="00585020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  <w:p w:rsidR="00585020" w:rsidRPr="00A52FC8" w:rsidRDefault="00585020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5349A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Otras informaciones de interés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A52FC8" w:rsidRDefault="00A52FC8" w:rsidP="00A52FC8">
            <w:pPr>
              <w:rPr>
                <w:rFonts w:ascii="LegacySanITCBoo" w:hAnsi="LegacySanITCBoo"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Relación de documentación remitida</w:t>
            </w:r>
            <w:r w:rsidR="005349A8" w:rsidRPr="00A52FC8"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:</w:t>
            </w:r>
          </w:p>
        </w:tc>
      </w:tr>
      <w:tr w:rsidR="005349A8" w:rsidRPr="00A52FC8" w:rsidTr="0056617A">
        <w:tc>
          <w:tcPr>
            <w:tcW w:w="8644" w:type="dxa"/>
            <w:tcBorders>
              <w:bottom w:val="nil"/>
            </w:tcBorders>
          </w:tcPr>
          <w:p w:rsidR="005349A8" w:rsidRPr="00A52FC8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 w:rsidRPr="00A52FC8"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F21D21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6221E9">
        <w:trPr>
          <w:trHeight w:val="87"/>
        </w:trPr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</w:tc>
      </w:tr>
      <w:tr w:rsidR="005349A8" w:rsidRPr="00A52FC8" w:rsidTr="0056617A">
        <w:tc>
          <w:tcPr>
            <w:tcW w:w="8644" w:type="dxa"/>
            <w:tcBorders>
              <w:left w:val="nil"/>
              <w:bottom w:val="nil"/>
              <w:right w:val="nil"/>
            </w:tcBorders>
          </w:tcPr>
          <w:p w:rsidR="005349A8" w:rsidRPr="00A52FC8" w:rsidRDefault="005349A8" w:rsidP="005349A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</w:p>
          <w:p w:rsidR="005349A8" w:rsidRPr="00A52FC8" w:rsidRDefault="00A52FC8" w:rsidP="00A52FC8">
            <w:p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Firma y nombre del solicitante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>:</w:t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 w:rsidR="005349A8" w:rsidRPr="00A52FC8">
              <w:rPr>
                <w:rFonts w:ascii="LegacySanITCBoo" w:hAnsi="LegacySanITCBoo"/>
                <w:sz w:val="26"/>
                <w:szCs w:val="26"/>
                <w:lang w:val="es-ES"/>
              </w:rPr>
              <w:tab/>
            </w:r>
            <w:r>
              <w:rPr>
                <w:rFonts w:ascii="LegacySanITCBoo" w:hAnsi="LegacySanITCBoo"/>
                <w:sz w:val="26"/>
                <w:szCs w:val="26"/>
                <w:lang w:val="es-ES"/>
              </w:rPr>
              <w:t>Firma, nombre y sello del avalista</w:t>
            </w:r>
          </w:p>
        </w:tc>
      </w:tr>
    </w:tbl>
    <w:p w:rsidR="007C7FCD" w:rsidRDefault="007C7FCD">
      <w:pPr>
        <w:rPr>
          <w:rFonts w:ascii="LegacySanITCBoo" w:hAnsi="LegacySanITCBoo"/>
          <w:sz w:val="26"/>
          <w:szCs w:val="26"/>
        </w:rPr>
      </w:pPr>
    </w:p>
    <w:p w:rsidR="005349A8" w:rsidRDefault="005349A8">
      <w:pPr>
        <w:rPr>
          <w:rFonts w:ascii="LegacySanITCBoo" w:hAnsi="LegacySanITCBoo"/>
          <w:sz w:val="26"/>
          <w:szCs w:val="26"/>
        </w:rPr>
      </w:pPr>
    </w:p>
    <w:p w:rsidR="005349A8" w:rsidRDefault="005349A8">
      <w:pPr>
        <w:rPr>
          <w:rFonts w:ascii="LegacySanITCBoo" w:hAnsi="LegacySanITCBoo"/>
          <w:sz w:val="26"/>
          <w:szCs w:val="26"/>
        </w:rPr>
      </w:pPr>
    </w:p>
    <w:p w:rsidR="007C7FCD" w:rsidRPr="00780920" w:rsidRDefault="00A52FC8">
      <w:pPr>
        <w:rPr>
          <w:rFonts w:ascii="LegacySanITCBoo" w:hAnsi="LegacySanITCBoo"/>
          <w:sz w:val="26"/>
          <w:szCs w:val="26"/>
          <w:lang w:val="es-ES"/>
        </w:rPr>
      </w:pPr>
      <w:r w:rsidRPr="00780920">
        <w:rPr>
          <w:rFonts w:ascii="LegacySanITCBoo" w:hAnsi="LegacySanITCBoo"/>
          <w:sz w:val="26"/>
          <w:szCs w:val="26"/>
          <w:lang w:val="es-ES"/>
        </w:rPr>
        <w:t>Fecha</w:t>
      </w:r>
      <w:r w:rsidR="005349A8" w:rsidRPr="00780920">
        <w:rPr>
          <w:rFonts w:ascii="LegacySanITCBoo" w:hAnsi="LegacySanITCBoo"/>
          <w:sz w:val="26"/>
          <w:szCs w:val="26"/>
          <w:lang w:val="es-ES"/>
        </w:rPr>
        <w:t>:</w:t>
      </w:r>
    </w:p>
    <w:p w:rsidR="00823D40" w:rsidRPr="00780920" w:rsidRDefault="00823D40">
      <w:pPr>
        <w:rPr>
          <w:rFonts w:ascii="LegacySanITCBoo" w:hAnsi="LegacySanITCBoo"/>
          <w:sz w:val="26"/>
          <w:szCs w:val="26"/>
          <w:lang w:val="es-ES"/>
        </w:rPr>
      </w:pPr>
    </w:p>
    <w:p w:rsidR="007C7FCD" w:rsidRPr="00780920" w:rsidRDefault="007C7FCD">
      <w:pPr>
        <w:rPr>
          <w:rFonts w:ascii="LegacySanITCBoo" w:hAnsi="LegacySanITCBoo"/>
          <w:b/>
          <w:sz w:val="26"/>
          <w:szCs w:val="26"/>
          <w:lang w:val="es-ES"/>
        </w:rPr>
      </w:pPr>
      <w:r w:rsidRPr="00780920">
        <w:rPr>
          <w:rFonts w:ascii="LegacySanITCBoo" w:hAnsi="LegacySanITCBoo"/>
          <w:b/>
          <w:sz w:val="26"/>
          <w:szCs w:val="26"/>
          <w:lang w:val="es-ES"/>
        </w:rPr>
        <w:t>El present</w:t>
      </w:r>
      <w:r w:rsidR="00A52FC8" w:rsidRPr="00780920">
        <w:rPr>
          <w:rFonts w:ascii="LegacySanITCBoo" w:hAnsi="LegacySanITCBoo"/>
          <w:b/>
          <w:sz w:val="26"/>
          <w:szCs w:val="26"/>
          <w:lang w:val="es-ES"/>
        </w:rPr>
        <w:t>e</w:t>
      </w:r>
      <w:r w:rsidRPr="00780920">
        <w:rPr>
          <w:rFonts w:ascii="LegacySanITCBoo" w:hAnsi="LegacySanITCBoo"/>
          <w:b/>
          <w:sz w:val="26"/>
          <w:szCs w:val="26"/>
          <w:lang w:val="es-ES"/>
        </w:rPr>
        <w:t xml:space="preserve"> formulari</w:t>
      </w:r>
      <w:r w:rsidR="00A52FC8" w:rsidRPr="00780920">
        <w:rPr>
          <w:rFonts w:ascii="LegacySanITCBoo" w:hAnsi="LegacySanITCBoo"/>
          <w:b/>
          <w:sz w:val="26"/>
          <w:szCs w:val="26"/>
          <w:lang w:val="es-ES"/>
        </w:rPr>
        <w:t>o</w:t>
      </w:r>
      <w:r w:rsidRPr="00780920">
        <w:rPr>
          <w:rFonts w:ascii="LegacySanITCBoo" w:hAnsi="LegacySanITCBoo"/>
          <w:b/>
          <w:sz w:val="26"/>
          <w:szCs w:val="26"/>
          <w:lang w:val="es-ES"/>
        </w:rPr>
        <w:t xml:space="preserve"> </w:t>
      </w:r>
      <w:r w:rsidR="00A52FC8" w:rsidRPr="00780920">
        <w:rPr>
          <w:rFonts w:ascii="LegacySanITCBoo" w:hAnsi="LegacySanITCBoo"/>
          <w:b/>
          <w:sz w:val="26"/>
          <w:szCs w:val="26"/>
          <w:lang w:val="es-ES"/>
        </w:rPr>
        <w:t xml:space="preserve">debe ser enviado por </w:t>
      </w:r>
      <w:r w:rsidRPr="00780920">
        <w:rPr>
          <w:rFonts w:ascii="LegacySanITCBoo" w:hAnsi="LegacySanITCBoo"/>
          <w:b/>
          <w:sz w:val="26"/>
          <w:szCs w:val="26"/>
          <w:lang w:val="es-ES"/>
        </w:rPr>
        <w:t xml:space="preserve">e-mail a </w:t>
      </w:r>
      <w:hyperlink r:id="rId7" w:history="1">
        <w:r w:rsidRPr="00780920">
          <w:rPr>
            <w:rStyle w:val="Enlla"/>
            <w:rFonts w:ascii="LegacySanITCBoo" w:hAnsi="LegacySanITCBoo"/>
            <w:b/>
            <w:sz w:val="26"/>
            <w:szCs w:val="26"/>
            <w:lang w:val="es-ES"/>
          </w:rPr>
          <w:t>especies@dgcapea.caib.es</w:t>
        </w:r>
      </w:hyperlink>
      <w:r w:rsidR="00780920" w:rsidRPr="00780920">
        <w:rPr>
          <w:rFonts w:ascii="LegacySanITCBoo" w:hAnsi="LegacySanITCBoo"/>
          <w:b/>
          <w:sz w:val="26"/>
          <w:szCs w:val="26"/>
          <w:lang w:val="es-ES"/>
        </w:rPr>
        <w:t>, indicando</w:t>
      </w:r>
      <w:r w:rsidRPr="00780920">
        <w:rPr>
          <w:rFonts w:ascii="LegacySanITCBoo" w:hAnsi="LegacySanITCBoo"/>
          <w:b/>
          <w:sz w:val="26"/>
          <w:szCs w:val="26"/>
          <w:lang w:val="es-ES"/>
        </w:rPr>
        <w:t xml:space="preserve"> </w:t>
      </w:r>
      <w:r w:rsidR="00823D40" w:rsidRPr="00780920">
        <w:rPr>
          <w:rFonts w:ascii="LegacySanITCBoo" w:hAnsi="LegacySanITCBoo"/>
          <w:b/>
          <w:sz w:val="26"/>
          <w:szCs w:val="26"/>
          <w:lang w:val="es-ES"/>
        </w:rPr>
        <w:t>“</w:t>
      </w:r>
      <w:r w:rsidR="00823D40" w:rsidRPr="00780920">
        <w:rPr>
          <w:rFonts w:ascii="LegacySanITCBoo" w:hAnsi="LegacySanITCBoo"/>
          <w:b/>
          <w:i/>
          <w:sz w:val="26"/>
          <w:szCs w:val="26"/>
          <w:lang w:val="es-ES"/>
        </w:rPr>
        <w:t>A</w:t>
      </w:r>
      <w:r w:rsidRPr="00780920">
        <w:rPr>
          <w:rFonts w:ascii="LegacySanITCBoo" w:hAnsi="LegacySanITCBoo"/>
          <w:b/>
          <w:i/>
          <w:sz w:val="26"/>
          <w:szCs w:val="26"/>
          <w:lang w:val="es-ES"/>
        </w:rPr>
        <w:t>utori</w:t>
      </w:r>
      <w:r w:rsidR="00780920" w:rsidRPr="00780920">
        <w:rPr>
          <w:rFonts w:ascii="LegacySanITCBoo" w:hAnsi="LegacySanITCBoo"/>
          <w:b/>
          <w:i/>
          <w:sz w:val="26"/>
          <w:szCs w:val="26"/>
          <w:lang w:val="es-ES"/>
        </w:rPr>
        <w:t xml:space="preserve">zación de especies </w:t>
      </w:r>
      <w:r w:rsidRPr="00780920">
        <w:rPr>
          <w:rFonts w:ascii="LegacySanITCBoo" w:hAnsi="LegacySanITCBoo"/>
          <w:b/>
          <w:i/>
          <w:sz w:val="26"/>
          <w:szCs w:val="26"/>
          <w:lang w:val="es-ES"/>
        </w:rPr>
        <w:t xml:space="preserve"> protegid</w:t>
      </w:r>
      <w:r w:rsidR="00780920" w:rsidRPr="00780920">
        <w:rPr>
          <w:rFonts w:ascii="LegacySanITCBoo" w:hAnsi="LegacySanITCBoo"/>
          <w:b/>
          <w:i/>
          <w:sz w:val="26"/>
          <w:szCs w:val="26"/>
          <w:lang w:val="es-ES"/>
        </w:rPr>
        <w:t>a</w:t>
      </w:r>
      <w:r w:rsidRPr="00780920">
        <w:rPr>
          <w:rFonts w:ascii="LegacySanITCBoo" w:hAnsi="LegacySanITCBoo"/>
          <w:b/>
          <w:i/>
          <w:sz w:val="26"/>
          <w:szCs w:val="26"/>
          <w:lang w:val="es-ES"/>
        </w:rPr>
        <w:t>s</w:t>
      </w:r>
      <w:r w:rsidR="00823D40" w:rsidRPr="00780920">
        <w:rPr>
          <w:rFonts w:ascii="LegacySanITCBoo" w:hAnsi="LegacySanITCBoo"/>
          <w:b/>
          <w:i/>
          <w:sz w:val="26"/>
          <w:szCs w:val="26"/>
          <w:lang w:val="es-ES"/>
        </w:rPr>
        <w:t>”</w:t>
      </w:r>
      <w:r w:rsidR="00780920" w:rsidRPr="00780920">
        <w:rPr>
          <w:rFonts w:ascii="LegacySanITCBoo" w:hAnsi="LegacySanITCBoo"/>
          <w:b/>
          <w:i/>
          <w:sz w:val="26"/>
          <w:szCs w:val="26"/>
          <w:lang w:val="es-ES"/>
        </w:rPr>
        <w:t xml:space="preserve"> </w:t>
      </w:r>
      <w:r w:rsidR="00780920" w:rsidRPr="00780920">
        <w:rPr>
          <w:rFonts w:ascii="LegacySanITCBoo" w:hAnsi="LegacySanITCBoo"/>
          <w:b/>
          <w:sz w:val="26"/>
          <w:szCs w:val="26"/>
          <w:lang w:val="es-ES"/>
        </w:rPr>
        <w:t>en el asunto,</w:t>
      </w:r>
      <w:r w:rsidR="00780920" w:rsidRPr="00780920">
        <w:rPr>
          <w:rFonts w:ascii="LegacySanITCBoo" w:hAnsi="LegacySanITCBoo"/>
          <w:b/>
          <w:i/>
          <w:sz w:val="26"/>
          <w:szCs w:val="26"/>
          <w:lang w:val="es-ES"/>
        </w:rPr>
        <w:t xml:space="preserve"> </w:t>
      </w:r>
      <w:r w:rsidR="00780920" w:rsidRPr="00780920">
        <w:rPr>
          <w:rFonts w:ascii="LegacySanITCBoo" w:hAnsi="LegacySanITCBoo"/>
          <w:b/>
          <w:sz w:val="26"/>
          <w:szCs w:val="26"/>
          <w:lang w:val="es-ES"/>
        </w:rPr>
        <w:t>o bien por correo posta</w:t>
      </w:r>
      <w:r w:rsidR="00780920">
        <w:rPr>
          <w:rFonts w:ascii="LegacySanITCBoo" w:hAnsi="LegacySanITCBoo"/>
          <w:b/>
          <w:sz w:val="26"/>
          <w:szCs w:val="26"/>
          <w:lang w:val="es-ES"/>
        </w:rPr>
        <w:t>l</w:t>
      </w:r>
      <w:r w:rsidR="005B1985" w:rsidRPr="00780920">
        <w:rPr>
          <w:rFonts w:ascii="LegacySanITCBoo" w:hAnsi="LegacySanITCBoo"/>
          <w:b/>
          <w:sz w:val="26"/>
          <w:szCs w:val="26"/>
          <w:lang w:val="es-ES"/>
        </w:rPr>
        <w:t>.</w:t>
      </w:r>
    </w:p>
    <w:p w:rsidR="00705020" w:rsidRPr="00780920" w:rsidRDefault="00705020">
      <w:pPr>
        <w:rPr>
          <w:rFonts w:ascii="LegacySanITCBoo" w:hAnsi="LegacySanITCBoo"/>
          <w:b/>
          <w:sz w:val="26"/>
          <w:szCs w:val="26"/>
          <w:lang w:val="es-ES"/>
        </w:rPr>
      </w:pPr>
    </w:p>
    <w:p w:rsidR="00705020" w:rsidRPr="00780920" w:rsidRDefault="00705020">
      <w:pPr>
        <w:rPr>
          <w:rFonts w:ascii="LegacySanITCBoo" w:hAnsi="LegacySanITCBoo"/>
          <w:b/>
          <w:sz w:val="26"/>
          <w:szCs w:val="26"/>
          <w:lang w:val="es-ES"/>
        </w:rPr>
      </w:pPr>
      <w:r w:rsidRPr="00780920">
        <w:rPr>
          <w:rFonts w:ascii="LegacySanITCBoo" w:hAnsi="LegacySanITCBoo"/>
          <w:b/>
          <w:sz w:val="26"/>
          <w:szCs w:val="26"/>
          <w:lang w:val="es-ES"/>
        </w:rPr>
        <w:t>*</w:t>
      </w:r>
    </w:p>
    <w:p w:rsidR="00705020" w:rsidRPr="00780920" w:rsidRDefault="00780920" w:rsidP="00705020">
      <w:pPr>
        <w:pStyle w:val="normal0"/>
        <w:spacing w:after="0" w:line="240" w:lineRule="auto"/>
        <w:contextualSpacing/>
        <w:jc w:val="both"/>
        <w:rPr>
          <w:rFonts w:ascii="Noto Sans" w:eastAsia="Noto Sans" w:hAnsi="Noto Sans" w:cs="Noto Sans"/>
          <w:sz w:val="16"/>
          <w:szCs w:val="16"/>
          <w:lang w:val="es-ES"/>
        </w:rPr>
      </w:pPr>
      <w:r w:rsidRPr="00780920">
        <w:rPr>
          <w:rFonts w:ascii="Noto Sans" w:eastAsia="Noto Sans" w:hAnsi="Noto Sans" w:cs="Noto Sans"/>
          <w:b/>
          <w:sz w:val="16"/>
          <w:szCs w:val="16"/>
          <w:lang w:val="es-ES"/>
        </w:rPr>
        <w:t>Playa natural con servicios</w:t>
      </w:r>
      <w:r w:rsidR="00705020"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: </w:t>
      </w:r>
      <w:r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aquel tramo de playa que cuenta con elementos </w:t>
      </w:r>
      <w:proofErr w:type="spellStart"/>
      <w:r w:rsidRPr="00780920">
        <w:rPr>
          <w:rFonts w:ascii="Noto Sans" w:eastAsia="Noto Sans" w:hAnsi="Noto Sans" w:cs="Noto Sans"/>
          <w:sz w:val="16"/>
          <w:szCs w:val="16"/>
          <w:lang w:val="es-ES"/>
        </w:rPr>
        <w:t>antrópicos</w:t>
      </w:r>
      <w:proofErr w:type="spellEnd"/>
      <w:r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 y artificiales de bajo impacto y servicios temporales, y que a la vez cuenta con unas condiciones ecológicas y geomorfológicas bien conservadas tanto en el ámbito marino como terrestre.</w:t>
      </w:r>
    </w:p>
    <w:p w:rsidR="00705020" w:rsidRPr="00780920" w:rsidRDefault="00705020" w:rsidP="00705020">
      <w:pPr>
        <w:pStyle w:val="normal0"/>
        <w:spacing w:after="0" w:line="240" w:lineRule="auto"/>
        <w:jc w:val="both"/>
        <w:rPr>
          <w:rFonts w:ascii="Noto Sans" w:eastAsia="Noto Sans" w:hAnsi="Noto Sans" w:cs="Noto Sans"/>
          <w:sz w:val="16"/>
          <w:szCs w:val="16"/>
          <w:lang w:val="es-ES"/>
        </w:rPr>
      </w:pPr>
    </w:p>
    <w:p w:rsidR="00705020" w:rsidRPr="00780920" w:rsidRDefault="00780920" w:rsidP="00705020">
      <w:pPr>
        <w:rPr>
          <w:rFonts w:ascii="Noto Sans" w:eastAsia="Noto Sans" w:hAnsi="Noto Sans" w:cs="Noto Sans"/>
          <w:sz w:val="16"/>
          <w:szCs w:val="16"/>
          <w:lang w:val="es-ES"/>
        </w:rPr>
      </w:pPr>
      <w:r w:rsidRPr="00780920">
        <w:rPr>
          <w:rFonts w:ascii="Noto Sans" w:eastAsia="Noto Sans" w:hAnsi="Noto Sans" w:cs="Noto Sans"/>
          <w:b/>
          <w:sz w:val="16"/>
          <w:szCs w:val="16"/>
          <w:lang w:val="es-ES"/>
        </w:rPr>
        <w:t>Play</w:t>
      </w:r>
      <w:r w:rsidR="00705020" w:rsidRPr="00780920">
        <w:rPr>
          <w:rFonts w:ascii="Noto Sans" w:eastAsia="Noto Sans" w:hAnsi="Noto Sans" w:cs="Noto Sans"/>
          <w:b/>
          <w:sz w:val="16"/>
          <w:szCs w:val="16"/>
          <w:lang w:val="es-ES"/>
        </w:rPr>
        <w:t>a urbana</w:t>
      </w:r>
      <w:r w:rsidR="00705020"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: </w:t>
      </w:r>
      <w:r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aquel tramo de playa que se vea sometido a una presión urbanística y </w:t>
      </w:r>
      <w:proofErr w:type="spellStart"/>
      <w:r w:rsidRPr="00780920">
        <w:rPr>
          <w:rFonts w:ascii="Noto Sans" w:eastAsia="Noto Sans" w:hAnsi="Noto Sans" w:cs="Noto Sans"/>
          <w:sz w:val="16"/>
          <w:szCs w:val="16"/>
          <w:lang w:val="es-ES"/>
        </w:rPr>
        <w:t>antrópica</w:t>
      </w:r>
      <w:proofErr w:type="spellEnd"/>
      <w:r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 intensa que ha degradado total o parcialmente sus condiciones naturales desde el punto de vista ambiental y paisajístico.</w:t>
      </w:r>
    </w:p>
    <w:p w:rsidR="006221E9" w:rsidRPr="00780920" w:rsidRDefault="006221E9" w:rsidP="00705020">
      <w:pPr>
        <w:rPr>
          <w:rFonts w:ascii="Noto Sans" w:eastAsia="Noto Sans" w:hAnsi="Noto Sans" w:cs="Noto Sans"/>
          <w:sz w:val="16"/>
          <w:szCs w:val="16"/>
          <w:lang w:val="es-ES"/>
        </w:rPr>
      </w:pPr>
    </w:p>
    <w:p w:rsidR="006221E9" w:rsidRPr="00780920" w:rsidRDefault="006221E9" w:rsidP="00705020">
      <w:pPr>
        <w:rPr>
          <w:rFonts w:ascii="Noto Sans" w:eastAsia="Noto Sans" w:hAnsi="Noto Sans" w:cs="Noto Sans"/>
          <w:sz w:val="16"/>
          <w:szCs w:val="16"/>
          <w:lang w:val="es-ES"/>
        </w:rPr>
      </w:pPr>
      <w:r w:rsidRPr="00780920">
        <w:rPr>
          <w:rFonts w:ascii="Noto Sans" w:eastAsia="Noto Sans" w:hAnsi="Noto Sans" w:cs="Noto Sans"/>
          <w:sz w:val="16"/>
          <w:szCs w:val="16"/>
          <w:lang w:val="es-ES"/>
        </w:rPr>
        <w:t>**</w:t>
      </w:r>
    </w:p>
    <w:p w:rsidR="006221E9" w:rsidRPr="00780920" w:rsidRDefault="00780920" w:rsidP="006221E9">
      <w:pPr>
        <w:pStyle w:val="normal0"/>
        <w:spacing w:after="0" w:line="240" w:lineRule="auto"/>
        <w:contextualSpacing/>
        <w:jc w:val="both"/>
        <w:rPr>
          <w:rFonts w:ascii="Noto Sans" w:eastAsia="Noto Sans" w:hAnsi="Noto Sans" w:cs="Noto Sans"/>
          <w:sz w:val="16"/>
          <w:szCs w:val="16"/>
          <w:lang w:val="es-ES"/>
        </w:rPr>
      </w:pPr>
      <w:r>
        <w:rPr>
          <w:rFonts w:ascii="Noto Sans" w:eastAsia="Noto Sans" w:hAnsi="Noto Sans" w:cs="Noto Sans"/>
          <w:sz w:val="16"/>
          <w:szCs w:val="16"/>
          <w:lang w:val="es-ES"/>
        </w:rPr>
        <w:t>É</w:t>
      </w:r>
      <w:r w:rsidR="006221E9" w:rsidRPr="00780920">
        <w:rPr>
          <w:rFonts w:ascii="Noto Sans" w:eastAsia="Noto Sans" w:hAnsi="Noto Sans" w:cs="Noto Sans"/>
          <w:sz w:val="16"/>
          <w:szCs w:val="16"/>
          <w:lang w:val="es-ES"/>
        </w:rPr>
        <w:t xml:space="preserve">poca: </w:t>
      </w:r>
      <w:r>
        <w:rPr>
          <w:rFonts w:ascii="Noto Sans" w:eastAsia="Noto Sans" w:hAnsi="Noto Sans" w:cs="Noto Sans"/>
          <w:sz w:val="16"/>
          <w:szCs w:val="16"/>
          <w:lang w:val="es-ES"/>
        </w:rPr>
        <w:t>los restos de posidonia no se pueden retirar entre los días 31 de octubre y 15 de marzo en sectores de las playas urbanas, y entre los días 30 de septiembre y 1 de mayo en las playas naturales con servicios.</w:t>
      </w:r>
    </w:p>
    <w:p w:rsidR="006221E9" w:rsidRPr="00780920" w:rsidRDefault="006221E9" w:rsidP="00705020">
      <w:pPr>
        <w:rPr>
          <w:rFonts w:ascii="LegacySanITCBoo" w:hAnsi="LegacySanITCBoo"/>
          <w:b/>
          <w:sz w:val="16"/>
          <w:szCs w:val="16"/>
          <w:lang w:val="es-ES"/>
        </w:rPr>
      </w:pPr>
    </w:p>
    <w:sectPr w:rsidR="006221E9" w:rsidRPr="00780920" w:rsidSect="00DB7D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526" w:right="1701" w:bottom="1418" w:left="1701" w:header="426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FC8" w:rsidRDefault="00A52FC8">
      <w:r>
        <w:separator/>
      </w:r>
    </w:p>
  </w:endnote>
  <w:endnote w:type="continuationSeparator" w:id="0">
    <w:p w:rsidR="00A52FC8" w:rsidRDefault="00A52F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>
    <w:pPr>
      <w:pStyle w:val="Peu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>
    <w:pPr>
      <w:pStyle w:val="Peu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  <w:t xml:space="preserve">C/Gremi Corredors, 10  1er pis Polígon Son Rossinyol 07009  Palma   Tel.: 971 78 49 56  Web: </w:t>
    </w:r>
    <w:hyperlink r:id="rId1" w:history="1">
      <w:r w:rsidRPr="00372158">
        <w:rPr>
          <w:rStyle w:val="Enlla"/>
          <w:rFonts w:ascii="LegacySanITCBoo" w:hAnsi="LegacySanITCBoo"/>
          <w:sz w:val="16"/>
          <w:szCs w:val="16"/>
        </w:rPr>
        <w:t>http://especies.caib.es</w:t>
      </w:r>
    </w:hyperlink>
  </w:p>
  <w:p w:rsidR="00A52FC8" w:rsidRDefault="00A52FC8">
    <w:pPr>
      <w:pStyle w:val="Peu"/>
      <w:jc w:val="center"/>
      <w:rPr>
        <w:rFonts w:ascii="LegacySanITCBoo" w:hAnsi="LegacySanITCBoo"/>
        <w:sz w:val="24"/>
      </w:rPr>
    </w:pPr>
    <w:r>
      <w:rPr>
        <w:rFonts w:ascii="LegacySanITCBoo" w:hAnsi="LegacySanITCBoo"/>
        <w:sz w:val="16"/>
      </w:rPr>
      <w:t xml:space="preserve">Fax  971 176678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>
    <w:pPr>
      <w:pStyle w:val="Peu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FC8" w:rsidRDefault="00A52FC8">
      <w:r>
        <w:separator/>
      </w:r>
    </w:p>
  </w:footnote>
  <w:footnote w:type="continuationSeparator" w:id="0">
    <w:p w:rsidR="00A52FC8" w:rsidRDefault="00A52F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>
    <w:pPr>
      <w:pStyle w:val="Capaler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 w:rsidP="00DB7D66">
    <w:pPr>
      <w:pStyle w:val="Capalera"/>
      <w:rPr>
        <w:noProof/>
        <w:lang w:val="es-ES"/>
      </w:rPr>
    </w:pPr>
    <w:r>
      <w:rPr>
        <w:noProof/>
        <w:lang w:eastAsia="ca-ES"/>
      </w:rPr>
      <w:drawing>
        <wp:inline distT="0" distB="0" distL="0" distR="0">
          <wp:extent cx="1223010" cy="1201420"/>
          <wp:effectExtent l="0" t="0" r="0" b="0"/>
          <wp:docPr id="1" name="Imagen 3" descr="04. CMAP_DGAR-0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04. CMAP_DGAR-06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3010" cy="12014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52FC8" w:rsidRPr="00CD069B" w:rsidRDefault="00A52FC8" w:rsidP="00DB7D66">
    <w:pPr>
      <w:pStyle w:val="Capaler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FC8" w:rsidRDefault="00A52FC8">
    <w:pPr>
      <w:pStyle w:val="Capaler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60C10"/>
    <w:multiLevelType w:val="multilevel"/>
    <w:tmpl w:val="C3C613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30974B7D"/>
    <w:multiLevelType w:val="hybridMultilevel"/>
    <w:tmpl w:val="7B608B8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4994"/>
    <w:multiLevelType w:val="multilevel"/>
    <w:tmpl w:val="0560905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5FF63B0C"/>
    <w:multiLevelType w:val="hybridMultilevel"/>
    <w:tmpl w:val="05E0A1D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5B5B25"/>
    <w:multiLevelType w:val="hybridMultilevel"/>
    <w:tmpl w:val="A558C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8546F9"/>
    <w:multiLevelType w:val="hybridMultilevel"/>
    <w:tmpl w:val="261E9C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7C7FCD"/>
    <w:rsid w:val="00114378"/>
    <w:rsid w:val="00114EF2"/>
    <w:rsid w:val="00150115"/>
    <w:rsid w:val="001510C1"/>
    <w:rsid w:val="00164251"/>
    <w:rsid w:val="00180BAE"/>
    <w:rsid w:val="001E09EC"/>
    <w:rsid w:val="00200EDB"/>
    <w:rsid w:val="00205BEF"/>
    <w:rsid w:val="00261274"/>
    <w:rsid w:val="0026301F"/>
    <w:rsid w:val="002A0BDE"/>
    <w:rsid w:val="00357863"/>
    <w:rsid w:val="00372158"/>
    <w:rsid w:val="00387004"/>
    <w:rsid w:val="003B7537"/>
    <w:rsid w:val="003E1B58"/>
    <w:rsid w:val="00440C88"/>
    <w:rsid w:val="005349A8"/>
    <w:rsid w:val="005433C8"/>
    <w:rsid w:val="0055138F"/>
    <w:rsid w:val="0056617A"/>
    <w:rsid w:val="00585020"/>
    <w:rsid w:val="005B1985"/>
    <w:rsid w:val="005D47DD"/>
    <w:rsid w:val="00601396"/>
    <w:rsid w:val="006121F6"/>
    <w:rsid w:val="006221E9"/>
    <w:rsid w:val="0065500F"/>
    <w:rsid w:val="00655953"/>
    <w:rsid w:val="00705020"/>
    <w:rsid w:val="00780920"/>
    <w:rsid w:val="00791D19"/>
    <w:rsid w:val="007B43F2"/>
    <w:rsid w:val="007C7FCD"/>
    <w:rsid w:val="00823D40"/>
    <w:rsid w:val="00864C64"/>
    <w:rsid w:val="008D3A68"/>
    <w:rsid w:val="00946499"/>
    <w:rsid w:val="00962E67"/>
    <w:rsid w:val="00A3658B"/>
    <w:rsid w:val="00A52FC8"/>
    <w:rsid w:val="00AC08EF"/>
    <w:rsid w:val="00B675B2"/>
    <w:rsid w:val="00C82CAC"/>
    <w:rsid w:val="00CB7E1C"/>
    <w:rsid w:val="00CD069B"/>
    <w:rsid w:val="00CE4A4F"/>
    <w:rsid w:val="00DB7D66"/>
    <w:rsid w:val="00DD0668"/>
    <w:rsid w:val="00DE0C39"/>
    <w:rsid w:val="00E62830"/>
    <w:rsid w:val="00E730C0"/>
    <w:rsid w:val="00E87D74"/>
    <w:rsid w:val="00F04213"/>
    <w:rsid w:val="00F21D21"/>
    <w:rsid w:val="00F3592D"/>
    <w:rsid w:val="00F579ED"/>
    <w:rsid w:val="00F626DC"/>
    <w:rsid w:val="00F86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E1C"/>
    <w:rPr>
      <w:lang w:val="ca-ES"/>
    </w:rPr>
  </w:style>
  <w:style w:type="paragraph" w:styleId="Ttol1">
    <w:name w:val="heading 1"/>
    <w:basedOn w:val="Normal"/>
    <w:next w:val="Normal"/>
    <w:qFormat/>
    <w:rsid w:val="00CB7E1C"/>
    <w:pPr>
      <w:keepNext/>
      <w:jc w:val="both"/>
      <w:outlineLvl w:val="0"/>
    </w:pPr>
    <w:rPr>
      <w:rFonts w:ascii="LegacySanITCBoo" w:hAnsi="LegacySanITCBoo"/>
      <w:b/>
      <w:sz w:val="26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Llegenda">
    <w:name w:val="caption"/>
    <w:basedOn w:val="Normal"/>
    <w:next w:val="Normal"/>
    <w:qFormat/>
    <w:rsid w:val="00CB7E1C"/>
    <w:pPr>
      <w:jc w:val="center"/>
    </w:pPr>
    <w:rPr>
      <w:b/>
    </w:rPr>
  </w:style>
  <w:style w:type="paragraph" w:styleId="Capalera">
    <w:name w:val="header"/>
    <w:basedOn w:val="Normal"/>
    <w:semiHidden/>
    <w:rsid w:val="00CB7E1C"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rsid w:val="00CB7E1C"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rsid w:val="00CB7E1C"/>
    <w:pPr>
      <w:ind w:right="-285"/>
    </w:pPr>
    <w:rPr>
      <w:rFonts w:ascii="Arial" w:hAnsi="Arial"/>
      <w:sz w:val="24"/>
    </w:rPr>
  </w:style>
  <w:style w:type="character" w:styleId="Enlla">
    <w:name w:val="Hyperlink"/>
    <w:basedOn w:val="Tipusdelletraperdefectedelpargraf"/>
    <w:semiHidden/>
    <w:rsid w:val="00CB7E1C"/>
    <w:rPr>
      <w:color w:val="0000FF"/>
      <w:u w:val="single"/>
    </w:rPr>
  </w:style>
  <w:style w:type="paragraph" w:styleId="Textindependent2">
    <w:name w:val="Body Text 2"/>
    <w:basedOn w:val="Normal"/>
    <w:semiHidden/>
    <w:rsid w:val="00CB7E1C"/>
    <w:pPr>
      <w:jc w:val="both"/>
    </w:pPr>
    <w:rPr>
      <w:rFonts w:ascii="LegacySanITCBoo" w:hAnsi="LegacySanITCBoo"/>
      <w:sz w:val="26"/>
    </w:rPr>
  </w:style>
  <w:style w:type="table" w:styleId="Taulaambquadrcula">
    <w:name w:val="Table Grid"/>
    <w:basedOn w:val="Taulanormal"/>
    <w:uiPriority w:val="59"/>
    <w:rsid w:val="005349A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F626DC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F626DC"/>
    <w:rPr>
      <w:rFonts w:ascii="Tahoma" w:hAnsi="Tahoma" w:cs="Tahoma"/>
      <w:sz w:val="16"/>
      <w:szCs w:val="16"/>
      <w:lang w:val="ca-ES"/>
    </w:rPr>
  </w:style>
  <w:style w:type="paragraph" w:styleId="Pargrafdellista">
    <w:name w:val="List Paragraph"/>
    <w:basedOn w:val="Normal"/>
    <w:uiPriority w:val="34"/>
    <w:qFormat/>
    <w:rsid w:val="00705020"/>
    <w:pPr>
      <w:ind w:left="720"/>
      <w:contextualSpacing/>
    </w:pPr>
  </w:style>
  <w:style w:type="paragraph" w:customStyle="1" w:styleId="normal0">
    <w:name w:val="normal"/>
    <w:rsid w:val="00705020"/>
    <w:pPr>
      <w:pBdr>
        <w:top w:val="nil"/>
        <w:left w:val="nil"/>
        <w:bottom w:val="nil"/>
        <w:right w:val="nil"/>
        <w:between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6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especies@dgcapea.caib.e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especies.cai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\Administratiu\Plantilla%20logo\Plantilla%20logo1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4</TotalTime>
  <Pages>2</Pages>
  <Words>277</Words>
  <Characters>1712</Characters>
  <Application>Microsoft Office Word</Application>
  <DocSecurity>0</DocSecurity>
  <Lines>14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Govern de les Illes Balears</Company>
  <LinksUpToDate>false</LinksUpToDate>
  <CharactersWithSpaces>1986</CharactersWithSpaces>
  <SharedDoc>false</SharedDoc>
  <HLinks>
    <vt:vector size="12" baseType="variant">
      <vt:variant>
        <vt:i4>1704052</vt:i4>
      </vt:variant>
      <vt:variant>
        <vt:i4>0</vt:i4>
      </vt:variant>
      <vt:variant>
        <vt:i4>0</vt:i4>
      </vt:variant>
      <vt:variant>
        <vt:i4>5</vt:i4>
      </vt:variant>
      <vt:variant>
        <vt:lpwstr>mailto:especies@dgcapea.caib.es</vt:lpwstr>
      </vt:variant>
      <vt:variant>
        <vt:lpwstr/>
      </vt:variant>
      <vt:variant>
        <vt:i4>6226002</vt:i4>
      </vt:variant>
      <vt:variant>
        <vt:i4>0</vt:i4>
      </vt:variant>
      <vt:variant>
        <vt:i4>0</vt:i4>
      </vt:variant>
      <vt:variant>
        <vt:i4>5</vt:i4>
      </vt:variant>
      <vt:variant>
        <vt:lpwstr>http://especies.caib.es/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Ramos Torrens</dc:creator>
  <cp:lastModifiedBy>u01883</cp:lastModifiedBy>
  <cp:revision>3</cp:revision>
  <cp:lastPrinted>2018-04-03T08:39:00Z</cp:lastPrinted>
  <dcterms:created xsi:type="dcterms:W3CDTF">2018-12-12T13:35:00Z</dcterms:created>
  <dcterms:modified xsi:type="dcterms:W3CDTF">2018-12-12T13:37:00Z</dcterms:modified>
</cp:coreProperties>
</file>